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6773" w:rsidRDefault="00AE393E" w14:paraId="0472C0B9" w14:textId="77777777">
      <w:pPr>
        <w:pStyle w:val="StandaardAanhef"/>
      </w:pPr>
      <w:r>
        <w:t>Geachte voorzitter,</w:t>
      </w:r>
    </w:p>
    <w:p w:rsidR="001E2D22" w:rsidP="001E2D22" w:rsidRDefault="001E2D22" w14:paraId="41582C3C" w14:textId="77777777">
      <w:r>
        <w:t>Als bijlage bij deze brief ontvangt u de beantwoording van de v</w:t>
      </w:r>
      <w:r w:rsidRPr="001E2D22">
        <w:t xml:space="preserve">ragen van de leden </w:t>
      </w:r>
      <w:proofErr w:type="spellStart"/>
      <w:r w:rsidRPr="001E2D22">
        <w:t>Markuszower</w:t>
      </w:r>
      <w:proofErr w:type="spellEnd"/>
      <w:r w:rsidRPr="001E2D22">
        <w:t xml:space="preserve"> en </w:t>
      </w:r>
      <w:proofErr w:type="spellStart"/>
      <w:r w:rsidRPr="001E2D22">
        <w:t>Moinat</w:t>
      </w:r>
      <w:proofErr w:type="spellEnd"/>
      <w:r w:rsidRPr="001E2D22">
        <w:t xml:space="preserve"> (beiden Groep </w:t>
      </w:r>
      <w:proofErr w:type="spellStart"/>
      <w:r w:rsidRPr="001E2D22">
        <w:t>Markuszower</w:t>
      </w:r>
      <w:proofErr w:type="spellEnd"/>
      <w:r w:rsidRPr="001E2D22">
        <w:t>) aan de minister van Financiën, de staatssecretarissen van Financiën over "Belastingdienst hield datakluis op slot tijdens verzamelen gegevens parlementaire enquête"</w:t>
      </w:r>
      <w:r>
        <w:t xml:space="preserve">. </w:t>
      </w:r>
    </w:p>
    <w:p w:rsidR="001E2D22" w:rsidP="001E2D22" w:rsidRDefault="001E2D22" w14:paraId="6EA5C805" w14:textId="77777777"/>
    <w:p w:rsidRPr="001E2D22" w:rsidR="001E2D22" w:rsidP="001E2D22" w:rsidRDefault="001E2D22" w14:paraId="68F759EE" w14:textId="77777777">
      <w:r>
        <w:t>Als verantwoordelijke</w:t>
      </w:r>
      <w:r w:rsidR="00AE393E">
        <w:t>n</w:t>
      </w:r>
      <w:r>
        <w:t xml:space="preserve"> voor het dossier zullen wij, de staatssecretarissen van Financiën</w:t>
      </w:r>
      <w:r w:rsidR="00AE393E">
        <w:t>,</w:t>
      </w:r>
      <w:r>
        <w:t xml:space="preserve"> de vragen beantwoorden. </w:t>
      </w:r>
    </w:p>
    <w:p w:rsidR="001D6773" w:rsidRDefault="00AE393E" w14:paraId="7441F1E0" w14:textId="77777777">
      <w:pPr>
        <w:pStyle w:val="StandaardSlotzin"/>
      </w:pPr>
      <w:r>
        <w:t>Hoogachtend,</w:t>
      </w:r>
    </w:p>
    <w:p w:rsidR="001D6773" w:rsidRDefault="001D6773" w14:paraId="20E9063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D6773" w14:paraId="6B45765F" w14:textId="77777777">
        <w:tc>
          <w:tcPr>
            <w:tcW w:w="3592" w:type="dxa"/>
          </w:tcPr>
          <w:p w:rsidR="001D6773" w:rsidRDefault="00AE393E" w14:paraId="26A0AF9F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1D6773" w:rsidRDefault="00AE393E" w14:paraId="7D7E2459" w14:textId="77777777">
            <w:proofErr w:type="gramStart"/>
            <w:r>
              <w:t>de</w:t>
            </w:r>
            <w:proofErr w:type="gramEnd"/>
            <w:r>
              <w:t xml:space="preserve"> staatssecretaris Herstel Toeslagen,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proofErr w:type="spellStart"/>
            <w:r>
              <w:t>S.Th.P.H</w:t>
            </w:r>
            <w:proofErr w:type="spellEnd"/>
            <w:r>
              <w:t>. Palmen-</w:t>
            </w:r>
            <w:proofErr w:type="spellStart"/>
            <w:r>
              <w:t>Schlangen</w:t>
            </w:r>
            <w:proofErr w:type="spellEnd"/>
          </w:p>
        </w:tc>
      </w:tr>
      <w:tr w:rsidR="001D6773" w14:paraId="5C112213" w14:textId="77777777">
        <w:tc>
          <w:tcPr>
            <w:tcW w:w="3592" w:type="dxa"/>
          </w:tcPr>
          <w:p w:rsidR="001D6773" w:rsidRDefault="001D6773" w14:paraId="62DB0715" w14:textId="77777777"/>
        </w:tc>
        <w:tc>
          <w:tcPr>
            <w:tcW w:w="3892" w:type="dxa"/>
          </w:tcPr>
          <w:p w:rsidR="001D6773" w:rsidRDefault="001D6773" w14:paraId="07AB921D" w14:textId="77777777"/>
        </w:tc>
      </w:tr>
      <w:tr w:rsidR="001D6773" w14:paraId="572C724E" w14:textId="77777777">
        <w:tc>
          <w:tcPr>
            <w:tcW w:w="3592" w:type="dxa"/>
          </w:tcPr>
          <w:p w:rsidR="001D6773" w:rsidRDefault="001D6773" w14:paraId="18550DF1" w14:textId="77777777"/>
        </w:tc>
        <w:tc>
          <w:tcPr>
            <w:tcW w:w="3892" w:type="dxa"/>
          </w:tcPr>
          <w:p w:rsidR="001D6773" w:rsidRDefault="001D6773" w14:paraId="1204A4A1" w14:textId="77777777"/>
        </w:tc>
      </w:tr>
      <w:tr w:rsidR="001D6773" w14:paraId="46FC7768" w14:textId="77777777">
        <w:tc>
          <w:tcPr>
            <w:tcW w:w="3592" w:type="dxa"/>
          </w:tcPr>
          <w:p w:rsidR="001D6773" w:rsidRDefault="001D6773" w14:paraId="5F29EE8E" w14:textId="77777777"/>
        </w:tc>
        <w:tc>
          <w:tcPr>
            <w:tcW w:w="3892" w:type="dxa"/>
          </w:tcPr>
          <w:p w:rsidR="001D6773" w:rsidRDefault="001D6773" w14:paraId="66B19DB8" w14:textId="77777777"/>
        </w:tc>
      </w:tr>
      <w:tr w:rsidR="001D6773" w14:paraId="742474AE" w14:textId="77777777">
        <w:tc>
          <w:tcPr>
            <w:tcW w:w="3592" w:type="dxa"/>
          </w:tcPr>
          <w:p w:rsidR="001D6773" w:rsidRDefault="001D6773" w14:paraId="5E7DA945" w14:textId="77777777"/>
        </w:tc>
        <w:tc>
          <w:tcPr>
            <w:tcW w:w="3892" w:type="dxa"/>
          </w:tcPr>
          <w:p w:rsidR="001D6773" w:rsidRDefault="001D6773" w14:paraId="15D3A9C4" w14:textId="77777777"/>
        </w:tc>
      </w:tr>
    </w:tbl>
    <w:p w:rsidR="001D6773" w:rsidRDefault="001D6773" w14:paraId="359D250F" w14:textId="77777777">
      <w:pPr>
        <w:pStyle w:val="WitregelW1bodytekst"/>
      </w:pPr>
    </w:p>
    <w:p w:rsidR="001D6773" w:rsidRDefault="001D6773" w14:paraId="68A36F03" w14:textId="77777777">
      <w:pPr>
        <w:pStyle w:val="Verdana7"/>
      </w:pPr>
    </w:p>
    <w:sectPr w:rsidR="001D677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3C315" w14:textId="77777777" w:rsidR="006E6318" w:rsidRDefault="006E6318">
      <w:pPr>
        <w:spacing w:line="240" w:lineRule="auto"/>
      </w:pPr>
      <w:r>
        <w:separator/>
      </w:r>
    </w:p>
  </w:endnote>
  <w:endnote w:type="continuationSeparator" w:id="0">
    <w:p w14:paraId="1CE60DF8" w14:textId="77777777" w:rsidR="006E6318" w:rsidRDefault="006E63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C0DC3" w14:textId="77777777" w:rsidR="006E6318" w:rsidRDefault="006E6318">
      <w:pPr>
        <w:spacing w:line="240" w:lineRule="auto"/>
      </w:pPr>
      <w:r>
        <w:separator/>
      </w:r>
    </w:p>
  </w:footnote>
  <w:footnote w:type="continuationSeparator" w:id="0">
    <w:p w14:paraId="22260E90" w14:textId="77777777" w:rsidR="006E6318" w:rsidRDefault="006E63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83C1" w14:textId="77777777" w:rsidR="001D6773" w:rsidRDefault="00AE393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67B477F" wp14:editId="62729FC9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D12BC7" w14:textId="77777777" w:rsidR="001D6773" w:rsidRDefault="00AE393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08947B0" w14:textId="7F72FE9C" w:rsidR="007E088E" w:rsidRDefault="00BF4AF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32853">
                              <w:t>2026-0000362403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7B477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1D12BC7" w14:textId="77777777" w:rsidR="001D6773" w:rsidRDefault="00AE393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08947B0" w14:textId="7F72FE9C" w:rsidR="007E088E" w:rsidRDefault="00BF4AF1">
                    <w:pPr>
                      <w:pStyle w:val="StandaardReferentiegegevens"/>
                    </w:pPr>
                    <w:fldSimple w:instr=" DOCPROPERTY  &quot;Kenmerk&quot;  \* MERGEFORMAT ">
                      <w:r w:rsidR="00532853">
                        <w:t>2026-0000362403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268DB40" wp14:editId="6BB0226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CF9D9A" w14:textId="77777777" w:rsidR="000940BA" w:rsidRDefault="0053285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68DB4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5CF9D9A" w14:textId="77777777" w:rsidR="000940BA" w:rsidRDefault="0053285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F24C8CB" wp14:editId="21380BDC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01805A" w14:textId="541ECC05" w:rsidR="000940BA" w:rsidRDefault="0053285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24C8C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201805A" w14:textId="541ECC05" w:rsidR="000940BA" w:rsidRDefault="0053285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F73D" w14:textId="77777777" w:rsidR="001D6773" w:rsidRDefault="00AE393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E2BB0EA" wp14:editId="6D2EF179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82C7AA" w14:textId="77777777" w:rsidR="001D6773" w:rsidRDefault="00AE39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3DE5F" wp14:editId="5596ADF7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2BB0E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C82C7AA" w14:textId="77777777" w:rsidR="001D6773" w:rsidRDefault="00AE393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CA3DE5F" wp14:editId="5596ADF7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F2A186" wp14:editId="432B612E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4EAD03" w14:textId="77777777" w:rsidR="00A47314" w:rsidRDefault="00A4731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F2A186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04EAD03" w14:textId="77777777" w:rsidR="00A47314" w:rsidRDefault="00A4731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23BF0D5" wp14:editId="00931464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A106D" w14:textId="77777777" w:rsidR="001D6773" w:rsidRDefault="00AE393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164DE78" w14:textId="77777777" w:rsidR="001D6773" w:rsidRDefault="00AE393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5B77644" w14:textId="77777777" w:rsidR="001D6773" w:rsidRDefault="00AE393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A40CBEB" w14:textId="77777777" w:rsidR="001D6773" w:rsidRPr="001E2D22" w:rsidRDefault="00AE393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E2D22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1E2D22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1E2D22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1E2D22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52DBDF92" w14:textId="77777777" w:rsidR="001D6773" w:rsidRPr="001E2D22" w:rsidRDefault="00AE393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E2D22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81CBEC7" w14:textId="77777777" w:rsidR="001D6773" w:rsidRPr="001E2D22" w:rsidRDefault="001D6773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1CFB0DB" w14:textId="77777777" w:rsidR="001D6773" w:rsidRDefault="00AE393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7C0B638" w14:textId="738D9D8F" w:rsidR="007E088E" w:rsidRDefault="00BF4AF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32853">
                              <w:t>2026-0000362403</w:t>
                            </w:r>
                          </w:fldSimple>
                        </w:p>
                        <w:p w14:paraId="371B7B6E" w14:textId="77777777" w:rsidR="001D6773" w:rsidRDefault="001D6773">
                          <w:pPr>
                            <w:pStyle w:val="WitregelW1"/>
                          </w:pPr>
                        </w:p>
                        <w:p w14:paraId="345AF2D1" w14:textId="77777777" w:rsidR="001D6773" w:rsidRDefault="00AE393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0221D2F" w14:textId="7ADFBD7C" w:rsidR="000940BA" w:rsidRDefault="0053285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7C66512" w14:textId="77777777" w:rsidR="001D6773" w:rsidRDefault="001D6773">
                          <w:pPr>
                            <w:pStyle w:val="WitregelW1"/>
                          </w:pPr>
                        </w:p>
                        <w:p w14:paraId="71204AF0" w14:textId="77777777" w:rsidR="001D6773" w:rsidRDefault="00AE393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EE7CC80" w14:textId="77777777" w:rsidR="001D6773" w:rsidRDefault="00AE393E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3BF0D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14A106D" w14:textId="77777777" w:rsidR="001D6773" w:rsidRDefault="00AE393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164DE78" w14:textId="77777777" w:rsidR="001D6773" w:rsidRDefault="00AE393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5B77644" w14:textId="77777777" w:rsidR="001D6773" w:rsidRDefault="00AE393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A40CBEB" w14:textId="77777777" w:rsidR="001D6773" w:rsidRPr="001E2D22" w:rsidRDefault="00AE393E">
                    <w:pPr>
                      <w:pStyle w:val="StandaardReferentiegegevens"/>
                      <w:rPr>
                        <w:lang w:val="es-ES"/>
                      </w:rPr>
                    </w:pPr>
                    <w:r w:rsidRPr="001E2D22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1E2D22">
                      <w:rPr>
                        <w:lang w:val="es-ES"/>
                      </w:rPr>
                      <w:t>EE  '</w:t>
                    </w:r>
                    <w:proofErr w:type="gramEnd"/>
                    <w:r w:rsidRPr="001E2D22">
                      <w:rPr>
                        <w:lang w:val="es-ES"/>
                      </w:rPr>
                      <w:t>s-</w:t>
                    </w:r>
                    <w:proofErr w:type="spellStart"/>
                    <w:r w:rsidRPr="001E2D22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52DBDF92" w14:textId="77777777" w:rsidR="001D6773" w:rsidRPr="001E2D22" w:rsidRDefault="00AE393E">
                    <w:pPr>
                      <w:pStyle w:val="StandaardReferentiegegevens"/>
                      <w:rPr>
                        <w:lang w:val="es-ES"/>
                      </w:rPr>
                    </w:pPr>
                    <w:r w:rsidRPr="001E2D22">
                      <w:rPr>
                        <w:lang w:val="es-ES"/>
                      </w:rPr>
                      <w:t>www.rijksoverheid.nl/fin</w:t>
                    </w:r>
                  </w:p>
                  <w:p w14:paraId="581CBEC7" w14:textId="77777777" w:rsidR="001D6773" w:rsidRPr="001E2D22" w:rsidRDefault="001D6773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1CFB0DB" w14:textId="77777777" w:rsidR="001D6773" w:rsidRDefault="00AE393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7C0B638" w14:textId="738D9D8F" w:rsidR="007E088E" w:rsidRDefault="00BF4AF1">
                    <w:pPr>
                      <w:pStyle w:val="StandaardReferentiegegevens"/>
                    </w:pPr>
                    <w:fldSimple w:instr=" DOCPROPERTY  &quot;Kenmerk&quot;  \* MERGEFORMAT ">
                      <w:r w:rsidR="00532853">
                        <w:t>2026-0000362403</w:t>
                      </w:r>
                    </w:fldSimple>
                  </w:p>
                  <w:p w14:paraId="371B7B6E" w14:textId="77777777" w:rsidR="001D6773" w:rsidRDefault="001D6773">
                    <w:pPr>
                      <w:pStyle w:val="WitregelW1"/>
                    </w:pPr>
                  </w:p>
                  <w:p w14:paraId="345AF2D1" w14:textId="77777777" w:rsidR="001D6773" w:rsidRDefault="00AE393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0221D2F" w14:textId="7ADFBD7C" w:rsidR="000940BA" w:rsidRDefault="0053285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7C66512" w14:textId="77777777" w:rsidR="001D6773" w:rsidRDefault="001D6773">
                    <w:pPr>
                      <w:pStyle w:val="WitregelW1"/>
                    </w:pPr>
                  </w:p>
                  <w:p w14:paraId="71204AF0" w14:textId="77777777" w:rsidR="001D6773" w:rsidRDefault="00AE393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EE7CC80" w14:textId="77777777" w:rsidR="001D6773" w:rsidRDefault="00AE393E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582014B" wp14:editId="0778603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ACCB24" w14:textId="77777777" w:rsidR="001D6773" w:rsidRDefault="00AE393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82014B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3ACCB24" w14:textId="77777777" w:rsidR="001D6773" w:rsidRDefault="00AE393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0108F70" wp14:editId="065B8F46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160BF7" w14:textId="4E77EABA" w:rsidR="000940BA" w:rsidRDefault="0053285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EC4F720" w14:textId="77777777" w:rsidR="00532853" w:rsidRDefault="00AE393E">
                          <w:r>
                            <w:fldChar w:fldCharType="begin"/>
                          </w:r>
                          <w:r w:rsidR="00532853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32853">
                            <w:t>Voorzitter van de Tweede Kamer der Staten-Generaal</w:t>
                          </w:r>
                        </w:p>
                        <w:p w14:paraId="0C87B593" w14:textId="77777777" w:rsidR="00532853" w:rsidRDefault="00532853">
                          <w:r>
                            <w:t>Postbus 20018</w:t>
                          </w:r>
                        </w:p>
                        <w:p w14:paraId="34001119" w14:textId="77777777" w:rsidR="00532853" w:rsidRDefault="00532853">
                          <w:r>
                            <w:t>2500 EA  DEN HAAG</w:t>
                          </w:r>
                        </w:p>
                        <w:p w14:paraId="74C4E42A" w14:textId="77777777" w:rsidR="001D6773" w:rsidRDefault="00AE393E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08F70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0160BF7" w14:textId="4E77EABA" w:rsidR="000940BA" w:rsidRDefault="0053285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EC4F720" w14:textId="77777777" w:rsidR="00532853" w:rsidRDefault="00AE393E">
                    <w:r>
                      <w:fldChar w:fldCharType="begin"/>
                    </w:r>
                    <w:r w:rsidR="00532853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32853">
                      <w:t>Voorzitter van de Tweede Kamer der Staten-Generaal</w:t>
                    </w:r>
                  </w:p>
                  <w:p w14:paraId="0C87B593" w14:textId="77777777" w:rsidR="00532853" w:rsidRDefault="00532853">
                    <w:r>
                      <w:t>Postbus 20018</w:t>
                    </w:r>
                  </w:p>
                  <w:p w14:paraId="34001119" w14:textId="77777777" w:rsidR="00532853" w:rsidRDefault="00532853">
                    <w:r>
                      <w:t>2500 EA  DEN HAAG</w:t>
                    </w:r>
                  </w:p>
                  <w:p w14:paraId="74C4E42A" w14:textId="77777777" w:rsidR="001D6773" w:rsidRDefault="00AE393E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1942885" wp14:editId="2BE3150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2E4611" w14:textId="77777777" w:rsidR="000940BA" w:rsidRDefault="0053285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942885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22E4611" w14:textId="77777777" w:rsidR="000940BA" w:rsidRDefault="0053285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1A9764F" wp14:editId="1D2C7F1B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D6773" w14:paraId="0839A8E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6A662EA" w14:textId="77777777" w:rsidR="001D6773" w:rsidRDefault="001D6773"/>
                            </w:tc>
                            <w:tc>
                              <w:tcPr>
                                <w:tcW w:w="5400" w:type="dxa"/>
                              </w:tcPr>
                              <w:p w14:paraId="782D9853" w14:textId="77777777" w:rsidR="001D6773" w:rsidRDefault="001D6773"/>
                            </w:tc>
                          </w:tr>
                          <w:tr w:rsidR="001D6773" w14:paraId="0578A29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7109BFA" w14:textId="77777777" w:rsidR="001D6773" w:rsidRDefault="00AE393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33C904D" w14:textId="6BA4F338" w:rsidR="001D6773" w:rsidRDefault="000418E0">
                                <w:r>
                                  <w:t>8 september 2026</w:t>
                                </w:r>
                              </w:p>
                            </w:tc>
                          </w:tr>
                          <w:tr w:rsidR="001D6773" w14:paraId="3BE3300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01E1FC" w14:textId="77777777" w:rsidR="001D6773" w:rsidRDefault="00AE393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3472855" w14:textId="728AACA2" w:rsidR="000940BA" w:rsidRDefault="0053285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Kamervragen </w:t>
                                </w:r>
                                <w:proofErr w:type="spellStart"/>
                                <w:r>
                                  <w:t>Markuszower</w:t>
                                </w:r>
                                <w:proofErr w:type="spellEnd"/>
                                <w:r>
                                  <w:t xml:space="preserve"> en </w:t>
                                </w:r>
                                <w:proofErr w:type="spellStart"/>
                                <w:r>
                                  <w:t>Moinat</w:t>
                                </w:r>
                                <w:proofErr w:type="spellEnd"/>
                                <w:r>
                                  <w:t xml:space="preserve"> (beiden groep </w:t>
                                </w:r>
                                <w:proofErr w:type="spellStart"/>
                                <w:r>
                                  <w:t>Markuszower</w:t>
                                </w:r>
                                <w:proofErr w:type="spellEnd"/>
                                <w:r>
                                  <w:t>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D6773" w14:paraId="0E0379C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B65A82" w14:textId="77777777" w:rsidR="001D6773" w:rsidRDefault="001D6773"/>
                            </w:tc>
                            <w:tc>
                              <w:tcPr>
                                <w:tcW w:w="4738" w:type="dxa"/>
                              </w:tcPr>
                              <w:p w14:paraId="0FBAD82A" w14:textId="77777777" w:rsidR="001D6773" w:rsidRDefault="001D6773"/>
                            </w:tc>
                          </w:tr>
                        </w:tbl>
                        <w:p w14:paraId="3664B6AB" w14:textId="77777777" w:rsidR="00A47314" w:rsidRDefault="00A4731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A9764F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D6773" w14:paraId="0839A8E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6A662EA" w14:textId="77777777" w:rsidR="001D6773" w:rsidRDefault="001D6773"/>
                      </w:tc>
                      <w:tc>
                        <w:tcPr>
                          <w:tcW w:w="5400" w:type="dxa"/>
                        </w:tcPr>
                        <w:p w14:paraId="782D9853" w14:textId="77777777" w:rsidR="001D6773" w:rsidRDefault="001D6773"/>
                      </w:tc>
                    </w:tr>
                    <w:tr w:rsidR="001D6773" w14:paraId="0578A29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7109BFA" w14:textId="77777777" w:rsidR="001D6773" w:rsidRDefault="00AE393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33C904D" w14:textId="6BA4F338" w:rsidR="001D6773" w:rsidRDefault="000418E0">
                          <w:r>
                            <w:t>8 september 2026</w:t>
                          </w:r>
                        </w:p>
                      </w:tc>
                    </w:tr>
                    <w:tr w:rsidR="001D6773" w14:paraId="3BE3300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01E1FC" w14:textId="77777777" w:rsidR="001D6773" w:rsidRDefault="00AE393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3472855" w14:textId="728AACA2" w:rsidR="000940BA" w:rsidRDefault="0053285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Kamervragen </w:t>
                          </w:r>
                          <w:proofErr w:type="spellStart"/>
                          <w:r>
                            <w:t>Markuszower</w:t>
                          </w:r>
                          <w:proofErr w:type="spellEnd"/>
                          <w:r>
                            <w:t xml:space="preserve"> en </w:t>
                          </w:r>
                          <w:proofErr w:type="spellStart"/>
                          <w:r>
                            <w:t>Moinat</w:t>
                          </w:r>
                          <w:proofErr w:type="spellEnd"/>
                          <w:r>
                            <w:t xml:space="preserve"> (beiden groep </w:t>
                          </w:r>
                          <w:proofErr w:type="spellStart"/>
                          <w:r>
                            <w:t>Markuszower</w:t>
                          </w:r>
                          <w:proofErr w:type="spellEnd"/>
                          <w:r>
                            <w:t>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D6773" w14:paraId="0E0379C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B65A82" w14:textId="77777777" w:rsidR="001D6773" w:rsidRDefault="001D6773"/>
                      </w:tc>
                      <w:tc>
                        <w:tcPr>
                          <w:tcW w:w="4738" w:type="dxa"/>
                        </w:tcPr>
                        <w:p w14:paraId="0FBAD82A" w14:textId="77777777" w:rsidR="001D6773" w:rsidRDefault="001D6773"/>
                      </w:tc>
                    </w:tr>
                  </w:tbl>
                  <w:p w14:paraId="3664B6AB" w14:textId="77777777" w:rsidR="00A47314" w:rsidRDefault="00A4731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F14F072" wp14:editId="715923BF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2E4597" w14:textId="226E5F7B" w:rsidR="000940BA" w:rsidRDefault="0053285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14F07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52E4597" w14:textId="226E5F7B" w:rsidR="000940BA" w:rsidRDefault="0053285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3BD4A88" wp14:editId="0FE0E580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EBA837" w14:textId="77777777" w:rsidR="00A47314" w:rsidRDefault="00A4731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BD4A88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9EBA837" w14:textId="77777777" w:rsidR="00A47314" w:rsidRDefault="00A47314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060C487"/>
    <w:multiLevelType w:val="multilevel"/>
    <w:tmpl w:val="76C3DB9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EB72127"/>
    <w:multiLevelType w:val="multilevel"/>
    <w:tmpl w:val="4E52CC3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6EA313"/>
    <w:multiLevelType w:val="multilevel"/>
    <w:tmpl w:val="A1106C8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1D5D6A"/>
    <w:multiLevelType w:val="multilevel"/>
    <w:tmpl w:val="D593AE2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4647D4"/>
    <w:multiLevelType w:val="multilevel"/>
    <w:tmpl w:val="2F7E70A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39BFA2"/>
    <w:multiLevelType w:val="multilevel"/>
    <w:tmpl w:val="6F5A11E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945624691">
    <w:abstractNumId w:val="3"/>
  </w:num>
  <w:num w:numId="2" w16cid:durableId="343099089">
    <w:abstractNumId w:val="0"/>
  </w:num>
  <w:num w:numId="3" w16cid:durableId="488792839">
    <w:abstractNumId w:val="5"/>
  </w:num>
  <w:num w:numId="4" w16cid:durableId="1567229601">
    <w:abstractNumId w:val="2"/>
  </w:num>
  <w:num w:numId="5" w16cid:durableId="781804191">
    <w:abstractNumId w:val="4"/>
  </w:num>
  <w:num w:numId="6" w16cid:durableId="130786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22"/>
    <w:rsid w:val="0002699E"/>
    <w:rsid w:val="000418E0"/>
    <w:rsid w:val="00092E1E"/>
    <w:rsid w:val="000940BA"/>
    <w:rsid w:val="001D6773"/>
    <w:rsid w:val="001E2D22"/>
    <w:rsid w:val="00532853"/>
    <w:rsid w:val="00612A75"/>
    <w:rsid w:val="006E6318"/>
    <w:rsid w:val="007E088E"/>
    <w:rsid w:val="008642EF"/>
    <w:rsid w:val="00910661"/>
    <w:rsid w:val="009A2FC9"/>
    <w:rsid w:val="00A47314"/>
    <w:rsid w:val="00AE393E"/>
    <w:rsid w:val="00BF4AF1"/>
    <w:rsid w:val="00C70BDD"/>
    <w:rsid w:val="00D01142"/>
    <w:rsid w:val="00D71058"/>
    <w:rsid w:val="00D85B33"/>
    <w:rsid w:val="00FE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7126D"/>
  <w15:docId w15:val="{5ACF53B8-B712-489F-A83B-01CBDCB7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AE393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393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E393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393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L_H\AppData\Local\Temp\MicrosoftEdgeDownloads\88812d64-18ad-44d3-96e5-a5103c300b82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500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Markuszhower en Moinat (beiden groep Markuszhower) </vt:lpstr>
    </vt:vector>
  </ap:TitlesOfParts>
  <ap:LinksUpToDate>false</ap:LinksUpToDate>
  <ap:CharactersWithSpaces>589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2026-09-08T17:24:00.0000000Z</lastPrinted>
  <dcterms:created xsi:type="dcterms:W3CDTF">2026-09-08T17:23:00.0000000Z</dcterms:created>
  <dcterms:modified xsi:type="dcterms:W3CDTF">2026-09-08T17:24:00.0000000Z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Markuszower en Moinat (beiden groep Markuszower)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 september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2026-0000362403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Markuszower en Moinat (beiden groep Markuszower)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2026-08-26T15:32:59Z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6de2d045-1663-4ee8-a59b-f85ddd8d40e8</vt:lpwstr>
  </property>
  <property fmtid="{D5CDD505-2E9C-101B-9397-08002B2CF9AE}" pid="37" name="MSIP_Label_e00462cb-1b47-485e-830d-87ca0cc9766d_ContentBits">
    <vt:lpwstr>0</vt:lpwstr>
  </property>
  <property fmtid="{D5CDD505-2E9C-101B-9397-08002B2CF9AE}" pid="38" name="MSIP_Label_e00462cb-1b47-485e-830d-87ca0cc9766d_Tag">
    <vt:lpwstr>10, 3, 0, 1</vt:lpwstr>
  </property>
</Properties>
</file>