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FD48E1" w14:paraId="58C57862" w14:textId="77777777">
        <w:tc>
          <w:tcPr>
            <w:tcW w:w="6733" w:type="dxa"/>
            <w:gridSpan w:val="2"/>
            <w:tcBorders>
              <w:top w:val="nil"/>
              <w:left w:val="nil"/>
              <w:bottom w:val="nil"/>
              <w:right w:val="nil"/>
            </w:tcBorders>
            <w:vAlign w:val="center"/>
          </w:tcPr>
          <w:p w:rsidR="00D51DFF" w:rsidRDefault="00D51DFF" w14:paraId="23BC4C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9D202E3" w14:textId="77777777">
            <w:pPr>
              <w:pStyle w:val="Amendement"/>
              <w:jc w:val="right"/>
              <w:rPr>
                <w:rFonts w:ascii="Times New Roman" w:hAnsi="Times New Roman"/>
                <w:spacing w:val="40"/>
                <w:sz w:val="22"/>
              </w:rPr>
            </w:pPr>
            <w:r>
              <w:rPr>
                <w:rFonts w:ascii="Times New Roman" w:hAnsi="Times New Roman"/>
                <w:sz w:val="88"/>
              </w:rPr>
              <w:t>2</w:t>
            </w:r>
          </w:p>
        </w:tc>
      </w:tr>
      <w:tr w:rsidR="00D51DFF" w:rsidTr="00FD48E1" w14:paraId="117082B2" w14:textId="77777777">
        <w:trPr>
          <w:cantSplit/>
        </w:trPr>
        <w:tc>
          <w:tcPr>
            <w:tcW w:w="11060" w:type="dxa"/>
            <w:gridSpan w:val="3"/>
            <w:tcBorders>
              <w:top w:val="single" w:color="auto" w:sz="4" w:space="0"/>
              <w:left w:val="nil"/>
              <w:bottom w:val="nil"/>
              <w:right w:val="nil"/>
            </w:tcBorders>
          </w:tcPr>
          <w:p w:rsidR="00D51DFF" w:rsidP="00710AFA" w:rsidRDefault="00500F90" w14:paraId="2AA8311A" w14:textId="793C0B0D">
            <w:pPr>
              <w:pStyle w:val="Amendement"/>
              <w:tabs>
                <w:tab w:val="clear" w:pos="3310"/>
                <w:tab w:val="clear" w:pos="3600"/>
              </w:tabs>
              <w:rPr>
                <w:rFonts w:ascii="Times New Roman" w:hAnsi="Times New Roman"/>
              </w:rPr>
            </w:pPr>
            <w:r>
              <w:rPr>
                <w:rFonts w:ascii="Times New Roman" w:hAnsi="Times New Roman"/>
                <w:b w:val="0"/>
              </w:rPr>
              <w:t>Vergaderjaar 202</w:t>
            </w:r>
            <w:r w:rsidR="00554334">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554334">
              <w:rPr>
                <w:rFonts w:ascii="Times New Roman" w:hAnsi="Times New Roman"/>
                <w:b w:val="0"/>
              </w:rPr>
              <w:t>7</w:t>
            </w:r>
          </w:p>
        </w:tc>
      </w:tr>
      <w:tr w:rsidR="00D51DFF" w:rsidTr="00FD48E1" w14:paraId="1306A530" w14:textId="77777777">
        <w:trPr>
          <w:cantSplit/>
        </w:trPr>
        <w:tc>
          <w:tcPr>
            <w:tcW w:w="11060" w:type="dxa"/>
            <w:gridSpan w:val="3"/>
            <w:tcBorders>
              <w:top w:val="nil"/>
              <w:left w:val="nil"/>
              <w:bottom w:val="nil"/>
              <w:right w:val="nil"/>
            </w:tcBorders>
          </w:tcPr>
          <w:p w:rsidR="00D51DFF" w:rsidRDefault="00D51DFF" w14:paraId="2452AEBF" w14:textId="77777777">
            <w:pPr>
              <w:pStyle w:val="Amendement"/>
              <w:tabs>
                <w:tab w:val="clear" w:pos="3310"/>
                <w:tab w:val="clear" w:pos="3600"/>
              </w:tabs>
              <w:jc w:val="right"/>
              <w:rPr>
                <w:rFonts w:ascii="Times New Roman" w:hAnsi="Times New Roman"/>
                <w:b w:val="0"/>
              </w:rPr>
            </w:pPr>
          </w:p>
        </w:tc>
      </w:tr>
      <w:tr w:rsidR="00D51DFF" w:rsidTr="00FD48E1" w14:paraId="5ADC8610" w14:textId="77777777">
        <w:trPr>
          <w:cantSplit/>
        </w:trPr>
        <w:tc>
          <w:tcPr>
            <w:tcW w:w="11060" w:type="dxa"/>
            <w:gridSpan w:val="3"/>
            <w:tcBorders>
              <w:top w:val="nil"/>
              <w:left w:val="nil"/>
              <w:bottom w:val="single" w:color="auto" w:sz="4" w:space="0"/>
              <w:right w:val="nil"/>
            </w:tcBorders>
          </w:tcPr>
          <w:p w:rsidR="00D51DFF" w:rsidRDefault="00D51DFF" w14:paraId="00FBE713" w14:textId="77777777">
            <w:pPr>
              <w:pStyle w:val="Amendement"/>
              <w:tabs>
                <w:tab w:val="clear" w:pos="3310"/>
                <w:tab w:val="clear" w:pos="3600"/>
              </w:tabs>
              <w:jc w:val="right"/>
              <w:rPr>
                <w:rFonts w:ascii="Times New Roman" w:hAnsi="Times New Roman"/>
              </w:rPr>
            </w:pPr>
          </w:p>
        </w:tc>
      </w:tr>
      <w:tr w:rsidR="00D51DFF" w:rsidTr="00FD48E1" w14:paraId="52D78C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590FFC9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5590311" w14:textId="77777777">
            <w:pPr>
              <w:suppressAutoHyphens/>
              <w:rPr>
                <w:b/>
              </w:rPr>
            </w:pPr>
          </w:p>
        </w:tc>
      </w:tr>
      <w:tr w:rsidRPr="00FB4CF8" w:rsidR="00BD6FD6" w:rsidTr="00FD48E1" w14:paraId="2FC256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1940F1" w14:paraId="3233F97C" w14:textId="7CCC643F">
            <w:pPr>
              <w:rPr>
                <w:b/>
              </w:rPr>
            </w:pPr>
            <w:r>
              <w:rPr>
                <w:b/>
              </w:rPr>
              <w:t>3</w:t>
            </w:r>
            <w:r w:rsidR="00554334">
              <w:rPr>
                <w:b/>
              </w:rPr>
              <w:t>7 02</w:t>
            </w:r>
            <w:r w:rsidR="0070717B">
              <w:rPr>
                <w:b/>
              </w:rPr>
              <w:t>0</w:t>
            </w:r>
            <w:r w:rsidR="001B7D1C">
              <w:rPr>
                <w:b/>
              </w:rPr>
              <w:t xml:space="preserve"> </w:t>
            </w:r>
            <w:r w:rsidR="00FB4CF8">
              <w:rPr>
                <w:b/>
              </w:rPr>
              <w:t>A</w:t>
            </w:r>
          </w:p>
        </w:tc>
        <w:tc>
          <w:tcPr>
            <w:tcW w:w="7729" w:type="dxa"/>
            <w:gridSpan w:val="2"/>
          </w:tcPr>
          <w:p w:rsidRPr="00FB4CF8" w:rsidR="00BD6FD6" w:rsidP="00222CF9" w:rsidRDefault="00FB4CF8" w14:paraId="0EF6DE7F" w14:textId="05D009A1">
            <w:pPr>
              <w:rPr>
                <w:b/>
                <w:bCs/>
              </w:rPr>
            </w:pPr>
            <w:r w:rsidRPr="00FB4CF8">
              <w:rPr>
                <w:b/>
                <w:bCs/>
                <w:szCs w:val="24"/>
              </w:rPr>
              <w:t>Vaststelling van de begrotingsstaat van het Mobiliteitsfonds voor het jaar 2027</w:t>
            </w:r>
          </w:p>
        </w:tc>
      </w:tr>
      <w:tr w:rsidR="00BD6FD6" w:rsidTr="00FD48E1" w14:paraId="06381D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D7B48FA"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DAB7870" w14:textId="77777777">
            <w:pPr>
              <w:pStyle w:val="Amendement"/>
              <w:rPr>
                <w:rFonts w:ascii="Times New Roman" w:hAnsi="Times New Roman"/>
              </w:rPr>
            </w:pPr>
          </w:p>
        </w:tc>
      </w:tr>
      <w:tr w:rsidR="00BD6FD6" w:rsidTr="00FD48E1" w14:paraId="749B49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31CED0E5" w14:textId="77777777">
            <w:pPr>
              <w:pStyle w:val="Amendement"/>
              <w:rPr>
                <w:rFonts w:ascii="Times New Roman" w:hAnsi="Times New Roman"/>
              </w:rPr>
            </w:pPr>
          </w:p>
        </w:tc>
        <w:tc>
          <w:tcPr>
            <w:tcW w:w="7729" w:type="dxa"/>
            <w:gridSpan w:val="2"/>
          </w:tcPr>
          <w:p w:rsidRPr="007852AD" w:rsidR="00BD6FD6" w:rsidRDefault="00BD6FD6" w14:paraId="6630AE4A" w14:textId="77777777">
            <w:pPr>
              <w:pStyle w:val="Amendement"/>
              <w:rPr>
                <w:rFonts w:ascii="Times New Roman" w:hAnsi="Times New Roman"/>
              </w:rPr>
            </w:pPr>
          </w:p>
        </w:tc>
      </w:tr>
      <w:tr w:rsidR="00BD6FD6" w:rsidTr="00FD48E1" w14:paraId="679113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1B7D1C" w:rsidRDefault="00BD6FD6" w14:paraId="0461FCBF" w14:textId="77777777">
            <w:pPr>
              <w:pStyle w:val="Amendement"/>
              <w:rPr>
                <w:rFonts w:ascii="Times New Roman" w:hAnsi="Times New Roman"/>
              </w:rPr>
            </w:pPr>
            <w:r w:rsidRPr="007852AD">
              <w:rPr>
                <w:rFonts w:ascii="Times New Roman" w:hAnsi="Times New Roman"/>
              </w:rPr>
              <w:t xml:space="preserve">Nr. </w:t>
            </w:r>
            <w:r w:rsidR="001B7D1C">
              <w:rPr>
                <w:rFonts w:ascii="Times New Roman" w:hAnsi="Times New Roman"/>
              </w:rPr>
              <w:t>3</w:t>
            </w:r>
          </w:p>
        </w:tc>
        <w:tc>
          <w:tcPr>
            <w:tcW w:w="7729" w:type="dxa"/>
            <w:gridSpan w:val="2"/>
          </w:tcPr>
          <w:p w:rsidRPr="007852AD" w:rsidR="00BD6FD6" w:rsidRDefault="00BD6FD6" w14:paraId="3E29E05D"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FD48E1" w14:paraId="3FDEFF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3A0F735" w14:textId="77777777">
            <w:pPr>
              <w:pStyle w:val="Amendement"/>
              <w:rPr>
                <w:rFonts w:ascii="Times New Roman" w:hAnsi="Times New Roman"/>
              </w:rPr>
            </w:pPr>
          </w:p>
        </w:tc>
        <w:tc>
          <w:tcPr>
            <w:tcW w:w="7729" w:type="dxa"/>
            <w:gridSpan w:val="2"/>
          </w:tcPr>
          <w:p w:rsidR="00BD6FD6" w:rsidRDefault="00BD6FD6" w14:paraId="113881FA" w14:textId="77777777">
            <w:pPr>
              <w:pStyle w:val="Amendement"/>
              <w:tabs>
                <w:tab w:val="clear" w:pos="3310"/>
                <w:tab w:val="clear" w:pos="3600"/>
              </w:tabs>
              <w:rPr>
                <w:rFonts w:ascii="Times New Roman" w:hAnsi="Times New Roman"/>
              </w:rPr>
            </w:pPr>
          </w:p>
        </w:tc>
      </w:tr>
      <w:tr w:rsidR="00BD6FD6" w:rsidTr="00FD48E1" w14:paraId="0FDF2B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8FCCDBB" w14:textId="77777777">
            <w:pPr>
              <w:pStyle w:val="Amendement"/>
              <w:rPr>
                <w:rFonts w:ascii="Times New Roman" w:hAnsi="Times New Roman"/>
              </w:rPr>
            </w:pPr>
          </w:p>
        </w:tc>
        <w:tc>
          <w:tcPr>
            <w:tcW w:w="7729" w:type="dxa"/>
            <w:gridSpan w:val="2"/>
          </w:tcPr>
          <w:p w:rsidRPr="007852AD" w:rsidR="00BD6FD6" w:rsidP="001940F1" w:rsidRDefault="00BD6FD6" w14:paraId="456D5EEB" w14:textId="7453943D">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CF2744">
              <w:rPr>
                <w:rFonts w:ascii="Times New Roman" w:hAnsi="Times New Roman"/>
                <w:b w:val="0"/>
              </w:rPr>
              <w:t>7</w:t>
            </w:r>
            <w:r w:rsidR="004D3190">
              <w:rPr>
                <w:rFonts w:ascii="Times New Roman" w:hAnsi="Times New Roman"/>
                <w:b w:val="0"/>
              </w:rPr>
              <w:t xml:space="preserve"> september</w:t>
            </w:r>
            <w:r w:rsidR="001940F1">
              <w:rPr>
                <w:rFonts w:ascii="Times New Roman" w:hAnsi="Times New Roman"/>
                <w:b w:val="0"/>
              </w:rPr>
              <w:t xml:space="preserve"> 202</w:t>
            </w:r>
            <w:r w:rsidR="00554334">
              <w:rPr>
                <w:rFonts w:ascii="Times New Roman" w:hAnsi="Times New Roman"/>
                <w:b w:val="0"/>
              </w:rPr>
              <w:t>6</w:t>
            </w:r>
            <w:r w:rsidRPr="007852AD">
              <w:rPr>
                <w:rFonts w:ascii="Times New Roman" w:hAnsi="Times New Roman"/>
                <w:b w:val="0"/>
              </w:rPr>
              <w:t xml:space="preserve"> en het nader rapport d.d. </w:t>
            </w:r>
            <w:r w:rsidR="00CF2744">
              <w:rPr>
                <w:rFonts w:ascii="Times New Roman" w:hAnsi="Times New Roman"/>
                <w:b w:val="0"/>
              </w:rPr>
              <w:t>14</w:t>
            </w:r>
            <w:r w:rsidR="004D3190">
              <w:rPr>
                <w:rFonts w:ascii="Times New Roman" w:hAnsi="Times New Roman"/>
                <w:b w:val="0"/>
              </w:rPr>
              <w:t xml:space="preserve"> september</w:t>
            </w:r>
            <w:r w:rsidR="001940F1">
              <w:rPr>
                <w:rFonts w:ascii="Times New Roman" w:hAnsi="Times New Roman"/>
                <w:b w:val="0"/>
              </w:rPr>
              <w:t xml:space="preserve"> 202</w:t>
            </w:r>
            <w:r w:rsidR="00554334">
              <w:rPr>
                <w:rFonts w:ascii="Times New Roman" w:hAnsi="Times New Roman"/>
                <w:b w:val="0"/>
              </w:rPr>
              <w:t>6</w:t>
            </w:r>
            <w:r w:rsidRPr="007852AD">
              <w:rPr>
                <w:rFonts w:ascii="Times New Roman" w:hAnsi="Times New Roman"/>
                <w:b w:val="0"/>
              </w:rPr>
              <w:t xml:space="preserve">, aangeboden aan de Koning door de </w:t>
            </w:r>
            <w:r w:rsidRPr="001B7D1C" w:rsidR="001B7D1C">
              <w:rPr>
                <w:rFonts w:ascii="Times New Roman" w:hAnsi="Times New Roman"/>
                <w:b w:val="0"/>
                <w:szCs w:val="24"/>
              </w:rPr>
              <w:t xml:space="preserve">minister van Financiën, mede namens de minister van </w:t>
            </w:r>
            <w:r w:rsidR="00FB4CF8">
              <w:rPr>
                <w:rFonts w:ascii="Times New Roman" w:hAnsi="Times New Roman"/>
                <w:b w:val="0"/>
                <w:szCs w:val="24"/>
              </w:rPr>
              <w:t>Infrastructuur en Waterstaat</w:t>
            </w:r>
            <w:r w:rsidRPr="001B7D1C">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FD48E1" w14:paraId="78966E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81595E" w14:textId="77777777">
            <w:pPr>
              <w:pStyle w:val="Amendement"/>
              <w:rPr>
                <w:rFonts w:ascii="Times New Roman" w:hAnsi="Times New Roman"/>
              </w:rPr>
            </w:pPr>
          </w:p>
        </w:tc>
        <w:tc>
          <w:tcPr>
            <w:tcW w:w="7729" w:type="dxa"/>
            <w:gridSpan w:val="2"/>
          </w:tcPr>
          <w:p w:rsidR="00BD6FD6" w:rsidRDefault="00BD6FD6" w14:paraId="204E5819" w14:textId="77777777">
            <w:pPr>
              <w:pStyle w:val="Amendement"/>
              <w:tabs>
                <w:tab w:val="clear" w:pos="3310"/>
                <w:tab w:val="clear" w:pos="3600"/>
              </w:tabs>
              <w:rPr>
                <w:rFonts w:ascii="Times New Roman" w:hAnsi="Times New Roman"/>
                <w:b w:val="0"/>
              </w:rPr>
            </w:pPr>
          </w:p>
        </w:tc>
      </w:tr>
      <w:tr w:rsidR="00BD6FD6" w:rsidTr="00FD48E1" w14:paraId="74F153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E23BA61" w14:textId="77777777">
            <w:pPr>
              <w:pStyle w:val="Amendement"/>
              <w:rPr>
                <w:rFonts w:ascii="Times New Roman" w:hAnsi="Times New Roman"/>
              </w:rPr>
            </w:pPr>
          </w:p>
        </w:tc>
        <w:tc>
          <w:tcPr>
            <w:tcW w:w="7729" w:type="dxa"/>
            <w:gridSpan w:val="2"/>
          </w:tcPr>
          <w:p w:rsidR="00BD6FD6" w:rsidRDefault="00BD6FD6" w14:paraId="7BB1F42D" w14:textId="77777777">
            <w:pPr>
              <w:pStyle w:val="Amendement"/>
              <w:tabs>
                <w:tab w:val="clear" w:pos="3310"/>
                <w:tab w:val="clear" w:pos="3600"/>
              </w:tabs>
              <w:rPr>
                <w:rFonts w:ascii="Times New Roman" w:hAnsi="Times New Roman"/>
                <w:b w:val="0"/>
              </w:rPr>
            </w:pPr>
          </w:p>
        </w:tc>
      </w:tr>
      <w:tr w:rsidR="00BD6FD6" w:rsidTr="00FD48E1" w14:paraId="4FBE0B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91CC709" w14:textId="77777777">
            <w:pPr>
              <w:pStyle w:val="Amendement"/>
              <w:rPr>
                <w:rFonts w:ascii="Times New Roman" w:hAnsi="Times New Roman"/>
              </w:rPr>
            </w:pPr>
          </w:p>
        </w:tc>
        <w:tc>
          <w:tcPr>
            <w:tcW w:w="7729" w:type="dxa"/>
            <w:gridSpan w:val="2"/>
          </w:tcPr>
          <w:p w:rsidR="00BD6FD6" w:rsidRDefault="00BD6FD6" w14:paraId="100CA261" w14:textId="77777777">
            <w:pPr>
              <w:pStyle w:val="Amendement"/>
              <w:tabs>
                <w:tab w:val="clear" w:pos="3310"/>
                <w:tab w:val="clear" w:pos="3600"/>
              </w:tabs>
              <w:rPr>
                <w:rFonts w:ascii="Times New Roman" w:hAnsi="Times New Roman"/>
                <w:b w:val="0"/>
              </w:rPr>
            </w:pPr>
          </w:p>
        </w:tc>
      </w:tr>
    </w:tbl>
    <w:p w:rsidRPr="00FD48E1" w:rsidR="00FD48E1" w:rsidP="00FD48E1" w:rsidRDefault="00FD48E1" w14:paraId="57AA6FAB" w14:textId="77777777">
      <w:pPr>
        <w:pStyle w:val="Amendement"/>
        <w:rPr>
          <w:rFonts w:ascii="Times New Roman" w:hAnsi="Times New Roman"/>
          <w:b w:val="0"/>
          <w:i/>
          <w:iCs/>
        </w:rPr>
      </w:pPr>
      <w:r w:rsidRPr="00FD48E1">
        <w:rPr>
          <w:rFonts w:ascii="Times New Roman" w:hAnsi="Times New Roman"/>
          <w:b w:val="0"/>
          <w:i/>
          <w:iCs/>
        </w:rPr>
        <w:t>Bij Kabinetsmissive van 1 september 2026, no.2026001721, heeft Uwe Majesteit, op voordracht van de Minister van Financiën, mede namens de Minister van Infrastructuur en Waterstaat, bij de Afdeling advisering van de Raad van State ter overweging aanhangig gemaakt het voorstel van wet tot vaststelling van de begrotingsstaat van het Mobiliteitsfonds (A) voor het jaar 2027, met memorie van toelichting.</w:t>
      </w:r>
    </w:p>
    <w:p w:rsidRPr="00FD48E1" w:rsidR="00FD48E1" w:rsidP="00FD48E1" w:rsidRDefault="00FD48E1" w14:paraId="408AC53E" w14:textId="77777777">
      <w:pPr>
        <w:pStyle w:val="Amendement"/>
        <w:rPr>
          <w:rFonts w:ascii="Times New Roman" w:hAnsi="Times New Roman"/>
          <w:b w:val="0"/>
          <w:i/>
          <w:iCs/>
        </w:rPr>
      </w:pPr>
    </w:p>
    <w:p w:rsidRPr="00FD48E1" w:rsidR="00FD48E1" w:rsidP="00FD48E1" w:rsidRDefault="00FD48E1" w14:paraId="26BDB85D" w14:textId="77777777">
      <w:pPr>
        <w:pStyle w:val="Amendement"/>
        <w:rPr>
          <w:rFonts w:ascii="Times New Roman" w:hAnsi="Times New Roman"/>
          <w:b w:val="0"/>
          <w:i/>
          <w:iCs/>
        </w:rPr>
      </w:pPr>
      <w:r w:rsidRPr="00FD48E1">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FD48E1" w:rsidR="00FD48E1" w:rsidP="00FD48E1" w:rsidRDefault="00FD48E1" w14:paraId="3E5D9C5C" w14:textId="77777777">
      <w:pPr>
        <w:pStyle w:val="Amendement"/>
        <w:rPr>
          <w:rFonts w:ascii="Times New Roman" w:hAnsi="Times New Roman"/>
          <w:b w:val="0"/>
          <w:i/>
          <w:iCs/>
        </w:rPr>
      </w:pPr>
    </w:p>
    <w:p w:rsidRPr="00FD48E1" w:rsidR="00D51DFF" w:rsidP="00FD48E1" w:rsidRDefault="00FD48E1" w14:paraId="48C26FF0" w14:textId="28445482">
      <w:pPr>
        <w:pStyle w:val="Amendement"/>
        <w:rPr>
          <w:rFonts w:ascii="Times New Roman" w:hAnsi="Times New Roman"/>
          <w:b w:val="0"/>
          <w:i/>
          <w:iCs/>
        </w:rPr>
      </w:pPr>
      <w:r w:rsidRPr="00FD48E1">
        <w:rPr>
          <w:rFonts w:ascii="Times New Roman" w:hAnsi="Times New Roman"/>
          <w:b w:val="0"/>
          <w:i/>
          <w:iCs/>
        </w:rPr>
        <w:t>De vice-president van de Raad van State,</w:t>
      </w:r>
    </w:p>
    <w:p w:rsidRPr="00FD48E1" w:rsidR="00FD48E1" w:rsidP="00FD48E1" w:rsidRDefault="00FD48E1" w14:paraId="5E2C8D42" w14:textId="659015B8">
      <w:pPr>
        <w:pStyle w:val="Amendement"/>
        <w:rPr>
          <w:rFonts w:ascii="Times New Roman" w:hAnsi="Times New Roman"/>
          <w:b w:val="0"/>
          <w:i/>
          <w:iCs/>
        </w:rPr>
      </w:pPr>
      <w:r w:rsidRPr="00FD48E1">
        <w:rPr>
          <w:rFonts w:ascii="Times New Roman" w:hAnsi="Times New Roman"/>
          <w:b w:val="0"/>
          <w:i/>
          <w:iCs/>
        </w:rPr>
        <w:t>S. van Haersma Buma</w:t>
      </w:r>
    </w:p>
    <w:p w:rsidR="00FD48E1" w:rsidP="00FD48E1" w:rsidRDefault="00FD48E1" w14:paraId="5BBB7425" w14:textId="77777777">
      <w:pPr>
        <w:pStyle w:val="Amendement"/>
        <w:rPr>
          <w:rFonts w:ascii="Times New Roman" w:hAnsi="Times New Roman"/>
          <w:b w:val="0"/>
        </w:rPr>
      </w:pPr>
    </w:p>
    <w:p w:rsidRPr="00FD48E1" w:rsidR="00FD48E1" w:rsidP="00FD48E1" w:rsidRDefault="00FD48E1" w14:paraId="1D14C7E0" w14:textId="77777777">
      <w:pPr>
        <w:pStyle w:val="Amendement"/>
        <w:rPr>
          <w:rFonts w:ascii="Times New Roman" w:hAnsi="Times New Roman"/>
          <w:b w:val="0"/>
          <w:bCs/>
          <w:szCs w:val="24"/>
        </w:rPr>
      </w:pPr>
      <w:r w:rsidRPr="00FD48E1">
        <w:rPr>
          <w:rFonts w:ascii="Times New Roman" w:hAnsi="Times New Roman"/>
          <w:b w:val="0"/>
          <w:bCs/>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FD48E1" w:rsidR="00FD48E1" w:rsidP="00FD48E1" w:rsidRDefault="00FD48E1" w14:paraId="414490C0" w14:textId="77777777">
      <w:pPr>
        <w:pStyle w:val="Amendement"/>
        <w:rPr>
          <w:rFonts w:ascii="Times New Roman" w:hAnsi="Times New Roman"/>
          <w:b w:val="0"/>
          <w:bCs/>
          <w:szCs w:val="24"/>
        </w:rPr>
      </w:pPr>
    </w:p>
    <w:p w:rsidRPr="00FD48E1" w:rsidR="00FD48E1" w:rsidP="00FD48E1" w:rsidRDefault="00FD48E1" w14:paraId="7E71EE50"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FD48E1" w:rsidTr="00FD48E1" w14:paraId="26FB6E0D" w14:textId="77777777">
        <w:tc>
          <w:tcPr>
            <w:tcW w:w="1980" w:type="dxa"/>
          </w:tcPr>
          <w:p w:rsidRPr="00FD48E1" w:rsidR="00FD48E1" w:rsidP="00FD48E1" w:rsidRDefault="00FD48E1" w14:paraId="73D067B9"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FD48E1" w:rsidP="00FD48E1" w:rsidRDefault="00FD48E1" w14:paraId="1D281D5E"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FD48E1" w:rsidTr="00FD48E1" w14:paraId="429D82F0" w14:textId="77777777">
        <w:tc>
          <w:tcPr>
            <w:tcW w:w="1980" w:type="dxa"/>
          </w:tcPr>
          <w:p w:rsidRPr="00FD48E1" w:rsidR="00FD48E1" w:rsidP="00FD48E1" w:rsidRDefault="00FD48E1" w14:paraId="16B9A677"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FD48E1" w:rsidP="00FD48E1" w:rsidRDefault="00FD48E1" w14:paraId="6B33F07B"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FD48E1" w:rsidTr="00FD48E1" w14:paraId="6ED7A62E" w14:textId="77777777">
        <w:tc>
          <w:tcPr>
            <w:tcW w:w="1980" w:type="dxa"/>
          </w:tcPr>
          <w:p w:rsidRPr="00FD48E1" w:rsidR="00FD48E1" w:rsidP="00FD48E1" w:rsidRDefault="00FD48E1" w14:paraId="2FB50C87"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FD48E1" w:rsidP="00FD48E1" w:rsidRDefault="00FD48E1" w14:paraId="4FAE5AA1"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FD48E1" w:rsidTr="00FD48E1" w14:paraId="69CF889D" w14:textId="77777777">
        <w:tc>
          <w:tcPr>
            <w:tcW w:w="1980" w:type="dxa"/>
          </w:tcPr>
          <w:p w:rsidRPr="00FD48E1" w:rsidR="00FD48E1" w:rsidP="00FD48E1" w:rsidRDefault="00FD48E1" w14:paraId="620F2ECA"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FD48E1" w:rsidP="00FD48E1" w:rsidRDefault="00FD48E1" w14:paraId="7B82F3CA"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FD48E1" w:rsidTr="00FD48E1" w14:paraId="22726391" w14:textId="77777777">
        <w:tc>
          <w:tcPr>
            <w:tcW w:w="1980" w:type="dxa"/>
          </w:tcPr>
          <w:p w:rsidRPr="00FD48E1" w:rsidR="00FD48E1" w:rsidP="00FD48E1" w:rsidRDefault="00FD48E1" w14:paraId="59B8CF2B"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FD48E1" w:rsidP="00FD48E1" w:rsidRDefault="00FD48E1" w14:paraId="21F08030"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FD48E1" w:rsidTr="00FD48E1" w14:paraId="4AC06085" w14:textId="77777777">
        <w:tc>
          <w:tcPr>
            <w:tcW w:w="1980" w:type="dxa"/>
          </w:tcPr>
          <w:p w:rsidRPr="00FD48E1" w:rsidR="00FD48E1" w:rsidP="00FD48E1" w:rsidRDefault="00FD48E1" w14:paraId="19627903"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FD48E1" w:rsidP="00FD48E1" w:rsidRDefault="00FD48E1" w14:paraId="71C91891"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FD48E1" w:rsidTr="00FD48E1" w14:paraId="15A6541A" w14:textId="77777777">
        <w:tc>
          <w:tcPr>
            <w:tcW w:w="1980" w:type="dxa"/>
          </w:tcPr>
          <w:p w:rsidRPr="00FD48E1" w:rsidR="00FD48E1" w:rsidP="00FD48E1" w:rsidRDefault="00FD48E1" w14:paraId="5143B33E"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FD48E1" w:rsidP="00FD48E1" w:rsidRDefault="00FD48E1" w14:paraId="2D404510"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FD48E1" w:rsidTr="00FD48E1" w14:paraId="16CAB031" w14:textId="77777777">
        <w:tc>
          <w:tcPr>
            <w:tcW w:w="1980" w:type="dxa"/>
          </w:tcPr>
          <w:p w:rsidRPr="00FD48E1" w:rsidR="00FD48E1" w:rsidP="00FD48E1" w:rsidRDefault="00FD48E1" w14:paraId="28F52264"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FD48E1" w:rsidP="00FD48E1" w:rsidRDefault="00FD48E1" w14:paraId="5F3531F7"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FD48E1" w:rsidTr="00FD48E1" w14:paraId="03161FAA" w14:textId="77777777">
        <w:tc>
          <w:tcPr>
            <w:tcW w:w="1980" w:type="dxa"/>
          </w:tcPr>
          <w:p w:rsidRPr="00FD48E1" w:rsidR="00FD48E1" w:rsidP="00FD48E1" w:rsidRDefault="00FD48E1" w14:paraId="78D60B02"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FD48E1" w:rsidP="00FD48E1" w:rsidRDefault="00FD48E1" w14:paraId="4671494E"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FD48E1" w:rsidTr="00FD48E1" w14:paraId="1522B317" w14:textId="77777777">
        <w:tc>
          <w:tcPr>
            <w:tcW w:w="1980" w:type="dxa"/>
          </w:tcPr>
          <w:p w:rsidRPr="00FD48E1" w:rsidR="00FD48E1" w:rsidP="00FD48E1" w:rsidRDefault="00FD48E1" w14:paraId="02C96692"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FD48E1" w:rsidP="00FD48E1" w:rsidRDefault="00FD48E1" w14:paraId="0370B028"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FD48E1" w:rsidTr="00FD48E1" w14:paraId="75D4CCF5" w14:textId="77777777">
        <w:tc>
          <w:tcPr>
            <w:tcW w:w="1980" w:type="dxa"/>
          </w:tcPr>
          <w:p w:rsidRPr="00FD48E1" w:rsidR="00FD48E1" w:rsidP="00FD48E1" w:rsidRDefault="00FD48E1" w14:paraId="6F3D2CEB"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FD48E1" w:rsidP="00FD48E1" w:rsidRDefault="00FD48E1" w14:paraId="18F122E8"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FD48E1" w:rsidTr="00FD48E1" w14:paraId="0F0C973B" w14:textId="77777777">
        <w:tc>
          <w:tcPr>
            <w:tcW w:w="1980" w:type="dxa"/>
          </w:tcPr>
          <w:p w:rsidRPr="00FD48E1" w:rsidR="00FD48E1" w:rsidP="00FD48E1" w:rsidRDefault="00FD48E1" w14:paraId="7FC7D96C"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FD48E1" w:rsidP="00FD48E1" w:rsidRDefault="00FD48E1" w14:paraId="30ECFF58"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FD48E1" w:rsidTr="00FD48E1" w14:paraId="75311952" w14:textId="77777777">
        <w:tc>
          <w:tcPr>
            <w:tcW w:w="1980" w:type="dxa"/>
          </w:tcPr>
          <w:p w:rsidRPr="00FD48E1" w:rsidR="00FD48E1" w:rsidP="00FD48E1" w:rsidRDefault="00FD48E1" w14:paraId="7112781D"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FD48E1" w:rsidP="00FD48E1" w:rsidRDefault="00FD48E1" w14:paraId="6C96EDE3"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FD48E1" w:rsidTr="00FD48E1" w14:paraId="26408605" w14:textId="77777777">
        <w:tc>
          <w:tcPr>
            <w:tcW w:w="1980" w:type="dxa"/>
          </w:tcPr>
          <w:p w:rsidRPr="00FD48E1" w:rsidR="00FD48E1" w:rsidP="00FD48E1" w:rsidRDefault="00FD48E1" w14:paraId="77A5425E" w14:textId="77777777">
            <w:pPr>
              <w:pStyle w:val="Amendement"/>
              <w:rPr>
                <w:rFonts w:ascii="Times New Roman" w:hAnsi="Times New Roman"/>
                <w:b w:val="0"/>
                <w:bCs/>
                <w:szCs w:val="24"/>
              </w:rPr>
            </w:pPr>
            <w:r w:rsidRPr="00FD48E1">
              <w:rPr>
                <w:rFonts w:ascii="Times New Roman" w:hAnsi="Times New Roman"/>
                <w:b w:val="0"/>
                <w:bCs/>
                <w:szCs w:val="24"/>
              </w:rPr>
              <w:lastRenderedPageBreak/>
              <w:t>W11.26.00278/IV</w:t>
            </w:r>
          </w:p>
        </w:tc>
        <w:tc>
          <w:tcPr>
            <w:tcW w:w="8788" w:type="dxa"/>
          </w:tcPr>
          <w:p w:rsidRPr="00FD48E1" w:rsidR="00FD48E1" w:rsidP="00FD48E1" w:rsidRDefault="00FD48E1" w14:paraId="19EFF96D"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FD48E1" w:rsidTr="00FD48E1" w14:paraId="2330BF77" w14:textId="77777777">
        <w:tc>
          <w:tcPr>
            <w:tcW w:w="1980" w:type="dxa"/>
          </w:tcPr>
          <w:p w:rsidRPr="00FD48E1" w:rsidR="00FD48E1" w:rsidP="00FD48E1" w:rsidRDefault="00FD48E1" w14:paraId="146222DE"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FD48E1" w:rsidP="00FD48E1" w:rsidRDefault="00FD48E1" w14:paraId="13E06935"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FD48E1" w:rsidTr="00FD48E1" w14:paraId="69055879" w14:textId="77777777">
        <w:tc>
          <w:tcPr>
            <w:tcW w:w="1980" w:type="dxa"/>
          </w:tcPr>
          <w:p w:rsidRPr="00FD48E1" w:rsidR="00FD48E1" w:rsidP="00FD48E1" w:rsidRDefault="00FD48E1" w14:paraId="202E0E53"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FD48E1" w:rsidP="00FD48E1" w:rsidRDefault="00FD48E1" w14:paraId="21E854AE"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FD48E1" w:rsidTr="00FD48E1" w14:paraId="338AD659" w14:textId="77777777">
        <w:tc>
          <w:tcPr>
            <w:tcW w:w="1980" w:type="dxa"/>
          </w:tcPr>
          <w:p w:rsidRPr="00FD48E1" w:rsidR="00FD48E1" w:rsidP="00FD48E1" w:rsidRDefault="00FD48E1" w14:paraId="0D1FFBD1"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FD48E1" w:rsidP="00FD48E1" w:rsidRDefault="00FD48E1" w14:paraId="1F0C3CF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FD48E1" w:rsidTr="00FD48E1" w14:paraId="3E607001" w14:textId="77777777">
        <w:tc>
          <w:tcPr>
            <w:tcW w:w="1980" w:type="dxa"/>
          </w:tcPr>
          <w:p w:rsidRPr="00FD48E1" w:rsidR="00FD48E1" w:rsidP="00FD48E1" w:rsidRDefault="00FD48E1" w14:paraId="704DE447"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FD48E1" w:rsidP="00FD48E1" w:rsidRDefault="00FD48E1" w14:paraId="773B70B9"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FD48E1" w:rsidTr="00FD48E1" w14:paraId="3E764E63" w14:textId="77777777">
        <w:tc>
          <w:tcPr>
            <w:tcW w:w="1980" w:type="dxa"/>
          </w:tcPr>
          <w:p w:rsidRPr="00FD48E1" w:rsidR="00FD48E1" w:rsidP="00FD48E1" w:rsidRDefault="00FD48E1" w14:paraId="14B5A783"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FD48E1" w:rsidP="00FD48E1" w:rsidRDefault="00FD48E1" w14:paraId="17E81B91"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FD48E1" w:rsidTr="00FD48E1" w14:paraId="1FF7F400" w14:textId="77777777">
        <w:tc>
          <w:tcPr>
            <w:tcW w:w="1980" w:type="dxa"/>
          </w:tcPr>
          <w:p w:rsidRPr="00FD48E1" w:rsidR="00FD48E1" w:rsidP="00FD48E1" w:rsidRDefault="00FD48E1" w14:paraId="5BA9F518"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FD48E1" w:rsidP="00FD48E1" w:rsidRDefault="00FD48E1" w14:paraId="222C7E59"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FD48E1" w:rsidTr="00FD48E1" w14:paraId="44F65494" w14:textId="77777777">
        <w:tc>
          <w:tcPr>
            <w:tcW w:w="1980" w:type="dxa"/>
          </w:tcPr>
          <w:p w:rsidRPr="00FD48E1" w:rsidR="00FD48E1" w:rsidP="00FD48E1" w:rsidRDefault="00FD48E1" w14:paraId="06586B69"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FD48E1" w:rsidP="00FD48E1" w:rsidRDefault="00FD48E1" w14:paraId="091D5298"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FD48E1" w:rsidTr="00FD48E1" w14:paraId="46900E10" w14:textId="77777777">
        <w:tc>
          <w:tcPr>
            <w:tcW w:w="1980" w:type="dxa"/>
          </w:tcPr>
          <w:p w:rsidRPr="00FD48E1" w:rsidR="00FD48E1" w:rsidP="00FD48E1" w:rsidRDefault="00FD48E1" w14:paraId="391796EB"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FD48E1" w:rsidP="00FD48E1" w:rsidRDefault="00FD48E1" w14:paraId="59059773"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FD48E1" w:rsidTr="00FD48E1" w14:paraId="75597E5F" w14:textId="77777777">
        <w:tc>
          <w:tcPr>
            <w:tcW w:w="1980" w:type="dxa"/>
          </w:tcPr>
          <w:p w:rsidRPr="00FD48E1" w:rsidR="00FD48E1" w:rsidP="00FD48E1" w:rsidRDefault="00FD48E1" w14:paraId="1F785C3F"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FD48E1" w:rsidP="00FD48E1" w:rsidRDefault="00FD48E1" w14:paraId="6777ADF5"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FD48E1" w:rsidTr="00FD48E1" w14:paraId="6052E460" w14:textId="77777777">
        <w:tc>
          <w:tcPr>
            <w:tcW w:w="1980" w:type="dxa"/>
          </w:tcPr>
          <w:p w:rsidRPr="00FD48E1" w:rsidR="00FD48E1" w:rsidP="00FD48E1" w:rsidRDefault="00FD48E1" w14:paraId="0551F1B6"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FD48E1" w:rsidP="00FD48E1" w:rsidRDefault="00FD48E1" w14:paraId="33B27583"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FD48E1" w:rsidTr="00FD48E1" w14:paraId="20FB88AA" w14:textId="77777777">
        <w:tc>
          <w:tcPr>
            <w:tcW w:w="1980" w:type="dxa"/>
          </w:tcPr>
          <w:p w:rsidRPr="00FD48E1" w:rsidR="00FD48E1" w:rsidP="00FD48E1" w:rsidRDefault="00FD48E1" w14:paraId="67102325"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FD48E1" w:rsidP="00FD48E1" w:rsidRDefault="00FD48E1" w14:paraId="71212E56"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FD48E1" w:rsidTr="00FD48E1" w14:paraId="676E8772" w14:textId="77777777">
        <w:tc>
          <w:tcPr>
            <w:tcW w:w="1980" w:type="dxa"/>
          </w:tcPr>
          <w:p w:rsidRPr="00FD48E1" w:rsidR="00FD48E1" w:rsidP="00FD48E1" w:rsidRDefault="00FD48E1" w14:paraId="6CB69921"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FD48E1" w:rsidP="00FD48E1" w:rsidRDefault="00FD48E1" w14:paraId="341D69BF"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FD48E1" w:rsidTr="00FD48E1" w14:paraId="7E226517" w14:textId="77777777">
        <w:tc>
          <w:tcPr>
            <w:tcW w:w="1980" w:type="dxa"/>
          </w:tcPr>
          <w:p w:rsidRPr="00FD48E1" w:rsidR="00FD48E1" w:rsidP="00FD48E1" w:rsidRDefault="00FD48E1" w14:paraId="164F100F"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FD48E1" w:rsidP="00FD48E1" w:rsidRDefault="00FD48E1" w14:paraId="7227DBA6"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FD48E1" w:rsidP="00FD48E1" w:rsidRDefault="00FD48E1" w14:paraId="088D11E1" w14:textId="77777777">
      <w:pPr>
        <w:pStyle w:val="Amendement"/>
        <w:rPr>
          <w:rFonts w:ascii="Times New Roman" w:hAnsi="Times New Roman"/>
          <w:b w:val="0"/>
          <w:bCs/>
          <w:szCs w:val="24"/>
        </w:rPr>
      </w:pPr>
    </w:p>
    <w:p w:rsidRPr="00FD48E1" w:rsidR="00FD48E1" w:rsidP="00FD48E1" w:rsidRDefault="00FD48E1" w14:paraId="26F39538"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FD48E1" w:rsidP="00FD48E1" w:rsidRDefault="00FD48E1" w14:paraId="69B04CD3" w14:textId="77777777">
      <w:pPr>
        <w:pStyle w:val="Amendement"/>
        <w:rPr>
          <w:rFonts w:ascii="Times New Roman" w:hAnsi="Times New Roman"/>
          <w:b w:val="0"/>
          <w:bCs/>
          <w:szCs w:val="24"/>
        </w:rPr>
      </w:pPr>
    </w:p>
    <w:p w:rsidRPr="00FD48E1" w:rsidR="00FD48E1" w:rsidP="00FD48E1" w:rsidRDefault="00FD48E1" w14:paraId="2B801F6F"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FD48E1" w:rsidP="00FD48E1" w:rsidRDefault="00FD48E1" w14:paraId="6D42A490" w14:textId="77777777">
      <w:pPr>
        <w:pStyle w:val="Amendement"/>
        <w:rPr>
          <w:rFonts w:ascii="Times New Roman" w:hAnsi="Times New Roman"/>
          <w:b w:val="0"/>
          <w:bCs/>
          <w:szCs w:val="24"/>
        </w:rPr>
      </w:pPr>
    </w:p>
    <w:p w:rsidRPr="00FD48E1" w:rsidR="00FD48E1" w:rsidP="00FD48E1" w:rsidRDefault="00FD48E1" w14:paraId="30B00DD7"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FD48E1" w:rsidP="00FD48E1" w:rsidRDefault="00FD48E1" w14:paraId="6D0FCFBD" w14:textId="77777777">
      <w:pPr>
        <w:pStyle w:val="Amendement"/>
        <w:rPr>
          <w:rFonts w:ascii="Times New Roman" w:hAnsi="Times New Roman"/>
          <w:b w:val="0"/>
          <w:bCs/>
          <w:szCs w:val="24"/>
        </w:rPr>
      </w:pPr>
    </w:p>
    <w:p w:rsidRPr="00FD48E1" w:rsidR="00FD48E1" w:rsidP="00FD48E1" w:rsidRDefault="00FD48E1" w14:paraId="12A16F50"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FD48E1" w:rsidP="00FD48E1" w:rsidRDefault="00FD48E1" w14:paraId="56380808" w14:textId="77777777">
      <w:pPr>
        <w:pStyle w:val="Amendement"/>
        <w:rPr>
          <w:rFonts w:ascii="Times New Roman" w:hAnsi="Times New Roman"/>
          <w:b w:val="0"/>
          <w:bCs/>
          <w:szCs w:val="24"/>
        </w:rPr>
      </w:pPr>
    </w:p>
    <w:p w:rsidRPr="00FD48E1" w:rsidR="00FD48E1" w:rsidP="00FD48E1" w:rsidRDefault="00FD48E1" w14:paraId="3E990F0C"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FD48E1" w:rsidP="00FD48E1" w:rsidRDefault="00FD48E1" w14:paraId="10E307AB" w14:textId="77777777">
      <w:pPr>
        <w:pStyle w:val="Amendement"/>
        <w:rPr>
          <w:rFonts w:ascii="Times New Roman" w:hAnsi="Times New Roman"/>
          <w:b w:val="0"/>
          <w:bCs/>
          <w:i/>
          <w:iCs/>
          <w:szCs w:val="24"/>
        </w:rPr>
      </w:pPr>
    </w:p>
    <w:p w:rsidRPr="00FD48E1" w:rsidR="00FD48E1" w:rsidP="00FD48E1" w:rsidRDefault="00FD48E1" w14:paraId="416E3280"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FD48E1" w:rsidP="00FD48E1" w:rsidRDefault="00FD48E1" w14:paraId="3B944239" w14:textId="7DF0887A">
      <w:pPr>
        <w:pStyle w:val="Amendement"/>
        <w:rPr>
          <w:rFonts w:ascii="Times New Roman" w:hAnsi="Times New Roman"/>
          <w:b w:val="0"/>
          <w:bCs/>
          <w:szCs w:val="24"/>
        </w:rPr>
      </w:pPr>
      <w:r>
        <w:rPr>
          <w:rFonts w:ascii="Times New Roman" w:hAnsi="Times New Roman"/>
          <w:b w:val="0"/>
          <w:bCs/>
          <w:szCs w:val="24"/>
        </w:rPr>
        <w:t>E. Heinen</w:t>
      </w:r>
    </w:p>
    <w:p w:rsidR="00FD48E1" w:rsidP="00FD48E1" w:rsidRDefault="00FD48E1" w14:paraId="35EE969D" w14:textId="77777777">
      <w:pPr>
        <w:pStyle w:val="Amendement"/>
        <w:rPr>
          <w:rFonts w:ascii="Times New Roman" w:hAnsi="Times New Roman"/>
          <w:b w:val="0"/>
          <w:bCs/>
          <w:szCs w:val="24"/>
        </w:rPr>
      </w:pPr>
    </w:p>
    <w:p w:rsidRPr="00FD48E1" w:rsidR="00FD48E1" w:rsidP="00FD48E1" w:rsidRDefault="00FD48E1" w14:paraId="0693ABE6" w14:textId="77777777">
      <w:pPr>
        <w:pStyle w:val="Amendement"/>
        <w:rPr>
          <w:rFonts w:ascii="Times New Roman" w:hAnsi="Times New Roman"/>
          <w:b w:val="0"/>
          <w:bCs/>
          <w:szCs w:val="24"/>
        </w:rPr>
      </w:pPr>
    </w:p>
    <w:sectPr w:rsidRPr="00FD48E1" w:rsidR="00FD48E1">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9B49" w14:textId="77777777" w:rsidR="00CA66CB" w:rsidRDefault="00CA66CB">
      <w:pPr>
        <w:spacing w:line="20" w:lineRule="exact"/>
      </w:pPr>
    </w:p>
  </w:endnote>
  <w:endnote w:type="continuationSeparator" w:id="0">
    <w:p w14:paraId="1D3A5943" w14:textId="77777777" w:rsidR="00CA66CB" w:rsidRDefault="00CA66CB">
      <w:pPr>
        <w:pStyle w:val="Amendement"/>
      </w:pPr>
      <w:r>
        <w:rPr>
          <w:b w:val="0"/>
        </w:rPr>
        <w:t xml:space="preserve"> </w:t>
      </w:r>
    </w:p>
  </w:endnote>
  <w:endnote w:type="continuationNotice" w:id="1">
    <w:p w14:paraId="417D1C87" w14:textId="77777777" w:rsidR="00CA66CB" w:rsidRDefault="00CA66C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0304" w14:textId="77777777" w:rsidR="00CA66CB" w:rsidRDefault="00CA66CB">
      <w:pPr>
        <w:pStyle w:val="Amendement"/>
      </w:pPr>
      <w:r>
        <w:rPr>
          <w:b w:val="0"/>
        </w:rPr>
        <w:separator/>
      </w:r>
    </w:p>
  </w:footnote>
  <w:footnote w:type="continuationSeparator" w:id="0">
    <w:p w14:paraId="369B62A3" w14:textId="77777777" w:rsidR="00CA66CB" w:rsidRDefault="00CA66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D1C"/>
    <w:rsid w:val="000A73CB"/>
    <w:rsid w:val="000D6042"/>
    <w:rsid w:val="00187EF3"/>
    <w:rsid w:val="001940F1"/>
    <w:rsid w:val="001B7D1C"/>
    <w:rsid w:val="00212071"/>
    <w:rsid w:val="002234F9"/>
    <w:rsid w:val="00244AA3"/>
    <w:rsid w:val="0028739B"/>
    <w:rsid w:val="0029367D"/>
    <w:rsid w:val="002C313D"/>
    <w:rsid w:val="002C5C9B"/>
    <w:rsid w:val="00311EC2"/>
    <w:rsid w:val="003153D8"/>
    <w:rsid w:val="003D1E89"/>
    <w:rsid w:val="003E5828"/>
    <w:rsid w:val="004107DC"/>
    <w:rsid w:val="00414CF8"/>
    <w:rsid w:val="004D3190"/>
    <w:rsid w:val="004E7D90"/>
    <w:rsid w:val="00500F90"/>
    <w:rsid w:val="00554334"/>
    <w:rsid w:val="00557F24"/>
    <w:rsid w:val="005A60A9"/>
    <w:rsid w:val="0062757D"/>
    <w:rsid w:val="006309C6"/>
    <w:rsid w:val="00663BC7"/>
    <w:rsid w:val="006B14BF"/>
    <w:rsid w:val="006C6D78"/>
    <w:rsid w:val="00703A6D"/>
    <w:rsid w:val="0070717B"/>
    <w:rsid w:val="00710AFA"/>
    <w:rsid w:val="00722010"/>
    <w:rsid w:val="007852AD"/>
    <w:rsid w:val="007B0F78"/>
    <w:rsid w:val="00855392"/>
    <w:rsid w:val="008952A6"/>
    <w:rsid w:val="008A750C"/>
    <w:rsid w:val="008D17C0"/>
    <w:rsid w:val="008E54B8"/>
    <w:rsid w:val="0095093B"/>
    <w:rsid w:val="009633D2"/>
    <w:rsid w:val="009748E4"/>
    <w:rsid w:val="00A2611F"/>
    <w:rsid w:val="00A51448"/>
    <w:rsid w:val="00A53675"/>
    <w:rsid w:val="00A54155"/>
    <w:rsid w:val="00A56126"/>
    <w:rsid w:val="00A84587"/>
    <w:rsid w:val="00AD2CD4"/>
    <w:rsid w:val="00B0451E"/>
    <w:rsid w:val="00B16A8C"/>
    <w:rsid w:val="00B73B93"/>
    <w:rsid w:val="00B90937"/>
    <w:rsid w:val="00BD6FD6"/>
    <w:rsid w:val="00BF5EAA"/>
    <w:rsid w:val="00C46DAD"/>
    <w:rsid w:val="00C70E91"/>
    <w:rsid w:val="00CA66CB"/>
    <w:rsid w:val="00CB1E97"/>
    <w:rsid w:val="00CD7550"/>
    <w:rsid w:val="00CE3C08"/>
    <w:rsid w:val="00CF0F08"/>
    <w:rsid w:val="00CF2744"/>
    <w:rsid w:val="00D40D07"/>
    <w:rsid w:val="00D51DFF"/>
    <w:rsid w:val="00DB3DC4"/>
    <w:rsid w:val="00DD5F58"/>
    <w:rsid w:val="00E010A1"/>
    <w:rsid w:val="00E75C18"/>
    <w:rsid w:val="00E94529"/>
    <w:rsid w:val="00EB3552"/>
    <w:rsid w:val="00EF5731"/>
    <w:rsid w:val="00F173B2"/>
    <w:rsid w:val="00F900D9"/>
    <w:rsid w:val="00F973C7"/>
    <w:rsid w:val="00FA5DCB"/>
    <w:rsid w:val="00FB4CF8"/>
    <w:rsid w:val="00FC3AC2"/>
    <w:rsid w:val="00FD48E1"/>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2DF6D"/>
  <w15:docId w15:val="{D3682C91-B531-4DA9-9531-AAFF32CD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C46DAD"/>
    <w:rPr>
      <w:rFonts w:ascii="Segoe UI" w:hAnsi="Segoe UI" w:cs="Segoe UI"/>
      <w:sz w:val="18"/>
      <w:szCs w:val="18"/>
    </w:rPr>
  </w:style>
  <w:style w:type="character" w:customStyle="1" w:styleId="BallontekstChar">
    <w:name w:val="Ballontekst Char"/>
    <w:basedOn w:val="Standaardalinea-lettertype"/>
    <w:link w:val="Ballontekst"/>
    <w:semiHidden/>
    <w:rsid w:val="00C46DAD"/>
    <w:rPr>
      <w:rFonts w:ascii="Segoe UI" w:hAnsi="Segoe UI" w:cs="Segoe UI"/>
      <w:sz w:val="18"/>
      <w:szCs w:val="18"/>
    </w:rPr>
  </w:style>
  <w:style w:type="table" w:styleId="Tabelraster">
    <w:name w:val="Table Grid"/>
    <w:basedOn w:val="Standaardtabel"/>
    <w:rsid w:val="00FD4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793</ap:Words>
  <ap:Characters>4362</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5145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2026-09-16T10:00:00.0000000Z</lastPrinted>
  <dcterms:created xsi:type="dcterms:W3CDTF">2026-09-16T12:16:00.0000000Z</dcterms:created>
  <dcterms:modified xsi:type="dcterms:W3CDTF">2026-09-16T12:16:00.0000000Z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