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55A" w:rsidRDefault="00D5255A" w14:paraId="0BE4AC8A" w14:textId="77777777"/>
    <w:p w:rsidR="00D5255A" w:rsidRDefault="00B054E1" w14:paraId="6782233B" w14:textId="0DB4F6C3">
      <w:pPr>
        <w:pStyle w:val="WitregelW1bodytekst"/>
      </w:pPr>
      <w:r w:rsidRPr="00B054E1">
        <w:t xml:space="preserve">Helaas lukt het mij niet de Kamervragen van de leden </w:t>
      </w:r>
      <w:proofErr w:type="spellStart"/>
      <w:r w:rsidRPr="00B054E1">
        <w:t>Hamstra</w:t>
      </w:r>
      <w:proofErr w:type="spellEnd"/>
      <w:r w:rsidRPr="00B054E1">
        <w:t xml:space="preserve"> en </w:t>
      </w:r>
      <w:proofErr w:type="spellStart"/>
      <w:r w:rsidRPr="00B054E1">
        <w:t>Armut</w:t>
      </w:r>
      <w:proofErr w:type="spellEnd"/>
      <w:r w:rsidRPr="00B054E1">
        <w:t xml:space="preserve"> (beiden CDA) over het rapport 'Kinderen in armoede: het effect van een lege schooltas’</w:t>
      </w:r>
      <w:r>
        <w:t xml:space="preserve"> </w:t>
      </w:r>
      <w:r w:rsidRPr="00B054E1">
        <w:t>(2026Z16942) binnen de gestelde termijn van drie weken te beantwoorden aangezien interdepartementale afstemming vereist is. Dit proces vergt meer tijd.</w:t>
      </w:r>
    </w:p>
    <w:p w:rsidR="00B054E1" w:rsidP="00B054E1" w:rsidRDefault="00B054E1" w14:paraId="7A44B420" w14:textId="77777777"/>
    <w:p w:rsidRPr="00B054E1" w:rsidR="00B054E1" w:rsidP="00B054E1" w:rsidRDefault="00B054E1" w14:paraId="15CC3588" w14:textId="77777777"/>
    <w:p w:rsidR="00D5255A" w:rsidRDefault="00D64347" w14:paraId="068E7D08" w14:textId="77777777">
      <w:r>
        <w:t xml:space="preserve">De Minister van Sociale Zaken </w:t>
      </w:r>
      <w:r>
        <w:br/>
        <w:t>en Werkgelegenheid,</w:t>
      </w:r>
    </w:p>
    <w:p w:rsidR="00D5255A" w:rsidRDefault="00D5255A" w14:paraId="235F5348" w14:textId="77777777"/>
    <w:p w:rsidR="00D5255A" w:rsidRDefault="00D5255A" w14:paraId="1B0AAD8D" w14:textId="77777777"/>
    <w:p w:rsidR="00D5255A" w:rsidRDefault="00D5255A" w14:paraId="03B0BD23" w14:textId="77777777"/>
    <w:p w:rsidR="00D5255A" w:rsidRDefault="00D5255A" w14:paraId="2E54A30F" w14:textId="77777777"/>
    <w:p w:rsidR="00D5255A" w:rsidRDefault="00D5255A" w14:paraId="00004AE6" w14:textId="77777777"/>
    <w:p w:rsidR="00D5255A" w:rsidRDefault="00D64347" w14:paraId="264601DE" w14:textId="77777777">
      <w:r>
        <w:t>J.A. Vijlbrief</w:t>
      </w:r>
    </w:p>
    <w:sectPr w:rsidR="00D525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6162" w14:textId="77777777" w:rsidR="00FC38BB" w:rsidRDefault="00FC38BB">
      <w:pPr>
        <w:spacing w:line="240" w:lineRule="auto"/>
      </w:pPr>
      <w:r>
        <w:separator/>
      </w:r>
    </w:p>
  </w:endnote>
  <w:endnote w:type="continuationSeparator" w:id="0">
    <w:p w14:paraId="7EEF388C" w14:textId="77777777" w:rsidR="00FC38BB" w:rsidRDefault="00FC3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954E" w14:textId="77777777" w:rsidR="00D2697C" w:rsidRDefault="00D269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5E44" w14:textId="77777777" w:rsidR="00D2697C" w:rsidRDefault="00D269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D7EB" w14:textId="77777777" w:rsidR="00D2697C" w:rsidRDefault="00D269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A5A0" w14:textId="77777777" w:rsidR="00FC38BB" w:rsidRDefault="00FC38BB">
      <w:pPr>
        <w:spacing w:line="240" w:lineRule="auto"/>
      </w:pPr>
      <w:r>
        <w:separator/>
      </w:r>
    </w:p>
  </w:footnote>
  <w:footnote w:type="continuationSeparator" w:id="0">
    <w:p w14:paraId="16D46379" w14:textId="77777777" w:rsidR="00FC38BB" w:rsidRDefault="00FC38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5DB3" w14:textId="77777777" w:rsidR="00D2697C" w:rsidRDefault="00D269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5377" w14:textId="77777777" w:rsidR="00D5255A" w:rsidRDefault="00D64347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165B14B" wp14:editId="454F69E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59E028" w14:textId="77777777" w:rsidR="00D5255A" w:rsidRDefault="00D64347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52F93EF7" w14:textId="77777777" w:rsidR="00D5255A" w:rsidRDefault="00D64347">
                          <w:pPr>
                            <w:pStyle w:val="Afzendgegevens"/>
                          </w:pPr>
                          <w:r>
                            <w:t>Programmadirectie Armoede en Schulden</w:t>
                          </w:r>
                        </w:p>
                        <w:p w14:paraId="3EF15ACE" w14:textId="77777777" w:rsidR="00D5255A" w:rsidRDefault="00D5255A">
                          <w:pPr>
                            <w:pStyle w:val="WitregelW2"/>
                          </w:pPr>
                        </w:p>
                        <w:p w14:paraId="4C3558D7" w14:textId="77777777" w:rsidR="00D5255A" w:rsidRDefault="00D6434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4886474" w14:textId="51190164" w:rsidR="00621126" w:rsidRDefault="005B46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D2697C">
                            <w:fldChar w:fldCharType="separate"/>
                          </w:r>
                          <w:r w:rsidR="00D2697C">
                            <w:t>7 september 2026</w:t>
                          </w:r>
                          <w:r>
                            <w:fldChar w:fldCharType="end"/>
                          </w:r>
                        </w:p>
                        <w:p w14:paraId="0E2395BB" w14:textId="77777777" w:rsidR="00D5255A" w:rsidRDefault="00D5255A">
                          <w:pPr>
                            <w:pStyle w:val="WitregelW1"/>
                          </w:pPr>
                        </w:p>
                        <w:p w14:paraId="0633E8B9" w14:textId="77777777" w:rsidR="00D5255A" w:rsidRDefault="00D6434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F826319" w14:textId="7AB9C31B" w:rsidR="00621126" w:rsidRDefault="005B46B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D2697C">
                            <w:t>2026-0000302579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65B14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059E028" w14:textId="77777777" w:rsidR="00D5255A" w:rsidRDefault="00D64347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52F93EF7" w14:textId="77777777" w:rsidR="00D5255A" w:rsidRDefault="00D64347">
                    <w:pPr>
                      <w:pStyle w:val="Afzendgegevens"/>
                    </w:pPr>
                    <w:r>
                      <w:t>Programmadirectie Armoede en Schulden</w:t>
                    </w:r>
                  </w:p>
                  <w:p w14:paraId="3EF15ACE" w14:textId="77777777" w:rsidR="00D5255A" w:rsidRDefault="00D5255A">
                    <w:pPr>
                      <w:pStyle w:val="WitregelW2"/>
                    </w:pPr>
                  </w:p>
                  <w:p w14:paraId="4C3558D7" w14:textId="77777777" w:rsidR="00D5255A" w:rsidRDefault="00D6434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4886474" w14:textId="51190164" w:rsidR="00621126" w:rsidRDefault="005B46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D2697C">
                      <w:fldChar w:fldCharType="separate"/>
                    </w:r>
                    <w:r w:rsidR="00D2697C">
                      <w:t>7 september 2026</w:t>
                    </w:r>
                    <w:r>
                      <w:fldChar w:fldCharType="end"/>
                    </w:r>
                  </w:p>
                  <w:p w14:paraId="0E2395BB" w14:textId="77777777" w:rsidR="00D5255A" w:rsidRDefault="00D5255A">
                    <w:pPr>
                      <w:pStyle w:val="WitregelW1"/>
                    </w:pPr>
                  </w:p>
                  <w:p w14:paraId="0633E8B9" w14:textId="77777777" w:rsidR="00D5255A" w:rsidRDefault="00D6434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F826319" w14:textId="7AB9C31B" w:rsidR="00621126" w:rsidRDefault="005B46B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D2697C">
                      <w:t>2026-0000302579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29FA794" wp14:editId="11ECA39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77A0C" w14:textId="77777777" w:rsidR="00621126" w:rsidRDefault="005B46B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FA79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C877A0C" w14:textId="77777777" w:rsidR="00621126" w:rsidRDefault="005B46B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F8BD" w14:textId="77777777" w:rsidR="00D5255A" w:rsidRDefault="00D6434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4DCFD9" wp14:editId="4A2B7D7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C2F57" w14:textId="77777777" w:rsidR="00D5255A" w:rsidRDefault="00D643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4DCFD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06C2F57" w14:textId="77777777" w:rsidR="00D5255A" w:rsidRDefault="00D643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782814" wp14:editId="79A63A7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0F314" w14:textId="77777777" w:rsidR="00D5255A" w:rsidRPr="00DC057B" w:rsidRDefault="00D643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057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CDA0B1F" w14:textId="16664A50" w:rsidR="00D5255A" w:rsidRPr="00DC057B" w:rsidRDefault="00D643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057B">
                            <w:rPr>
                              <w:lang w:val="de-DE"/>
                            </w:rPr>
                            <w:t xml:space="preserve">2509 </w:t>
                          </w:r>
                          <w:r w:rsidR="00DC057B" w:rsidRPr="00DC057B">
                            <w:rPr>
                              <w:lang w:val="de-DE"/>
                            </w:rPr>
                            <w:t>LV Den</w:t>
                          </w:r>
                          <w:r w:rsidRPr="00DC057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3E9A1B1" w14:textId="77777777" w:rsidR="00D5255A" w:rsidRPr="00DC057B" w:rsidRDefault="00D643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057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4ECDFD6" w14:textId="77777777" w:rsidR="00D5255A" w:rsidRPr="00DC057B" w:rsidRDefault="00D5255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E53FB18" w14:textId="77777777" w:rsidR="00D5255A" w:rsidRDefault="00D6434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4303B96" w14:textId="729EC0E0" w:rsidR="00621126" w:rsidRDefault="005B46B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D2697C">
                            <w:t>2026-0000302579</w:t>
                          </w:r>
                          <w:r>
                            <w:fldChar w:fldCharType="end"/>
                          </w:r>
                        </w:p>
                        <w:p w14:paraId="26F8F49B" w14:textId="77777777" w:rsidR="00D5255A" w:rsidRDefault="00D5255A">
                          <w:pPr>
                            <w:pStyle w:val="WitregelW1"/>
                          </w:pPr>
                        </w:p>
                        <w:p w14:paraId="37CC9E60" w14:textId="77777777" w:rsidR="00D5255A" w:rsidRDefault="00D6434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FE487F7" w14:textId="55ED189D" w:rsidR="00D5255A" w:rsidRDefault="00D64347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D2697C">
                              <w:t>2026Z16942</w:t>
                            </w:r>
                          </w:fldSimple>
                        </w:p>
                        <w:p w14:paraId="3D40E652" w14:textId="77777777" w:rsidR="00D5255A" w:rsidRDefault="00D5255A">
                          <w:pPr>
                            <w:pStyle w:val="WitregelW1"/>
                          </w:pPr>
                        </w:p>
                        <w:p w14:paraId="696A9F97" w14:textId="497C246A" w:rsidR="00621126" w:rsidRDefault="005B46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C2C88C9" w14:textId="77777777" w:rsidR="00D5255A" w:rsidRDefault="00D5255A">
                          <w:pPr>
                            <w:pStyle w:val="WitregelW1"/>
                          </w:pPr>
                        </w:p>
                        <w:p w14:paraId="3A79433D" w14:textId="6E958B75" w:rsidR="00621126" w:rsidRDefault="005B46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782814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CE0F314" w14:textId="77777777" w:rsidR="00D5255A" w:rsidRPr="00DC057B" w:rsidRDefault="00D64347">
                    <w:pPr>
                      <w:pStyle w:val="Afzendgegevens"/>
                      <w:rPr>
                        <w:lang w:val="de-DE"/>
                      </w:rPr>
                    </w:pPr>
                    <w:r w:rsidRPr="00DC057B">
                      <w:rPr>
                        <w:lang w:val="de-DE"/>
                      </w:rPr>
                      <w:t>Postbus 90801</w:t>
                    </w:r>
                  </w:p>
                  <w:p w14:paraId="7CDA0B1F" w14:textId="16664A50" w:rsidR="00D5255A" w:rsidRPr="00DC057B" w:rsidRDefault="00D64347">
                    <w:pPr>
                      <w:pStyle w:val="Afzendgegevens"/>
                      <w:rPr>
                        <w:lang w:val="de-DE"/>
                      </w:rPr>
                    </w:pPr>
                    <w:r w:rsidRPr="00DC057B">
                      <w:rPr>
                        <w:lang w:val="de-DE"/>
                      </w:rPr>
                      <w:t xml:space="preserve">2509 </w:t>
                    </w:r>
                    <w:r w:rsidR="00DC057B" w:rsidRPr="00DC057B">
                      <w:rPr>
                        <w:lang w:val="de-DE"/>
                      </w:rPr>
                      <w:t>LV Den</w:t>
                    </w:r>
                    <w:r w:rsidRPr="00DC057B">
                      <w:rPr>
                        <w:lang w:val="de-DE"/>
                      </w:rPr>
                      <w:t xml:space="preserve"> Haag</w:t>
                    </w:r>
                  </w:p>
                  <w:p w14:paraId="53E9A1B1" w14:textId="77777777" w:rsidR="00D5255A" w:rsidRPr="00DC057B" w:rsidRDefault="00D64347">
                    <w:pPr>
                      <w:pStyle w:val="Afzendgegevens"/>
                      <w:rPr>
                        <w:lang w:val="de-DE"/>
                      </w:rPr>
                    </w:pPr>
                    <w:r w:rsidRPr="00DC057B">
                      <w:rPr>
                        <w:lang w:val="de-DE"/>
                      </w:rPr>
                      <w:t>T   070 333 44 44</w:t>
                    </w:r>
                  </w:p>
                  <w:p w14:paraId="44ECDFD6" w14:textId="77777777" w:rsidR="00D5255A" w:rsidRPr="00DC057B" w:rsidRDefault="00D5255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E53FB18" w14:textId="77777777" w:rsidR="00D5255A" w:rsidRDefault="00D6434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4303B96" w14:textId="729EC0E0" w:rsidR="00621126" w:rsidRDefault="005B46B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D2697C">
                      <w:t>2026-0000302579</w:t>
                    </w:r>
                    <w:r>
                      <w:fldChar w:fldCharType="end"/>
                    </w:r>
                  </w:p>
                  <w:p w14:paraId="26F8F49B" w14:textId="77777777" w:rsidR="00D5255A" w:rsidRDefault="00D5255A">
                    <w:pPr>
                      <w:pStyle w:val="WitregelW1"/>
                    </w:pPr>
                  </w:p>
                  <w:p w14:paraId="37CC9E60" w14:textId="77777777" w:rsidR="00D5255A" w:rsidRDefault="00D64347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FE487F7" w14:textId="55ED189D" w:rsidR="00D5255A" w:rsidRDefault="00D64347">
                    <w:pPr>
                      <w:pStyle w:val="Referentiegegevens"/>
                    </w:pPr>
                    <w:fldSimple w:instr=" DOCPROPERTY  &quot;iUwBrief&quot;  \* MERGEFORMAT ">
                      <w:r w:rsidR="00D2697C">
                        <w:t>2026Z16942</w:t>
                      </w:r>
                    </w:fldSimple>
                  </w:p>
                  <w:p w14:paraId="3D40E652" w14:textId="77777777" w:rsidR="00D5255A" w:rsidRDefault="00D5255A">
                    <w:pPr>
                      <w:pStyle w:val="WitregelW1"/>
                    </w:pPr>
                  </w:p>
                  <w:p w14:paraId="696A9F97" w14:textId="497C246A" w:rsidR="00621126" w:rsidRDefault="005B46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C2C88C9" w14:textId="77777777" w:rsidR="00D5255A" w:rsidRDefault="00D5255A">
                    <w:pPr>
                      <w:pStyle w:val="WitregelW1"/>
                    </w:pPr>
                  </w:p>
                  <w:p w14:paraId="3A79433D" w14:textId="6E958B75" w:rsidR="00621126" w:rsidRDefault="005B46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91CDD36" wp14:editId="635F5607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C50EDD" w14:textId="77777777" w:rsidR="00D5255A" w:rsidRDefault="00D6434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D5255A" w:rsidRDefault="00D64347" w14:paraId="54C50EDD" w14:textId="77777777">
                    <w:pPr>
                      <w:pStyle w:val="Referentiegegevens"/>
                    </w:pPr>
                    <w:r>
                      <w:t xml:space="preserve">&gt; </w:t>
                    </w:r>
                    <w:r>
                      <w:t>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743CA8" wp14:editId="1547EB6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D2E30F" w14:textId="77777777" w:rsidR="00D5255A" w:rsidRDefault="00D64347">
                          <w:r>
                            <w:t>De voorzitter van de Tweede Kamer der Staten-Generaal</w:t>
                          </w:r>
                        </w:p>
                        <w:p w14:paraId="2E5D8D38" w14:textId="77777777" w:rsidR="00D5255A" w:rsidRDefault="00D64347">
                          <w:r>
                            <w:t xml:space="preserve">Postbus 20018 </w:t>
                          </w:r>
                        </w:p>
                        <w:p w14:paraId="55FF5DDB" w14:textId="77777777" w:rsidR="00D5255A" w:rsidRDefault="00D64347">
                          <w:r>
                            <w:t>2500 EA  Den Haag</w:t>
                          </w:r>
                        </w:p>
                        <w:p w14:paraId="40C08375" w14:textId="77777777" w:rsidR="00D5255A" w:rsidRDefault="00D6434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D5255A" w:rsidRDefault="00D64347" w14:paraId="4DD2E30F" w14:textId="77777777">
                    <w:r>
                      <w:t>De voorzitter van de Tweede Kamer der Staten-Generaal</w:t>
                    </w:r>
                  </w:p>
                  <w:p w:rsidR="00D5255A" w:rsidRDefault="00D64347" w14:paraId="2E5D8D38" w14:textId="77777777">
                    <w:r>
                      <w:t xml:space="preserve">Postbus 20018 </w:t>
                    </w:r>
                  </w:p>
                  <w:p w:rsidR="00D5255A" w:rsidRDefault="00D64347" w14:paraId="55FF5DDB" w14:textId="77777777">
                    <w:r>
                      <w:t>2500 EA  Den Haag</w:t>
                    </w:r>
                  </w:p>
                  <w:p w:rsidR="00D5255A" w:rsidRDefault="00D64347" w14:paraId="40C08375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1D7C66" wp14:editId="1D3A033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5255A" w14:paraId="7051792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E4262FC" w14:textId="77777777" w:rsidR="00D5255A" w:rsidRDefault="00D5255A"/>
                            </w:tc>
                            <w:tc>
                              <w:tcPr>
                                <w:tcW w:w="5244" w:type="dxa"/>
                              </w:tcPr>
                              <w:p w14:paraId="43DC2A59" w14:textId="77777777" w:rsidR="00D5255A" w:rsidRDefault="00D5255A"/>
                            </w:tc>
                          </w:tr>
                          <w:tr w:rsidR="00D5255A" w14:paraId="05F6D93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0A127A2" w14:textId="77777777" w:rsidR="00D5255A" w:rsidRDefault="00D643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D742752" w14:textId="6AFD3928" w:rsidR="00621126" w:rsidRDefault="005B46B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D2697C">
                                  <w:fldChar w:fldCharType="separate"/>
                                </w:r>
                                <w:r w:rsidR="00D2697C">
                                  <w:t>7 september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255A" w14:paraId="56A6DD8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F6EB4A" w14:textId="77777777" w:rsidR="00D5255A" w:rsidRDefault="00D643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DA364DE" w14:textId="026FA82A" w:rsidR="001C53BA" w:rsidRDefault="009F66D7">
                                <w:r>
                                  <w:t xml:space="preserve">Uitstelbrief beantwoording Kamervragen </w:t>
                                </w:r>
                                <w:r w:rsidRPr="00B054E1">
                                  <w:t>'Kinderen in armoede: het effect van een lege schooltas’</w:t>
                                </w:r>
                              </w:p>
                            </w:tc>
                          </w:tr>
                          <w:tr w:rsidR="00D5255A" w14:paraId="4D9825F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A8E22CB" w14:textId="77777777" w:rsidR="00D5255A" w:rsidRDefault="00D5255A"/>
                            </w:tc>
                            <w:tc>
                              <w:tcPr>
                                <w:tcW w:w="5244" w:type="dxa"/>
                              </w:tcPr>
                              <w:p w14:paraId="19D9A4E8" w14:textId="77777777" w:rsidR="00D5255A" w:rsidRDefault="00D5255A"/>
                            </w:tc>
                          </w:tr>
                        </w:tbl>
                        <w:p w14:paraId="60F5F5E2" w14:textId="77777777" w:rsidR="001C53BA" w:rsidRDefault="001C53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1D7C6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5255A" w14:paraId="7051792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E4262FC" w14:textId="77777777" w:rsidR="00D5255A" w:rsidRDefault="00D5255A"/>
                      </w:tc>
                      <w:tc>
                        <w:tcPr>
                          <w:tcW w:w="5244" w:type="dxa"/>
                        </w:tcPr>
                        <w:p w14:paraId="43DC2A59" w14:textId="77777777" w:rsidR="00D5255A" w:rsidRDefault="00D5255A"/>
                      </w:tc>
                    </w:tr>
                    <w:tr w:rsidR="00D5255A" w14:paraId="05F6D93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0A127A2" w14:textId="77777777" w:rsidR="00D5255A" w:rsidRDefault="00D6434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D742752" w14:textId="6AFD3928" w:rsidR="00621126" w:rsidRDefault="005B46B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D2697C">
                            <w:fldChar w:fldCharType="separate"/>
                          </w:r>
                          <w:r w:rsidR="00D2697C">
                            <w:t>7 september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255A" w14:paraId="56A6DD8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F6EB4A" w14:textId="77777777" w:rsidR="00D5255A" w:rsidRDefault="00D6434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DA364DE" w14:textId="026FA82A" w:rsidR="001C53BA" w:rsidRDefault="009F66D7">
                          <w:r>
                            <w:t xml:space="preserve">Uitstelbrief beantwoording Kamervragen </w:t>
                          </w:r>
                          <w:r w:rsidRPr="00B054E1">
                            <w:t>'Kinderen in armoede: het effect van een lege schooltas’</w:t>
                          </w:r>
                        </w:p>
                      </w:tc>
                    </w:tr>
                    <w:tr w:rsidR="00D5255A" w14:paraId="4D9825F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A8E22CB" w14:textId="77777777" w:rsidR="00D5255A" w:rsidRDefault="00D5255A"/>
                      </w:tc>
                      <w:tc>
                        <w:tcPr>
                          <w:tcW w:w="5244" w:type="dxa"/>
                        </w:tcPr>
                        <w:p w14:paraId="19D9A4E8" w14:textId="77777777" w:rsidR="00D5255A" w:rsidRDefault="00D5255A"/>
                      </w:tc>
                    </w:tr>
                  </w:tbl>
                  <w:p w14:paraId="60F5F5E2" w14:textId="77777777" w:rsidR="001C53BA" w:rsidRDefault="001C53B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59A0443" wp14:editId="10A2606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5494D" w14:textId="77777777" w:rsidR="00621126" w:rsidRDefault="005B46B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A044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275494D" w14:textId="77777777" w:rsidR="00621126" w:rsidRDefault="005B46B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64B17A"/>
    <w:multiLevelType w:val="multilevel"/>
    <w:tmpl w:val="0DC2DE6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F4987"/>
    <w:multiLevelType w:val="multilevel"/>
    <w:tmpl w:val="C56936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3196D8"/>
    <w:multiLevelType w:val="multilevel"/>
    <w:tmpl w:val="D876764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5C18E2"/>
    <w:multiLevelType w:val="multilevel"/>
    <w:tmpl w:val="10D6A4B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9C17E1"/>
    <w:multiLevelType w:val="multilevel"/>
    <w:tmpl w:val="AA23879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78D1CBF"/>
    <w:multiLevelType w:val="multilevel"/>
    <w:tmpl w:val="9478A96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03950"/>
    <w:multiLevelType w:val="multilevel"/>
    <w:tmpl w:val="84682EB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E65F3"/>
    <w:multiLevelType w:val="multilevel"/>
    <w:tmpl w:val="38D1BFD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0898030">
    <w:abstractNumId w:val="6"/>
  </w:num>
  <w:num w:numId="2" w16cid:durableId="366494625">
    <w:abstractNumId w:val="5"/>
  </w:num>
  <w:num w:numId="3" w16cid:durableId="1506826591">
    <w:abstractNumId w:val="4"/>
  </w:num>
  <w:num w:numId="4" w16cid:durableId="375468554">
    <w:abstractNumId w:val="1"/>
  </w:num>
  <w:num w:numId="5" w16cid:durableId="1869445990">
    <w:abstractNumId w:val="2"/>
  </w:num>
  <w:num w:numId="6" w16cid:durableId="1175874569">
    <w:abstractNumId w:val="0"/>
  </w:num>
  <w:num w:numId="7" w16cid:durableId="1121336923">
    <w:abstractNumId w:val="3"/>
  </w:num>
  <w:num w:numId="8" w16cid:durableId="1490629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E1"/>
    <w:rsid w:val="000067EF"/>
    <w:rsid w:val="001C53BA"/>
    <w:rsid w:val="002332EC"/>
    <w:rsid w:val="00621126"/>
    <w:rsid w:val="006B4748"/>
    <w:rsid w:val="00754FB9"/>
    <w:rsid w:val="00783134"/>
    <w:rsid w:val="007D2909"/>
    <w:rsid w:val="009F66D7"/>
    <w:rsid w:val="00B054E1"/>
    <w:rsid w:val="00CB2BCC"/>
    <w:rsid w:val="00D2697C"/>
    <w:rsid w:val="00D5255A"/>
    <w:rsid w:val="00D64347"/>
    <w:rsid w:val="00DC057B"/>
    <w:rsid w:val="00F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33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eantwoording%20Kamervragen%20Schoolspullen%20CDA\Brief%20Kamer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Uitstel - Vragen leden Hamstra en Armut (beiden CDA) aan MSZW en MOCW over het rapport 'Kinderen in armoede: het effect van een lege schooltas'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2026-09-07T10:07:00.0000000Z</dcterms:created>
  <dcterms:modified xsi:type="dcterms:W3CDTF">2026-09-07T10:07:00.0000000Z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Uitstel - Vragen leden Hamstra en Armut (beiden CDA) aan MSZW en MOCW over het rapport 'Kinderen in armoede: het effect van een lege schooltas'</vt:lpwstr>
  </property>
  <property fmtid="{D5CDD505-2E9C-101B-9397-08002B2CF9AE}" pid="5" name="Publicatiedatum">
    <vt:lpwstr/>
  </property>
  <property fmtid="{D5CDD505-2E9C-101B-9397-08002B2CF9AE}" pid="6" name="Verantwoordelijke organisatie">
    <vt:lpwstr>Directie Participatie &amp; Decentrale Voorzieningen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M.W. Farooqi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7 september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Uitstelbrief beantwoording Kamervragen 'Kinderen in armoede: het effect van een lege schooltas’</vt:lpwstr>
  </property>
  <property fmtid="{D5CDD505-2E9C-101B-9397-08002B2CF9AE}" pid="36" name="iOnsKenmerk">
    <vt:lpwstr>2026-0000302579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2026Z16942</vt:lpwstr>
  </property>
</Properties>
</file>