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E22" w:rsidRDefault="00D51E22" w14:paraId="247BE739" w14:textId="77777777"/>
    <w:p w:rsidR="00D51E22" w:rsidRDefault="00232F63" w14:paraId="15CF0854" w14:textId="7071A038">
      <w:pPr>
        <w:pStyle w:val="WitregelW1bodytekst"/>
      </w:pPr>
      <w:r w:rsidRPr="00232F63">
        <w:t>Helaas lukt het mij niet de Kamervragen van het lid Jimmy Dijk (SP)</w:t>
      </w:r>
      <w:r>
        <w:t xml:space="preserve"> </w:t>
      </w:r>
      <w:r w:rsidRPr="00232F63">
        <w:t>over kinderen die vanwege armoede zonder noodzakelijke schoolspullen zitten</w:t>
      </w:r>
      <w:r>
        <w:t xml:space="preserve"> </w:t>
      </w:r>
      <w:r w:rsidRPr="00232F63">
        <w:t>(2026Z16982) binnen de gestelde termijn van drie weken te beantwoorden aangezien interdepartementale afstemming vereist is. Dit proces vergt meer tijd.</w:t>
      </w:r>
    </w:p>
    <w:p w:rsidR="00232F63" w:rsidP="00232F63" w:rsidRDefault="00232F63" w14:paraId="5ACDB3CD" w14:textId="77777777"/>
    <w:p w:rsidRPr="00232F63" w:rsidR="00232F63" w:rsidP="00232F63" w:rsidRDefault="00232F63" w14:paraId="282D1922" w14:textId="77777777"/>
    <w:p w:rsidR="00D51E22" w:rsidRDefault="00577BD5" w14:paraId="427F3D3B" w14:textId="77777777">
      <w:r>
        <w:t xml:space="preserve">De Minister van Sociale Zaken </w:t>
      </w:r>
      <w:r>
        <w:br/>
        <w:t>en Werkgelegenheid,</w:t>
      </w:r>
    </w:p>
    <w:p w:rsidR="00D51E22" w:rsidRDefault="00D51E22" w14:paraId="265CDB8C" w14:textId="77777777"/>
    <w:p w:rsidR="00D51E22" w:rsidRDefault="00D51E22" w14:paraId="535F5EE7" w14:textId="77777777"/>
    <w:p w:rsidR="00D51E22" w:rsidRDefault="00D51E22" w14:paraId="0CC8A3FB" w14:textId="77777777"/>
    <w:p w:rsidR="00D51E22" w:rsidRDefault="00D51E22" w14:paraId="0847826B" w14:textId="77777777"/>
    <w:p w:rsidR="00D51E22" w:rsidRDefault="00D51E22" w14:paraId="3A62F91F" w14:textId="77777777"/>
    <w:p w:rsidR="00D51E22" w:rsidRDefault="00577BD5" w14:paraId="01FBE139" w14:textId="77777777">
      <w:r>
        <w:t>J.A. Vijlbrief</w:t>
      </w:r>
    </w:p>
    <w:sectPr w:rsidR="00D51E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F369" w14:textId="77777777" w:rsidR="00A35BC8" w:rsidRDefault="00A35BC8">
      <w:pPr>
        <w:spacing w:line="240" w:lineRule="auto"/>
      </w:pPr>
      <w:r>
        <w:separator/>
      </w:r>
    </w:p>
  </w:endnote>
  <w:endnote w:type="continuationSeparator" w:id="0">
    <w:p w14:paraId="36464A46" w14:textId="77777777" w:rsidR="00A35BC8" w:rsidRDefault="00A35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FECA" w14:textId="77777777" w:rsidR="00F80113" w:rsidRDefault="00F801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0827" w14:textId="77777777" w:rsidR="00F80113" w:rsidRDefault="00F801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E3BE" w14:textId="77777777" w:rsidR="00F80113" w:rsidRDefault="00F801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CE1C" w14:textId="77777777" w:rsidR="00A35BC8" w:rsidRDefault="00A35BC8">
      <w:pPr>
        <w:spacing w:line="240" w:lineRule="auto"/>
      </w:pPr>
      <w:r>
        <w:separator/>
      </w:r>
    </w:p>
  </w:footnote>
  <w:footnote w:type="continuationSeparator" w:id="0">
    <w:p w14:paraId="6401BB02" w14:textId="77777777" w:rsidR="00A35BC8" w:rsidRDefault="00A35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47EC" w14:textId="77777777" w:rsidR="00F80113" w:rsidRDefault="00F801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659A" w14:textId="77777777" w:rsidR="00D51E22" w:rsidRDefault="00577BD5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6094DCB" wp14:editId="6DFA4E7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FD9794" w14:textId="77777777" w:rsidR="00D51E22" w:rsidRDefault="00577BD5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42ACDF75" w14:textId="77777777" w:rsidR="00D51E22" w:rsidRDefault="00577BD5">
                          <w:pPr>
                            <w:pStyle w:val="Afzendgegevens"/>
                          </w:pPr>
                          <w:r>
                            <w:t>Programmadirectie Armoede en Schulden</w:t>
                          </w:r>
                        </w:p>
                        <w:p w14:paraId="7D056B69" w14:textId="77777777" w:rsidR="00D51E22" w:rsidRDefault="00D51E22">
                          <w:pPr>
                            <w:pStyle w:val="WitregelW2"/>
                          </w:pPr>
                        </w:p>
                        <w:p w14:paraId="53F6882A" w14:textId="77777777" w:rsidR="00D51E22" w:rsidRDefault="00577BD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BF893D" w14:textId="7FFD6D23" w:rsidR="00204620" w:rsidRDefault="005974C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80113">
                            <w:fldChar w:fldCharType="separate"/>
                          </w:r>
                          <w:r w:rsidR="00F80113">
                            <w:t>7 september 2026</w:t>
                          </w:r>
                          <w:r>
                            <w:fldChar w:fldCharType="end"/>
                          </w:r>
                        </w:p>
                        <w:p w14:paraId="3125369D" w14:textId="77777777" w:rsidR="00D51E22" w:rsidRDefault="00D51E22">
                          <w:pPr>
                            <w:pStyle w:val="WitregelW1"/>
                          </w:pPr>
                        </w:p>
                        <w:p w14:paraId="7BAD0251" w14:textId="77777777" w:rsidR="00D51E22" w:rsidRDefault="00577BD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B00A52E" w14:textId="10E83F27" w:rsidR="00204620" w:rsidRDefault="005974C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80113">
                            <w:t>2026-0000302584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094DC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3FD9794" w14:textId="77777777" w:rsidR="00D51E22" w:rsidRDefault="00577BD5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42ACDF75" w14:textId="77777777" w:rsidR="00D51E22" w:rsidRDefault="00577BD5">
                    <w:pPr>
                      <w:pStyle w:val="Afzendgegevens"/>
                    </w:pPr>
                    <w:r>
                      <w:t>Programmadirectie Armoede en Schulden</w:t>
                    </w:r>
                  </w:p>
                  <w:p w14:paraId="7D056B69" w14:textId="77777777" w:rsidR="00D51E22" w:rsidRDefault="00D51E22">
                    <w:pPr>
                      <w:pStyle w:val="WitregelW2"/>
                    </w:pPr>
                  </w:p>
                  <w:p w14:paraId="53F6882A" w14:textId="77777777" w:rsidR="00D51E22" w:rsidRDefault="00577BD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BF893D" w14:textId="7FFD6D23" w:rsidR="00204620" w:rsidRDefault="005974C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F80113">
                      <w:fldChar w:fldCharType="separate"/>
                    </w:r>
                    <w:r w:rsidR="00F80113">
                      <w:t>7 september 2026</w:t>
                    </w:r>
                    <w:r>
                      <w:fldChar w:fldCharType="end"/>
                    </w:r>
                  </w:p>
                  <w:p w14:paraId="3125369D" w14:textId="77777777" w:rsidR="00D51E22" w:rsidRDefault="00D51E22">
                    <w:pPr>
                      <w:pStyle w:val="WitregelW1"/>
                    </w:pPr>
                  </w:p>
                  <w:p w14:paraId="7BAD0251" w14:textId="77777777" w:rsidR="00D51E22" w:rsidRDefault="00577BD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B00A52E" w14:textId="10E83F27" w:rsidR="00204620" w:rsidRDefault="005974C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80113">
                      <w:t>2026-0000302584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6A136BF" wp14:editId="61BE1F9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E459E6" w14:textId="77777777" w:rsidR="00204620" w:rsidRDefault="005974C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A136B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DE459E6" w14:textId="77777777" w:rsidR="00204620" w:rsidRDefault="005974C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2208" w14:textId="77777777" w:rsidR="00D51E22" w:rsidRDefault="00577BD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5CFCF42" wp14:editId="204EEF2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08715" w14:textId="77777777" w:rsidR="00D51E22" w:rsidRDefault="00577BD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CFCF4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6508715" w14:textId="77777777" w:rsidR="00D51E22" w:rsidRDefault="00577BD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3A1672" wp14:editId="427BD46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62AF46" w14:textId="77777777" w:rsidR="00D51E22" w:rsidRPr="001C095C" w:rsidRDefault="00577BD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095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7EAD5BD" w14:textId="46DA50CE" w:rsidR="00D51E22" w:rsidRPr="001C095C" w:rsidRDefault="00577BD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095C">
                            <w:rPr>
                              <w:lang w:val="de-DE"/>
                            </w:rPr>
                            <w:t xml:space="preserve">2509 </w:t>
                          </w:r>
                          <w:r w:rsidR="001C095C" w:rsidRPr="001C095C">
                            <w:rPr>
                              <w:lang w:val="de-DE"/>
                            </w:rPr>
                            <w:t>LV Den</w:t>
                          </w:r>
                          <w:r w:rsidRPr="001C095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7168E2C" w14:textId="77777777" w:rsidR="00D51E22" w:rsidRPr="001C095C" w:rsidRDefault="00577BD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095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7591802" w14:textId="77777777" w:rsidR="00D51E22" w:rsidRPr="001C095C" w:rsidRDefault="00D51E2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FFADF76" w14:textId="77777777" w:rsidR="00D51E22" w:rsidRDefault="00577BD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3472060" w14:textId="704F16E0" w:rsidR="00204620" w:rsidRDefault="005974C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80113">
                            <w:t>2026-0000302584</w:t>
                          </w:r>
                          <w:r>
                            <w:fldChar w:fldCharType="end"/>
                          </w:r>
                        </w:p>
                        <w:p w14:paraId="069A5090" w14:textId="77777777" w:rsidR="00D51E22" w:rsidRDefault="00D51E22">
                          <w:pPr>
                            <w:pStyle w:val="WitregelW1"/>
                          </w:pPr>
                        </w:p>
                        <w:p w14:paraId="69115E9B" w14:textId="77777777" w:rsidR="00D51E22" w:rsidRDefault="00577BD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5A674649" w14:textId="60544DA7" w:rsidR="00D51E22" w:rsidRDefault="00A11834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F80113">
                              <w:t>2026Z16982</w:t>
                            </w:r>
                          </w:fldSimple>
                        </w:p>
                        <w:p w14:paraId="47004087" w14:textId="77777777" w:rsidR="00D51E22" w:rsidRDefault="00D51E22">
                          <w:pPr>
                            <w:pStyle w:val="WitregelW1"/>
                          </w:pPr>
                        </w:p>
                        <w:p w14:paraId="3AB1EA80" w14:textId="694040FE" w:rsidR="00204620" w:rsidRDefault="005974C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B3BCF32" w14:textId="77777777" w:rsidR="00D51E22" w:rsidRDefault="00D51E22">
                          <w:pPr>
                            <w:pStyle w:val="WitregelW1"/>
                          </w:pPr>
                        </w:p>
                        <w:p w14:paraId="567E125B" w14:textId="5F5A3C8F" w:rsidR="00204620" w:rsidRDefault="005974C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A1672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F62AF46" w14:textId="77777777" w:rsidR="00D51E22" w:rsidRPr="001C095C" w:rsidRDefault="00577BD5">
                    <w:pPr>
                      <w:pStyle w:val="Afzendgegevens"/>
                      <w:rPr>
                        <w:lang w:val="de-DE"/>
                      </w:rPr>
                    </w:pPr>
                    <w:r w:rsidRPr="001C095C">
                      <w:rPr>
                        <w:lang w:val="de-DE"/>
                      </w:rPr>
                      <w:t>Postbus 90801</w:t>
                    </w:r>
                  </w:p>
                  <w:p w14:paraId="27EAD5BD" w14:textId="46DA50CE" w:rsidR="00D51E22" w:rsidRPr="001C095C" w:rsidRDefault="00577BD5">
                    <w:pPr>
                      <w:pStyle w:val="Afzendgegevens"/>
                      <w:rPr>
                        <w:lang w:val="de-DE"/>
                      </w:rPr>
                    </w:pPr>
                    <w:r w:rsidRPr="001C095C">
                      <w:rPr>
                        <w:lang w:val="de-DE"/>
                      </w:rPr>
                      <w:t xml:space="preserve">2509 </w:t>
                    </w:r>
                    <w:r w:rsidR="001C095C" w:rsidRPr="001C095C">
                      <w:rPr>
                        <w:lang w:val="de-DE"/>
                      </w:rPr>
                      <w:t>LV Den</w:t>
                    </w:r>
                    <w:r w:rsidRPr="001C095C">
                      <w:rPr>
                        <w:lang w:val="de-DE"/>
                      </w:rPr>
                      <w:t xml:space="preserve"> Haag</w:t>
                    </w:r>
                  </w:p>
                  <w:p w14:paraId="77168E2C" w14:textId="77777777" w:rsidR="00D51E22" w:rsidRPr="001C095C" w:rsidRDefault="00577BD5">
                    <w:pPr>
                      <w:pStyle w:val="Afzendgegevens"/>
                      <w:rPr>
                        <w:lang w:val="de-DE"/>
                      </w:rPr>
                    </w:pPr>
                    <w:r w:rsidRPr="001C095C">
                      <w:rPr>
                        <w:lang w:val="de-DE"/>
                      </w:rPr>
                      <w:t>T   070 333 44 44</w:t>
                    </w:r>
                  </w:p>
                  <w:p w14:paraId="37591802" w14:textId="77777777" w:rsidR="00D51E22" w:rsidRPr="001C095C" w:rsidRDefault="00D51E2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FFADF76" w14:textId="77777777" w:rsidR="00D51E22" w:rsidRDefault="00577BD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3472060" w14:textId="704F16E0" w:rsidR="00204620" w:rsidRDefault="005974C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80113">
                      <w:t>2026-0000302584</w:t>
                    </w:r>
                    <w:r>
                      <w:fldChar w:fldCharType="end"/>
                    </w:r>
                  </w:p>
                  <w:p w14:paraId="069A5090" w14:textId="77777777" w:rsidR="00D51E22" w:rsidRDefault="00D51E22">
                    <w:pPr>
                      <w:pStyle w:val="WitregelW1"/>
                    </w:pPr>
                  </w:p>
                  <w:p w14:paraId="69115E9B" w14:textId="77777777" w:rsidR="00D51E22" w:rsidRDefault="00577BD5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5A674649" w14:textId="60544DA7" w:rsidR="00D51E22" w:rsidRDefault="00A11834">
                    <w:pPr>
                      <w:pStyle w:val="Referentiegegevens"/>
                    </w:pPr>
                    <w:fldSimple w:instr=" DOCPROPERTY  &quot;iUwBrief&quot;  \* MERGEFORMAT ">
                      <w:r w:rsidR="00F80113">
                        <w:t>2026Z16982</w:t>
                      </w:r>
                    </w:fldSimple>
                  </w:p>
                  <w:p w14:paraId="47004087" w14:textId="77777777" w:rsidR="00D51E22" w:rsidRDefault="00D51E22">
                    <w:pPr>
                      <w:pStyle w:val="WitregelW1"/>
                    </w:pPr>
                  </w:p>
                  <w:p w14:paraId="3AB1EA80" w14:textId="694040FE" w:rsidR="00204620" w:rsidRDefault="005974C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B3BCF32" w14:textId="77777777" w:rsidR="00D51E22" w:rsidRDefault="00D51E22">
                    <w:pPr>
                      <w:pStyle w:val="WitregelW1"/>
                    </w:pPr>
                  </w:p>
                  <w:p w14:paraId="567E125B" w14:textId="5F5A3C8F" w:rsidR="00204620" w:rsidRDefault="005974C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8F5339" wp14:editId="4C787E3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9302C3" w14:textId="77777777" w:rsidR="00D51E22" w:rsidRDefault="00577BD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D51E22" w:rsidRDefault="00577BD5" w14:paraId="1C9302C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8EA28D" wp14:editId="0BFED943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78050" w14:textId="77777777" w:rsidR="00D51E22" w:rsidRDefault="00577BD5">
                          <w:r>
                            <w:t>De voorzitter van de Tweede Kamer der Staten-Generaal</w:t>
                          </w:r>
                        </w:p>
                        <w:p w14:paraId="7112340F" w14:textId="77777777" w:rsidR="00D51E22" w:rsidRDefault="00577BD5">
                          <w:r>
                            <w:t xml:space="preserve">Postbus 20018 </w:t>
                          </w:r>
                        </w:p>
                        <w:p w14:paraId="626409B9" w14:textId="77777777" w:rsidR="00D51E22" w:rsidRDefault="00577BD5">
                          <w:r>
                            <w:t>2500 EA  Den Haag</w:t>
                          </w:r>
                        </w:p>
                        <w:p w14:paraId="32D5FC2A" w14:textId="77777777" w:rsidR="00D51E22" w:rsidRDefault="00577BD5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D51E22" w:rsidRDefault="00577BD5" w14:paraId="2B478050" w14:textId="77777777">
                    <w:r>
                      <w:t>De voorzitter van de Tweede Kamer der Staten-Generaal</w:t>
                    </w:r>
                  </w:p>
                  <w:p w:rsidR="00D51E22" w:rsidRDefault="00577BD5" w14:paraId="7112340F" w14:textId="77777777">
                    <w:r>
                      <w:t xml:space="preserve">Postbus 20018 </w:t>
                    </w:r>
                  </w:p>
                  <w:p w:rsidR="00D51E22" w:rsidRDefault="00577BD5" w14:paraId="626409B9" w14:textId="77777777">
                    <w:r>
                      <w:t>2500 EA  Den Haag</w:t>
                    </w:r>
                  </w:p>
                  <w:p w:rsidR="00D51E22" w:rsidRDefault="00577BD5" w14:paraId="32D5FC2A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E1913E" wp14:editId="1A568DC8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103370" cy="80010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51E22" w14:paraId="4D2C045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DC36999" w14:textId="77777777" w:rsidR="00D51E22" w:rsidRDefault="00D51E22"/>
                            </w:tc>
                            <w:tc>
                              <w:tcPr>
                                <w:tcW w:w="5244" w:type="dxa"/>
                              </w:tcPr>
                              <w:p w14:paraId="3CB6D592" w14:textId="77777777" w:rsidR="00D51E22" w:rsidRDefault="00D51E22"/>
                            </w:tc>
                          </w:tr>
                          <w:tr w:rsidR="00D51E22" w14:paraId="48AA2F5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CAFC105" w14:textId="77777777" w:rsidR="00D51E22" w:rsidRDefault="00577BD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E11FA19" w14:textId="4D3F9EB3" w:rsidR="00204620" w:rsidRDefault="005974C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F80113">
                                  <w:fldChar w:fldCharType="separate"/>
                                </w:r>
                                <w:r w:rsidR="00F80113">
                                  <w:t>7 september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1E22" w14:paraId="38C6B48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3E66EAD" w14:textId="77777777" w:rsidR="00D51E22" w:rsidRDefault="00577BD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A30AF6C" w14:textId="1927730F" w:rsidR="00D51E22" w:rsidRDefault="00B4362A">
                                <w:r>
                                  <w:t xml:space="preserve">Uitstelbrief beantwoording Kamervragen </w:t>
                                </w:r>
                                <w:r w:rsidRPr="00232F63">
                                  <w:t xml:space="preserve">over </w:t>
                                </w:r>
                                <w:r>
                                  <w:t>‘</w:t>
                                </w:r>
                                <w:r w:rsidRPr="00232F63">
                                  <w:t>kinderen die vanwege armoede zonder noodzakelijke schoolspullen zitten</w:t>
                                </w:r>
                                <w:r>
                                  <w:t>’</w:t>
                                </w:r>
                              </w:p>
                            </w:tc>
                          </w:tr>
                          <w:tr w:rsidR="00D51E22" w14:paraId="451AABF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A076C7D" w14:textId="77777777" w:rsidR="00D51E22" w:rsidRDefault="00D51E22"/>
                            </w:tc>
                            <w:tc>
                              <w:tcPr>
                                <w:tcW w:w="5244" w:type="dxa"/>
                              </w:tcPr>
                              <w:p w14:paraId="49D9D705" w14:textId="77777777" w:rsidR="00D51E22" w:rsidRDefault="00D51E22"/>
                            </w:tc>
                          </w:tr>
                        </w:tbl>
                        <w:p w14:paraId="2B43F1B5" w14:textId="77777777" w:rsidR="00E11223" w:rsidRDefault="00E1122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E1913E" id="bd55b0e2-03a6-11ee-8f29-0242ac130005" o:spid="_x0000_s1032" type="#_x0000_t202" style="position:absolute;margin-left:0;margin-top:286.2pt;width:323.1pt;height:63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51E22" w14:paraId="4D2C045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DC36999" w14:textId="77777777" w:rsidR="00D51E22" w:rsidRDefault="00D51E22"/>
                      </w:tc>
                      <w:tc>
                        <w:tcPr>
                          <w:tcW w:w="5244" w:type="dxa"/>
                        </w:tcPr>
                        <w:p w14:paraId="3CB6D592" w14:textId="77777777" w:rsidR="00D51E22" w:rsidRDefault="00D51E22"/>
                      </w:tc>
                    </w:tr>
                    <w:tr w:rsidR="00D51E22" w14:paraId="48AA2F5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CAFC105" w14:textId="77777777" w:rsidR="00D51E22" w:rsidRDefault="00577BD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E11FA19" w14:textId="4D3F9EB3" w:rsidR="00204620" w:rsidRDefault="005974C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F80113">
                            <w:fldChar w:fldCharType="separate"/>
                          </w:r>
                          <w:r w:rsidR="00F80113">
                            <w:t>7 september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1E22" w14:paraId="38C6B48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3E66EAD" w14:textId="77777777" w:rsidR="00D51E22" w:rsidRDefault="00577BD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A30AF6C" w14:textId="1927730F" w:rsidR="00D51E22" w:rsidRDefault="00B4362A">
                          <w:r>
                            <w:t xml:space="preserve">Uitstelbrief beantwoording Kamervragen </w:t>
                          </w:r>
                          <w:r w:rsidRPr="00232F63">
                            <w:t xml:space="preserve">over </w:t>
                          </w:r>
                          <w:r>
                            <w:t>‘</w:t>
                          </w:r>
                          <w:r w:rsidRPr="00232F63">
                            <w:t>kinderen die vanwege armoede zonder noodzakelijke schoolspullen zitten</w:t>
                          </w:r>
                          <w:r>
                            <w:t>’</w:t>
                          </w:r>
                        </w:p>
                      </w:tc>
                    </w:tr>
                    <w:tr w:rsidR="00D51E22" w14:paraId="451AABF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A076C7D" w14:textId="77777777" w:rsidR="00D51E22" w:rsidRDefault="00D51E22"/>
                      </w:tc>
                      <w:tc>
                        <w:tcPr>
                          <w:tcW w:w="5244" w:type="dxa"/>
                        </w:tcPr>
                        <w:p w14:paraId="49D9D705" w14:textId="77777777" w:rsidR="00D51E22" w:rsidRDefault="00D51E22"/>
                      </w:tc>
                    </w:tr>
                  </w:tbl>
                  <w:p w14:paraId="2B43F1B5" w14:textId="77777777" w:rsidR="00E11223" w:rsidRDefault="00E11223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D7D7045" wp14:editId="1048CD6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10D6FE" w14:textId="77777777" w:rsidR="00204620" w:rsidRDefault="005974C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7D7045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210D6FE" w14:textId="77777777" w:rsidR="00204620" w:rsidRDefault="005974C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01F931"/>
    <w:multiLevelType w:val="multilevel"/>
    <w:tmpl w:val="E69F05A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C351880"/>
    <w:multiLevelType w:val="multilevel"/>
    <w:tmpl w:val="DD9025B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E7B05F0"/>
    <w:multiLevelType w:val="multilevel"/>
    <w:tmpl w:val="D3DC137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E82DA3D"/>
    <w:multiLevelType w:val="multilevel"/>
    <w:tmpl w:val="5D0FAA2E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3A2BD4A"/>
    <w:multiLevelType w:val="multilevel"/>
    <w:tmpl w:val="1702137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967CCA"/>
    <w:multiLevelType w:val="multilevel"/>
    <w:tmpl w:val="B9AB775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0F96B14"/>
    <w:multiLevelType w:val="multilevel"/>
    <w:tmpl w:val="641F9C8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209B70"/>
    <w:multiLevelType w:val="multilevel"/>
    <w:tmpl w:val="60F8C27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5517610">
    <w:abstractNumId w:val="2"/>
  </w:num>
  <w:num w:numId="2" w16cid:durableId="476845430">
    <w:abstractNumId w:val="3"/>
  </w:num>
  <w:num w:numId="3" w16cid:durableId="387727109">
    <w:abstractNumId w:val="1"/>
  </w:num>
  <w:num w:numId="4" w16cid:durableId="1843156048">
    <w:abstractNumId w:val="5"/>
  </w:num>
  <w:num w:numId="5" w16cid:durableId="1192451358">
    <w:abstractNumId w:val="7"/>
  </w:num>
  <w:num w:numId="6" w16cid:durableId="1665432415">
    <w:abstractNumId w:val="4"/>
  </w:num>
  <w:num w:numId="7" w16cid:durableId="95173663">
    <w:abstractNumId w:val="0"/>
  </w:num>
  <w:num w:numId="8" w16cid:durableId="93479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63"/>
    <w:rsid w:val="0015188B"/>
    <w:rsid w:val="001C095C"/>
    <w:rsid w:val="001C239B"/>
    <w:rsid w:val="00204620"/>
    <w:rsid w:val="00232F63"/>
    <w:rsid w:val="002332EC"/>
    <w:rsid w:val="003315A6"/>
    <w:rsid w:val="003F33FB"/>
    <w:rsid w:val="00577BD5"/>
    <w:rsid w:val="00754FB9"/>
    <w:rsid w:val="00A11834"/>
    <w:rsid w:val="00A35BC8"/>
    <w:rsid w:val="00B4362A"/>
    <w:rsid w:val="00D51E22"/>
    <w:rsid w:val="00DD6766"/>
    <w:rsid w:val="00DE3C21"/>
    <w:rsid w:val="00E11223"/>
    <w:rsid w:val="00F8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31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eantwoording%20Kamervragen%20Schoolspullen%20SP\Brief%20Kamer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Uitstel - Vragen van lid Jimmy Dijk (SP) aan MSZW over kinderen die vanwege armoede zonder noodzakelijke schoolspullen zitten</vt:lpstr>
    </vt:vector>
  </ap:TitlesOfParts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2026-09-07T09:56:00.0000000Z</dcterms:created>
  <dcterms:modified xsi:type="dcterms:W3CDTF">2026-09-07T09:56:00.0000000Z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Uitstel - Vragen van lid Jimmy Dijk (SP) aan MSZW over kinderen die vanwege armoede zonder noodzakelijke schoolspullen zitten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Participatie &amp; Decentrale Voorzieningen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M.W. Farooqi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7 september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Uitstelbrief beantwoording Kamervragen over ‘kinderen die vanwege armoede zonder noodzakelijke schoolspullen zitten’</vt:lpwstr>
  </property>
  <property fmtid="{D5CDD505-2E9C-101B-9397-08002B2CF9AE}" pid="36" name="iOnsKenmerk">
    <vt:lpwstr>2026-0000302584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2026Z16982</vt:lpwstr>
  </property>
</Properties>
</file>