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ayout w:type="fixed"/>
        <w:tblCellMar>
          <w:left w:w="70" w:type="dxa"/>
          <w:right w:w="70" w:type="dxa"/>
        </w:tblCellMar>
        <w:tblLook w:val="0000" w:firstRow="0" w:lastRow="0" w:firstColumn="0" w:lastColumn="0" w:noHBand="0" w:noVBand="0"/>
      </w:tblPr>
      <w:tblGrid>
        <w:gridCol w:w="2622"/>
        <w:gridCol w:w="6590"/>
      </w:tblGrid>
      <w:tr w:rsidR="003B4752" w14:paraId="53FF7762" w14:textId="77777777">
        <w:trPr>
          <w:cantSplit/>
        </w:trPr>
        <w:tc>
          <w:tcPr>
            <w:tcW w:w="9212" w:type="dxa"/>
            <w:gridSpan w:val="2"/>
          </w:tcPr>
          <w:p w:rsidR="003B4752" w:rsidRDefault="003B4752" w14:paraId="02C4D3D6" w14:textId="77777777">
            <w:pPr>
              <w:tabs>
                <w:tab w:val="left" w:pos="-1440"/>
                <w:tab w:val="left" w:pos="-720"/>
              </w:tabs>
              <w:suppressAutoHyphens/>
            </w:pPr>
          </w:p>
        </w:tc>
      </w:tr>
      <w:tr w:rsidR="003B4752" w14:paraId="6109958D" w14:textId="77777777">
        <w:trPr>
          <w:cantSplit/>
        </w:trPr>
        <w:tc>
          <w:tcPr>
            <w:tcW w:w="9212" w:type="dxa"/>
            <w:gridSpan w:val="2"/>
          </w:tcPr>
          <w:p w:rsidR="003B4752" w:rsidRDefault="003B4752" w14:paraId="0A93BEC1" w14:textId="77777777">
            <w:pPr>
              <w:tabs>
                <w:tab w:val="left" w:pos="-1440"/>
                <w:tab w:val="left" w:pos="-720"/>
              </w:tabs>
              <w:suppressAutoHyphens/>
              <w:rPr>
                <w:b/>
              </w:rPr>
            </w:pPr>
          </w:p>
        </w:tc>
      </w:tr>
      <w:tr w:rsidR="009833D1" w14:paraId="12656429" w14:textId="77777777">
        <w:tc>
          <w:tcPr>
            <w:tcW w:w="2622" w:type="dxa"/>
          </w:tcPr>
          <w:p w:rsidR="009833D1" w:rsidRDefault="00931769" w14:paraId="47BB3F34" w14:textId="2BD024FF">
            <w:pPr>
              <w:widowControl w:val="0"/>
              <w:rPr>
                <w:b/>
              </w:rPr>
            </w:pPr>
            <w:r>
              <w:rPr>
                <w:b/>
              </w:rPr>
              <w:t>36 878</w:t>
            </w:r>
          </w:p>
        </w:tc>
        <w:tc>
          <w:tcPr>
            <w:tcW w:w="6590" w:type="dxa"/>
          </w:tcPr>
          <w:p w:rsidRPr="00931769" w:rsidR="009833D1" w:rsidP="00931769" w:rsidRDefault="00931769" w14:paraId="757486D4" w14:textId="34B0F8BC">
            <w:pPr>
              <w:rPr>
                <w:b/>
                <w:bCs/>
                <w:szCs w:val="24"/>
              </w:rPr>
            </w:pPr>
            <w:r w:rsidRPr="00931769">
              <w:rPr>
                <w:b/>
                <w:bCs/>
                <w:szCs w:val="24"/>
              </w:rPr>
              <w:t>Wijziging van de Wet educatie en beroepsonderwijs, de Wet voortgezet onderwijs 2020 en enkele andere wetten, alsmede tot intrekking van de Wet educatie en beroepsonderwijs BES en de Wet sociale kanstrajecten jongeren BES vanwege de modernisering van de regels voor beroeps- en volwassenenonderwijs en het voorkomen en bestrijden van voortijdig schoolverlaten in Caribisch Nederland (modernisering regels voor beroepsonderwijs, educatie en vsv Caribisch Nederland)</w:t>
            </w:r>
          </w:p>
        </w:tc>
      </w:tr>
      <w:tr w:rsidR="003B4752" w14:paraId="50F616B8" w14:textId="77777777">
        <w:tc>
          <w:tcPr>
            <w:tcW w:w="2622" w:type="dxa"/>
          </w:tcPr>
          <w:p w:rsidR="003B4752" w:rsidRDefault="003B4752" w14:paraId="56C03729" w14:textId="77777777">
            <w:pPr>
              <w:tabs>
                <w:tab w:val="left" w:pos="284"/>
              </w:tabs>
              <w:rPr>
                <w:b/>
              </w:rPr>
            </w:pPr>
          </w:p>
        </w:tc>
        <w:tc>
          <w:tcPr>
            <w:tcW w:w="6590" w:type="dxa"/>
          </w:tcPr>
          <w:p w:rsidR="003B4752" w:rsidRDefault="003B4752" w14:paraId="2710F790" w14:textId="77777777">
            <w:pPr>
              <w:tabs>
                <w:tab w:val="left" w:pos="284"/>
              </w:tabs>
              <w:rPr>
                <w:b/>
              </w:rPr>
            </w:pPr>
          </w:p>
        </w:tc>
      </w:tr>
      <w:tr w:rsidR="003B4752" w14:paraId="45ABA3C4" w14:textId="77777777">
        <w:tc>
          <w:tcPr>
            <w:tcW w:w="2622" w:type="dxa"/>
          </w:tcPr>
          <w:p w:rsidR="003B4752" w:rsidRDefault="003B4752" w14:paraId="0BD26EA8" w14:textId="1E1E93EF">
            <w:pPr>
              <w:tabs>
                <w:tab w:val="left" w:pos="284"/>
              </w:tabs>
              <w:rPr>
                <w:b/>
              </w:rPr>
            </w:pPr>
            <w:r>
              <w:rPr>
                <w:b/>
              </w:rPr>
              <w:t xml:space="preserve">Nr. </w:t>
            </w:r>
            <w:r w:rsidR="00931769">
              <w:rPr>
                <w:b/>
              </w:rPr>
              <w:t>7</w:t>
            </w:r>
          </w:p>
        </w:tc>
        <w:tc>
          <w:tcPr>
            <w:tcW w:w="6590" w:type="dxa"/>
          </w:tcPr>
          <w:p w:rsidR="003B4752" w:rsidRDefault="003B4752" w14:paraId="22EBE665" w14:textId="77777777">
            <w:pPr>
              <w:tabs>
                <w:tab w:val="left" w:pos="284"/>
              </w:tabs>
              <w:rPr>
                <w:b/>
              </w:rPr>
            </w:pPr>
            <w:r>
              <w:rPr>
                <w:b/>
              </w:rPr>
              <w:t>NOTA VAN WIJZIGING</w:t>
            </w:r>
          </w:p>
          <w:p w:rsidR="003B4752" w:rsidP="009833D1" w:rsidRDefault="003B4752" w14:paraId="4EF26F7B" w14:textId="1D608C2D">
            <w:pPr>
              <w:tabs>
                <w:tab w:val="left" w:pos="284"/>
              </w:tabs>
            </w:pPr>
            <w:r>
              <w:t xml:space="preserve">Ontvangen </w:t>
            </w:r>
            <w:r w:rsidRPr="00931769" w:rsidR="00931769">
              <w:rPr>
                <w:bCs/>
              </w:rPr>
              <w:t>1 september 2026</w:t>
            </w:r>
          </w:p>
        </w:tc>
      </w:tr>
    </w:tbl>
    <w:p w:rsidR="009833D1" w:rsidP="00931769" w:rsidRDefault="009833D1" w14:paraId="64B66720" w14:textId="77777777">
      <w:pPr>
        <w:tabs>
          <w:tab w:val="left" w:pos="284"/>
        </w:tabs>
        <w:rPr>
          <w:szCs w:val="24"/>
        </w:rPr>
      </w:pPr>
    </w:p>
    <w:p w:rsidR="00931769" w:rsidP="00931769" w:rsidRDefault="00931769" w14:paraId="29C5B164" w14:textId="271D5350">
      <w:pPr>
        <w:tabs>
          <w:tab w:val="left" w:pos="284"/>
        </w:tabs>
        <w:rPr>
          <w:szCs w:val="24"/>
        </w:rPr>
      </w:pPr>
      <w:r>
        <w:rPr>
          <w:szCs w:val="24"/>
        </w:rPr>
        <w:tab/>
        <w:t>Het voorstel van wet wordt als volgt gewijzigd:</w:t>
      </w:r>
    </w:p>
    <w:p w:rsidR="00931769" w:rsidP="00931769" w:rsidRDefault="00931769" w14:paraId="56B19853" w14:textId="77777777">
      <w:pPr>
        <w:tabs>
          <w:tab w:val="left" w:pos="284"/>
        </w:tabs>
        <w:rPr>
          <w:szCs w:val="24"/>
        </w:rPr>
      </w:pPr>
    </w:p>
    <w:p w:rsidRPr="00931769" w:rsidR="00931769" w:rsidP="00931769" w:rsidRDefault="00931769" w14:paraId="4C8A2BCE" w14:textId="6BBF5B45">
      <w:pPr>
        <w:tabs>
          <w:tab w:val="left" w:pos="284"/>
        </w:tabs>
        <w:rPr>
          <w:szCs w:val="24"/>
        </w:rPr>
      </w:pPr>
      <w:r>
        <w:rPr>
          <w:szCs w:val="24"/>
        </w:rPr>
        <w:t>A</w:t>
      </w:r>
    </w:p>
    <w:p w:rsidR="00931769" w:rsidP="00931769" w:rsidRDefault="00931769" w14:paraId="1B1A3CC5" w14:textId="77777777">
      <w:pPr>
        <w:spacing w:line="260" w:lineRule="atLeast"/>
        <w:rPr>
          <w:b/>
          <w:bCs/>
          <w:szCs w:val="24"/>
        </w:rPr>
      </w:pPr>
    </w:p>
    <w:p w:rsidRPr="00931769" w:rsidR="00931769" w:rsidP="00931769" w:rsidRDefault="00931769" w14:paraId="615893E4" w14:textId="73B252AA">
      <w:pPr>
        <w:spacing w:line="260" w:lineRule="atLeast"/>
        <w:ind w:firstLine="284"/>
        <w:rPr>
          <w:szCs w:val="24"/>
        </w:rPr>
      </w:pPr>
      <w:r w:rsidRPr="00931769">
        <w:rPr>
          <w:szCs w:val="24"/>
        </w:rPr>
        <w:t>In artikel I, wordt na onderdeel A een onderdeel ingevoegd, luidende:</w:t>
      </w:r>
    </w:p>
    <w:p w:rsidRPr="00931769" w:rsidR="00931769" w:rsidP="00931769" w:rsidRDefault="00931769" w14:paraId="1E2E6A8C" w14:textId="77777777">
      <w:pPr>
        <w:spacing w:line="260" w:lineRule="atLeast"/>
        <w:rPr>
          <w:szCs w:val="24"/>
        </w:rPr>
      </w:pPr>
    </w:p>
    <w:p w:rsidRPr="00931769" w:rsidR="00931769" w:rsidP="00931769" w:rsidRDefault="00931769" w14:paraId="75BA32BB" w14:textId="77777777">
      <w:pPr>
        <w:spacing w:line="260" w:lineRule="atLeast"/>
        <w:rPr>
          <w:szCs w:val="24"/>
        </w:rPr>
      </w:pPr>
      <w:r w:rsidRPr="00931769">
        <w:rPr>
          <w:szCs w:val="24"/>
        </w:rPr>
        <w:t>Aa</w:t>
      </w:r>
    </w:p>
    <w:p w:rsidRPr="00931769" w:rsidR="00931769" w:rsidP="00931769" w:rsidRDefault="00931769" w14:paraId="033920C8" w14:textId="77777777">
      <w:pPr>
        <w:spacing w:line="260" w:lineRule="atLeast"/>
        <w:rPr>
          <w:szCs w:val="24"/>
        </w:rPr>
      </w:pPr>
    </w:p>
    <w:p w:rsidRPr="00931769" w:rsidR="00931769" w:rsidP="00931769" w:rsidRDefault="00931769" w14:paraId="41AB3B0C" w14:textId="77777777">
      <w:pPr>
        <w:spacing w:line="260" w:lineRule="atLeast"/>
        <w:ind w:firstLine="284"/>
        <w:rPr>
          <w:szCs w:val="24"/>
        </w:rPr>
      </w:pPr>
      <w:r w:rsidRPr="00931769">
        <w:rPr>
          <w:szCs w:val="24"/>
        </w:rPr>
        <w:t>In artikel 1.4.1, eerste lid, vervalt onderdeel a1 en wordt na onderdeel c een onderdeel ingevoegd, luidende:</w:t>
      </w:r>
    </w:p>
    <w:p w:rsidRPr="00931769" w:rsidR="00931769" w:rsidP="00931769" w:rsidRDefault="00931769" w14:paraId="61052383" w14:textId="77777777">
      <w:pPr>
        <w:spacing w:line="260" w:lineRule="atLeast"/>
        <w:ind w:firstLine="284"/>
        <w:rPr>
          <w:szCs w:val="24"/>
        </w:rPr>
      </w:pPr>
      <w:r w:rsidRPr="00931769">
        <w:rPr>
          <w:szCs w:val="24"/>
        </w:rPr>
        <w:t>d. de informatie aan aspirant-studenten, bedoeld in artikel 8.0.0,.</w:t>
      </w:r>
    </w:p>
    <w:p w:rsidRPr="00931769" w:rsidR="00931769" w:rsidP="00931769" w:rsidRDefault="00931769" w14:paraId="1D303581" w14:textId="77777777">
      <w:pPr>
        <w:spacing w:line="260" w:lineRule="atLeast"/>
        <w:rPr>
          <w:b/>
          <w:bCs/>
          <w:szCs w:val="24"/>
        </w:rPr>
      </w:pPr>
    </w:p>
    <w:p w:rsidRPr="00931769" w:rsidR="00931769" w:rsidP="00931769" w:rsidRDefault="00931769" w14:paraId="5D815254" w14:textId="77777777">
      <w:pPr>
        <w:spacing w:line="260" w:lineRule="atLeast"/>
        <w:rPr>
          <w:szCs w:val="24"/>
        </w:rPr>
      </w:pPr>
      <w:r w:rsidRPr="00931769">
        <w:rPr>
          <w:b/>
          <w:bCs/>
          <w:szCs w:val="24"/>
        </w:rPr>
        <w:t>B</w:t>
      </w:r>
    </w:p>
    <w:p w:rsidRPr="00931769" w:rsidR="00931769" w:rsidP="00931769" w:rsidRDefault="00931769" w14:paraId="454050C2" w14:textId="77777777">
      <w:pPr>
        <w:spacing w:line="260" w:lineRule="atLeast"/>
        <w:rPr>
          <w:szCs w:val="24"/>
        </w:rPr>
      </w:pPr>
    </w:p>
    <w:p w:rsidRPr="00931769" w:rsidR="00931769" w:rsidP="00931769" w:rsidRDefault="00931769" w14:paraId="4F670010" w14:textId="77777777">
      <w:pPr>
        <w:spacing w:line="260" w:lineRule="atLeast"/>
        <w:ind w:firstLine="284"/>
        <w:rPr>
          <w:szCs w:val="24"/>
        </w:rPr>
      </w:pPr>
      <w:r w:rsidRPr="00931769">
        <w:rPr>
          <w:szCs w:val="24"/>
        </w:rPr>
        <w:t>In artikel I, onderdeel I, in het voorgestelde artikel 2.8.3, derde lid, wordt “de artikelen 2.2.4, vijfde lid, 2.2.10, derde lid, 2.2a.4, vijfde lid, en 2.5.3, vierde lid” vervangen door “de artikelen 2.2.4, vijfde lid, en 2.2.10, derde lid”.</w:t>
      </w:r>
    </w:p>
    <w:p w:rsidRPr="00931769" w:rsidR="00931769" w:rsidP="00931769" w:rsidRDefault="00931769" w14:paraId="3D7A3AA2" w14:textId="77777777">
      <w:pPr>
        <w:spacing w:line="260" w:lineRule="atLeast"/>
        <w:rPr>
          <w:b/>
          <w:bCs/>
          <w:szCs w:val="24"/>
        </w:rPr>
      </w:pPr>
    </w:p>
    <w:p w:rsidRPr="00931769" w:rsidR="00931769" w:rsidP="00931769" w:rsidRDefault="00931769" w14:paraId="15282402" w14:textId="77777777">
      <w:pPr>
        <w:spacing w:line="260" w:lineRule="atLeast"/>
        <w:rPr>
          <w:b/>
          <w:bCs/>
          <w:szCs w:val="24"/>
        </w:rPr>
      </w:pPr>
      <w:r w:rsidRPr="00931769">
        <w:rPr>
          <w:b/>
          <w:bCs/>
          <w:szCs w:val="24"/>
        </w:rPr>
        <w:t>C</w:t>
      </w:r>
    </w:p>
    <w:p w:rsidRPr="00931769" w:rsidR="00931769" w:rsidP="00931769" w:rsidRDefault="00931769" w14:paraId="3FFA1B52" w14:textId="77777777">
      <w:pPr>
        <w:spacing w:line="260" w:lineRule="atLeast"/>
        <w:rPr>
          <w:b/>
          <w:bCs/>
          <w:szCs w:val="24"/>
        </w:rPr>
      </w:pPr>
    </w:p>
    <w:p w:rsidRPr="00931769" w:rsidR="00931769" w:rsidP="00931769" w:rsidRDefault="00931769" w14:paraId="78F6F446" w14:textId="77777777">
      <w:pPr>
        <w:spacing w:line="260" w:lineRule="atLeast"/>
        <w:ind w:firstLine="284"/>
        <w:rPr>
          <w:szCs w:val="24"/>
        </w:rPr>
      </w:pPr>
      <w:r w:rsidRPr="00931769">
        <w:rPr>
          <w:szCs w:val="24"/>
        </w:rPr>
        <w:t>In artikel I, onderdeel I, wordt het voorgestelde artikel 2.8.5 als volgt gewijzigd:</w:t>
      </w:r>
    </w:p>
    <w:p w:rsidRPr="00931769" w:rsidR="00931769" w:rsidP="00931769" w:rsidRDefault="00931769" w14:paraId="35061951" w14:textId="77777777">
      <w:pPr>
        <w:spacing w:line="260" w:lineRule="atLeast"/>
        <w:rPr>
          <w:szCs w:val="24"/>
        </w:rPr>
      </w:pPr>
    </w:p>
    <w:p w:rsidRPr="00931769" w:rsidR="00931769" w:rsidP="00931769" w:rsidRDefault="00931769" w14:paraId="460603E1" w14:textId="77777777">
      <w:pPr>
        <w:spacing w:line="260" w:lineRule="atLeast"/>
        <w:ind w:firstLine="284"/>
        <w:rPr>
          <w:szCs w:val="24"/>
        </w:rPr>
      </w:pPr>
      <w:r w:rsidRPr="00931769">
        <w:rPr>
          <w:szCs w:val="24"/>
        </w:rPr>
        <w:t>1. Voor de tekst wordt de aanduiding “1.” geplaatst.</w:t>
      </w:r>
    </w:p>
    <w:p w:rsidRPr="00931769" w:rsidR="00931769" w:rsidP="00931769" w:rsidRDefault="00931769" w14:paraId="6FCFA534" w14:textId="77777777">
      <w:pPr>
        <w:spacing w:line="260" w:lineRule="atLeast"/>
        <w:rPr>
          <w:szCs w:val="24"/>
        </w:rPr>
      </w:pPr>
    </w:p>
    <w:p w:rsidRPr="00931769" w:rsidR="00931769" w:rsidP="00931769" w:rsidRDefault="00931769" w14:paraId="0C01AD43" w14:textId="77777777">
      <w:pPr>
        <w:spacing w:line="260" w:lineRule="atLeast"/>
        <w:ind w:firstLine="284"/>
        <w:rPr>
          <w:szCs w:val="24"/>
        </w:rPr>
      </w:pPr>
      <w:r w:rsidRPr="00931769">
        <w:rPr>
          <w:szCs w:val="24"/>
        </w:rPr>
        <w:t xml:space="preserve">2. In het eerste lid (nieuw) wordt “2.3.3, eerste lid, “ vervangen door “2.3.3”. </w:t>
      </w:r>
    </w:p>
    <w:p w:rsidRPr="00931769" w:rsidR="00931769" w:rsidP="00931769" w:rsidRDefault="00931769" w14:paraId="37609013" w14:textId="77777777">
      <w:pPr>
        <w:spacing w:line="260" w:lineRule="atLeast"/>
        <w:rPr>
          <w:szCs w:val="24"/>
        </w:rPr>
      </w:pPr>
    </w:p>
    <w:p w:rsidRPr="00931769" w:rsidR="00931769" w:rsidP="00931769" w:rsidRDefault="00931769" w14:paraId="0E83ED3E" w14:textId="77777777">
      <w:pPr>
        <w:spacing w:line="260" w:lineRule="atLeast"/>
        <w:ind w:firstLine="284"/>
        <w:rPr>
          <w:szCs w:val="24"/>
        </w:rPr>
      </w:pPr>
      <w:r w:rsidRPr="00931769">
        <w:rPr>
          <w:szCs w:val="24"/>
        </w:rPr>
        <w:t xml:space="preserve">3. Er wordt een lid toegevoegd, luidende: </w:t>
      </w:r>
    </w:p>
    <w:p w:rsidRPr="00931769" w:rsidR="00931769" w:rsidP="00931769" w:rsidRDefault="00931769" w14:paraId="763109CF" w14:textId="77777777">
      <w:pPr>
        <w:spacing w:line="260" w:lineRule="atLeast"/>
        <w:ind w:firstLine="284"/>
        <w:rPr>
          <w:szCs w:val="24"/>
        </w:rPr>
      </w:pPr>
      <w:r w:rsidRPr="00931769">
        <w:rPr>
          <w:szCs w:val="24"/>
        </w:rPr>
        <w:t>2. Bij algemene maatregel van bestuur wordt het beschikbare budget voor opleidingen educatie in de openbare lichamen Bonaire, Sint Eustatius en Saba vastgesteld.</w:t>
      </w:r>
    </w:p>
    <w:p w:rsidRPr="00931769" w:rsidR="00931769" w:rsidP="00931769" w:rsidRDefault="00931769" w14:paraId="5252436F" w14:textId="77777777">
      <w:pPr>
        <w:spacing w:line="260" w:lineRule="atLeast"/>
        <w:rPr>
          <w:szCs w:val="24"/>
        </w:rPr>
      </w:pPr>
    </w:p>
    <w:p w:rsidRPr="00931769" w:rsidR="00931769" w:rsidP="00931769" w:rsidRDefault="00931769" w14:paraId="38F1CF45" w14:textId="77777777">
      <w:pPr>
        <w:spacing w:line="260" w:lineRule="atLeast"/>
        <w:rPr>
          <w:b/>
          <w:bCs/>
          <w:szCs w:val="24"/>
        </w:rPr>
      </w:pPr>
      <w:r w:rsidRPr="00931769">
        <w:rPr>
          <w:b/>
          <w:bCs/>
          <w:szCs w:val="24"/>
        </w:rPr>
        <w:t>D</w:t>
      </w:r>
    </w:p>
    <w:p w:rsidRPr="00931769" w:rsidR="00931769" w:rsidP="00931769" w:rsidRDefault="00931769" w14:paraId="2FA94AA8" w14:textId="77777777">
      <w:pPr>
        <w:spacing w:line="260" w:lineRule="atLeast"/>
        <w:rPr>
          <w:szCs w:val="24"/>
        </w:rPr>
      </w:pPr>
    </w:p>
    <w:p w:rsidRPr="00931769" w:rsidR="00931769" w:rsidP="00931769" w:rsidRDefault="00931769" w14:paraId="0CA1D88A" w14:textId="77777777">
      <w:pPr>
        <w:spacing w:line="260" w:lineRule="atLeast"/>
        <w:ind w:firstLine="284"/>
        <w:rPr>
          <w:szCs w:val="24"/>
        </w:rPr>
      </w:pPr>
      <w:r w:rsidRPr="00931769">
        <w:rPr>
          <w:szCs w:val="24"/>
        </w:rPr>
        <w:t>In artikel I, onderdeel I, wordt aan het slot van het voorgestelde artikel 2.8.7, tweede lid, toegevoegd: en wordt “contacten met een gemeente</w:t>
      </w:r>
      <w:r w:rsidRPr="00931769">
        <w:rPr>
          <w:color w:val="FF0000"/>
          <w:szCs w:val="24"/>
        </w:rPr>
        <w:t xml:space="preserve"> </w:t>
      </w:r>
      <w:r w:rsidRPr="00931769">
        <w:rPr>
          <w:szCs w:val="24"/>
        </w:rPr>
        <w:t>in het kader van de Leerplichtwet 1969” gelezen als “contacten met een openbaar lichaam in het kader van de Leerplichtwet BES”.</w:t>
      </w:r>
    </w:p>
    <w:p w:rsidRPr="00931769" w:rsidR="00931769" w:rsidP="00931769" w:rsidRDefault="00931769" w14:paraId="37FCE0E1" w14:textId="77777777">
      <w:pPr>
        <w:spacing w:line="260" w:lineRule="atLeast"/>
        <w:rPr>
          <w:szCs w:val="24"/>
        </w:rPr>
      </w:pPr>
    </w:p>
    <w:p w:rsidRPr="00931769" w:rsidR="00931769" w:rsidP="00931769" w:rsidRDefault="00931769" w14:paraId="7B4BDACC" w14:textId="77777777">
      <w:pPr>
        <w:spacing w:line="260" w:lineRule="atLeast"/>
        <w:rPr>
          <w:b/>
          <w:bCs/>
          <w:szCs w:val="24"/>
        </w:rPr>
      </w:pPr>
      <w:r w:rsidRPr="00931769">
        <w:rPr>
          <w:b/>
          <w:bCs/>
          <w:szCs w:val="24"/>
        </w:rPr>
        <w:t>E</w:t>
      </w:r>
    </w:p>
    <w:p w:rsidRPr="00931769" w:rsidR="00931769" w:rsidP="00931769" w:rsidRDefault="00931769" w14:paraId="2815B3C1" w14:textId="77777777">
      <w:pPr>
        <w:spacing w:line="260" w:lineRule="atLeast"/>
        <w:rPr>
          <w:szCs w:val="24"/>
        </w:rPr>
      </w:pPr>
    </w:p>
    <w:p w:rsidRPr="00931769" w:rsidR="00931769" w:rsidP="00931769" w:rsidRDefault="00931769" w14:paraId="639DBF77" w14:textId="77777777">
      <w:pPr>
        <w:spacing w:line="260" w:lineRule="atLeast"/>
        <w:ind w:firstLine="284"/>
        <w:rPr>
          <w:szCs w:val="24"/>
        </w:rPr>
      </w:pPr>
      <w:r w:rsidRPr="00931769">
        <w:rPr>
          <w:szCs w:val="24"/>
        </w:rPr>
        <w:t>Artikel I, onderdeel N, komt te luiden:</w:t>
      </w:r>
    </w:p>
    <w:p w:rsidRPr="00931769" w:rsidR="00931769" w:rsidP="00931769" w:rsidRDefault="00931769" w14:paraId="35C71598" w14:textId="77777777">
      <w:pPr>
        <w:spacing w:line="260" w:lineRule="atLeast"/>
        <w:rPr>
          <w:szCs w:val="24"/>
        </w:rPr>
      </w:pPr>
    </w:p>
    <w:p w:rsidRPr="00931769" w:rsidR="00931769" w:rsidP="00931769" w:rsidRDefault="00931769" w14:paraId="31942822" w14:textId="77777777">
      <w:pPr>
        <w:spacing w:line="260" w:lineRule="atLeast"/>
        <w:rPr>
          <w:szCs w:val="24"/>
        </w:rPr>
      </w:pPr>
      <w:r w:rsidRPr="00931769">
        <w:rPr>
          <w:szCs w:val="24"/>
        </w:rPr>
        <w:t>N</w:t>
      </w:r>
    </w:p>
    <w:p w:rsidRPr="00931769" w:rsidR="00931769" w:rsidP="00931769" w:rsidRDefault="00931769" w14:paraId="1BD477DF" w14:textId="77777777">
      <w:pPr>
        <w:spacing w:line="260" w:lineRule="atLeast"/>
        <w:rPr>
          <w:szCs w:val="24"/>
        </w:rPr>
      </w:pPr>
    </w:p>
    <w:p w:rsidRPr="00931769" w:rsidR="00931769" w:rsidP="00931769" w:rsidRDefault="00931769" w14:paraId="41075F7B" w14:textId="77777777">
      <w:pPr>
        <w:spacing w:line="260" w:lineRule="atLeast"/>
        <w:ind w:firstLine="284"/>
        <w:rPr>
          <w:szCs w:val="24"/>
        </w:rPr>
      </w:pPr>
      <w:r w:rsidRPr="00931769">
        <w:rPr>
          <w:szCs w:val="24"/>
        </w:rPr>
        <w:t>Artikel 4.2.1 wordt als volgt gewijzigd:</w:t>
      </w:r>
    </w:p>
    <w:p w:rsidRPr="00931769" w:rsidR="00931769" w:rsidP="00931769" w:rsidRDefault="00931769" w14:paraId="52E6D7BC" w14:textId="77777777">
      <w:pPr>
        <w:spacing w:line="260" w:lineRule="atLeast"/>
        <w:rPr>
          <w:szCs w:val="24"/>
        </w:rPr>
      </w:pPr>
    </w:p>
    <w:p w:rsidRPr="00931769" w:rsidR="00931769" w:rsidP="00931769" w:rsidRDefault="00931769" w14:paraId="7CEF3045" w14:textId="77777777">
      <w:pPr>
        <w:spacing w:line="260" w:lineRule="atLeast"/>
        <w:ind w:firstLine="284"/>
        <w:rPr>
          <w:szCs w:val="24"/>
        </w:rPr>
      </w:pPr>
      <w:r w:rsidRPr="00931769">
        <w:rPr>
          <w:szCs w:val="24"/>
        </w:rPr>
        <w:t>1. Het tweede lid wordt als volgt gewijzigd:</w:t>
      </w:r>
    </w:p>
    <w:p w:rsidRPr="00931769" w:rsidR="00931769" w:rsidP="00931769" w:rsidRDefault="00931769" w14:paraId="7F1BB342" w14:textId="77777777">
      <w:pPr>
        <w:spacing w:line="260" w:lineRule="atLeast"/>
        <w:ind w:firstLine="284"/>
        <w:rPr>
          <w:szCs w:val="24"/>
        </w:rPr>
      </w:pPr>
      <w:r w:rsidRPr="00931769">
        <w:rPr>
          <w:szCs w:val="24"/>
        </w:rPr>
        <w:t>a. de onderdelen a en d vervallen,</w:t>
      </w:r>
    </w:p>
    <w:p w:rsidRPr="00931769" w:rsidR="00931769" w:rsidP="00931769" w:rsidRDefault="00931769" w14:paraId="64B8F644" w14:textId="77777777">
      <w:pPr>
        <w:spacing w:line="260" w:lineRule="atLeast"/>
        <w:ind w:firstLine="284"/>
        <w:rPr>
          <w:szCs w:val="24"/>
        </w:rPr>
      </w:pPr>
      <w:r w:rsidRPr="00931769">
        <w:rPr>
          <w:szCs w:val="24"/>
        </w:rPr>
        <w:t>b. de onderdelen b en c worden verletterd tot onderdelen a en b,</w:t>
      </w:r>
    </w:p>
    <w:p w:rsidRPr="00931769" w:rsidR="00931769" w:rsidP="00931769" w:rsidRDefault="00931769" w14:paraId="26CC8252" w14:textId="77777777">
      <w:pPr>
        <w:spacing w:line="260" w:lineRule="atLeast"/>
        <w:ind w:firstLine="284"/>
        <w:rPr>
          <w:szCs w:val="24"/>
        </w:rPr>
      </w:pPr>
      <w:r w:rsidRPr="00931769">
        <w:rPr>
          <w:szCs w:val="24"/>
        </w:rPr>
        <w:t>c. in onderdeel b (nieuw) wordt «, en» vervangen door een punt.</w:t>
      </w:r>
    </w:p>
    <w:p w:rsidRPr="00931769" w:rsidR="00931769" w:rsidP="00931769" w:rsidRDefault="00931769" w14:paraId="0EB041AF" w14:textId="77777777">
      <w:pPr>
        <w:spacing w:line="260" w:lineRule="atLeast"/>
        <w:rPr>
          <w:szCs w:val="24"/>
        </w:rPr>
      </w:pPr>
    </w:p>
    <w:p w:rsidRPr="00931769" w:rsidR="00931769" w:rsidP="00931769" w:rsidRDefault="00931769" w14:paraId="1AD48B67" w14:textId="77777777">
      <w:pPr>
        <w:spacing w:line="260" w:lineRule="atLeast"/>
        <w:ind w:firstLine="284"/>
        <w:rPr>
          <w:szCs w:val="24"/>
        </w:rPr>
      </w:pPr>
      <w:r w:rsidRPr="00931769">
        <w:rPr>
          <w:szCs w:val="24"/>
        </w:rPr>
        <w:t>2. In het vijfde lid wordt “het tweede lid, onder b en c” vervangen door “het tweede lid” en wordt “het tweede lid, onder b” vervangen door “het tweede lid, onderdeel a”.</w:t>
      </w:r>
    </w:p>
    <w:p w:rsidRPr="00931769" w:rsidR="00931769" w:rsidP="00931769" w:rsidRDefault="00931769" w14:paraId="66F4A411" w14:textId="77777777">
      <w:pPr>
        <w:spacing w:line="260" w:lineRule="atLeast"/>
        <w:rPr>
          <w:szCs w:val="24"/>
        </w:rPr>
      </w:pPr>
    </w:p>
    <w:p w:rsidRPr="00931769" w:rsidR="00931769" w:rsidP="00931769" w:rsidRDefault="00931769" w14:paraId="5246FC1D" w14:textId="77777777">
      <w:pPr>
        <w:spacing w:line="260" w:lineRule="atLeast"/>
        <w:ind w:firstLine="284"/>
        <w:rPr>
          <w:szCs w:val="24"/>
        </w:rPr>
      </w:pPr>
      <w:r w:rsidRPr="00931769">
        <w:rPr>
          <w:szCs w:val="24"/>
        </w:rPr>
        <w:t>3. In het zesde lid wordt “het tweede lid, onder b en c,” vervangen door “het tweede lid”.</w:t>
      </w:r>
    </w:p>
    <w:p w:rsidRPr="00931769" w:rsidR="00931769" w:rsidP="00931769" w:rsidRDefault="00931769" w14:paraId="0842B982" w14:textId="77777777">
      <w:pPr>
        <w:spacing w:line="260" w:lineRule="atLeast"/>
        <w:rPr>
          <w:szCs w:val="24"/>
        </w:rPr>
      </w:pPr>
    </w:p>
    <w:p w:rsidRPr="00931769" w:rsidR="00931769" w:rsidP="00931769" w:rsidRDefault="00931769" w14:paraId="02D362F5" w14:textId="77777777">
      <w:pPr>
        <w:spacing w:line="260" w:lineRule="atLeast"/>
        <w:rPr>
          <w:b/>
          <w:bCs/>
          <w:szCs w:val="24"/>
        </w:rPr>
      </w:pPr>
      <w:r w:rsidRPr="00931769">
        <w:rPr>
          <w:b/>
          <w:bCs/>
          <w:szCs w:val="24"/>
        </w:rPr>
        <w:t>F</w:t>
      </w:r>
    </w:p>
    <w:p w:rsidRPr="00931769" w:rsidR="00931769" w:rsidP="00931769" w:rsidRDefault="00931769" w14:paraId="0288035C" w14:textId="77777777">
      <w:pPr>
        <w:spacing w:line="260" w:lineRule="atLeast"/>
        <w:rPr>
          <w:szCs w:val="24"/>
        </w:rPr>
      </w:pPr>
    </w:p>
    <w:p w:rsidRPr="00931769" w:rsidR="00931769" w:rsidP="00931769" w:rsidRDefault="00931769" w14:paraId="36F5964C" w14:textId="77777777">
      <w:pPr>
        <w:spacing w:line="260" w:lineRule="atLeast"/>
        <w:ind w:firstLine="284"/>
        <w:rPr>
          <w:szCs w:val="24"/>
        </w:rPr>
      </w:pPr>
      <w:r w:rsidRPr="00931769">
        <w:rPr>
          <w:szCs w:val="24"/>
        </w:rPr>
        <w:t>Onderdeel P komt te luiden:</w:t>
      </w:r>
    </w:p>
    <w:p w:rsidRPr="00931769" w:rsidR="00931769" w:rsidP="00931769" w:rsidRDefault="00931769" w14:paraId="0693C317" w14:textId="77777777">
      <w:pPr>
        <w:spacing w:line="260" w:lineRule="atLeast"/>
        <w:rPr>
          <w:szCs w:val="24"/>
        </w:rPr>
      </w:pPr>
    </w:p>
    <w:p w:rsidRPr="00931769" w:rsidR="00931769" w:rsidP="00931769" w:rsidRDefault="00931769" w14:paraId="6DB00140" w14:textId="77777777">
      <w:pPr>
        <w:spacing w:line="260" w:lineRule="atLeast"/>
        <w:rPr>
          <w:szCs w:val="24"/>
        </w:rPr>
      </w:pPr>
      <w:r w:rsidRPr="00931769">
        <w:rPr>
          <w:szCs w:val="24"/>
        </w:rPr>
        <w:t>P</w:t>
      </w:r>
    </w:p>
    <w:p w:rsidRPr="00931769" w:rsidR="00931769" w:rsidP="00931769" w:rsidRDefault="00931769" w14:paraId="142CE16C" w14:textId="77777777">
      <w:pPr>
        <w:spacing w:line="260" w:lineRule="atLeast"/>
        <w:rPr>
          <w:szCs w:val="24"/>
        </w:rPr>
      </w:pPr>
    </w:p>
    <w:p w:rsidRPr="00931769" w:rsidR="00931769" w:rsidP="00931769" w:rsidRDefault="00931769" w14:paraId="18D0B8BD" w14:textId="77777777">
      <w:pPr>
        <w:spacing w:line="260" w:lineRule="atLeast"/>
        <w:ind w:firstLine="284"/>
        <w:rPr>
          <w:szCs w:val="24"/>
        </w:rPr>
      </w:pPr>
      <w:r w:rsidRPr="00931769">
        <w:rPr>
          <w:szCs w:val="24"/>
        </w:rPr>
        <w:t>Artikel 4.2.2 wordt als volgt gewijzigd:</w:t>
      </w:r>
    </w:p>
    <w:p w:rsidRPr="00931769" w:rsidR="00931769" w:rsidP="00931769" w:rsidRDefault="00931769" w14:paraId="1A4BEF99" w14:textId="77777777">
      <w:pPr>
        <w:spacing w:line="260" w:lineRule="atLeast"/>
        <w:rPr>
          <w:szCs w:val="24"/>
        </w:rPr>
      </w:pPr>
    </w:p>
    <w:p w:rsidRPr="00931769" w:rsidR="00931769" w:rsidP="00931769" w:rsidRDefault="00931769" w14:paraId="6E337840" w14:textId="77777777">
      <w:pPr>
        <w:spacing w:line="260" w:lineRule="atLeast"/>
        <w:ind w:firstLine="284"/>
        <w:rPr>
          <w:szCs w:val="24"/>
        </w:rPr>
      </w:pPr>
      <w:r w:rsidRPr="00931769">
        <w:rPr>
          <w:szCs w:val="24"/>
        </w:rPr>
        <w:t>1. Het eerste lid wordt als volgt gewijzigd</w:t>
      </w:r>
    </w:p>
    <w:p w:rsidRPr="00931769" w:rsidR="00931769" w:rsidP="00931769" w:rsidRDefault="00931769" w14:paraId="47992DE1" w14:textId="77777777">
      <w:pPr>
        <w:spacing w:line="260" w:lineRule="atLeast"/>
        <w:ind w:firstLine="284"/>
        <w:rPr>
          <w:szCs w:val="24"/>
        </w:rPr>
      </w:pPr>
      <w:r w:rsidRPr="00931769">
        <w:rPr>
          <w:szCs w:val="24"/>
        </w:rPr>
        <w:t>a. de onderdelen a en e vervallen;</w:t>
      </w:r>
    </w:p>
    <w:p w:rsidRPr="00931769" w:rsidR="00931769" w:rsidP="00931769" w:rsidRDefault="00931769" w14:paraId="5A81E9AD" w14:textId="77777777">
      <w:pPr>
        <w:spacing w:line="260" w:lineRule="atLeast"/>
        <w:ind w:firstLine="284"/>
        <w:rPr>
          <w:szCs w:val="24"/>
        </w:rPr>
      </w:pPr>
      <w:r w:rsidRPr="00931769">
        <w:rPr>
          <w:szCs w:val="24"/>
        </w:rPr>
        <w:t>b. de onderdelen b tot en met d worden verletterd tot onderdelen a tot en met c;</w:t>
      </w:r>
    </w:p>
    <w:p w:rsidRPr="00931769" w:rsidR="00931769" w:rsidP="00931769" w:rsidRDefault="00931769" w14:paraId="44EE82FD" w14:textId="77777777">
      <w:pPr>
        <w:spacing w:line="260" w:lineRule="atLeast"/>
        <w:ind w:firstLine="284"/>
        <w:rPr>
          <w:szCs w:val="24"/>
        </w:rPr>
      </w:pPr>
      <w:r w:rsidRPr="00931769">
        <w:rPr>
          <w:szCs w:val="24"/>
        </w:rPr>
        <w:t>c. in onderdeel c (nieuw) wordt «, en» vervangen door een punt.</w:t>
      </w:r>
    </w:p>
    <w:p w:rsidRPr="00931769" w:rsidR="00931769" w:rsidP="00931769" w:rsidRDefault="00931769" w14:paraId="0D240864" w14:textId="77777777">
      <w:pPr>
        <w:spacing w:line="260" w:lineRule="atLeast"/>
        <w:rPr>
          <w:szCs w:val="24"/>
        </w:rPr>
      </w:pPr>
    </w:p>
    <w:p w:rsidRPr="00931769" w:rsidR="00931769" w:rsidP="00931769" w:rsidRDefault="00931769" w14:paraId="3A62AE0F" w14:textId="77777777">
      <w:pPr>
        <w:spacing w:line="260" w:lineRule="atLeast"/>
        <w:ind w:firstLine="284"/>
        <w:rPr>
          <w:szCs w:val="24"/>
        </w:rPr>
      </w:pPr>
      <w:r w:rsidRPr="00931769">
        <w:rPr>
          <w:szCs w:val="24"/>
        </w:rPr>
        <w:t>2. In het derde en vierde lid wordt “het eerste lid, onder b tot en met d” vervangen door “het eerste lid”.</w:t>
      </w:r>
    </w:p>
    <w:p w:rsidRPr="00931769" w:rsidR="00931769" w:rsidP="00931769" w:rsidRDefault="00931769" w14:paraId="76BC4518" w14:textId="77777777">
      <w:pPr>
        <w:spacing w:line="260" w:lineRule="atLeast"/>
        <w:rPr>
          <w:szCs w:val="24"/>
        </w:rPr>
      </w:pPr>
    </w:p>
    <w:p w:rsidRPr="00931769" w:rsidR="00931769" w:rsidP="00931769" w:rsidRDefault="00931769" w14:paraId="2FB3AD25" w14:textId="77777777">
      <w:pPr>
        <w:spacing w:line="260" w:lineRule="atLeast"/>
        <w:rPr>
          <w:szCs w:val="24"/>
        </w:rPr>
      </w:pPr>
      <w:r w:rsidRPr="00931769">
        <w:rPr>
          <w:b/>
          <w:bCs/>
          <w:szCs w:val="24"/>
        </w:rPr>
        <w:t>G</w:t>
      </w:r>
    </w:p>
    <w:p w:rsidRPr="00931769" w:rsidR="00931769" w:rsidP="00931769" w:rsidRDefault="00931769" w14:paraId="1B062EFF" w14:textId="77777777">
      <w:pPr>
        <w:spacing w:line="260" w:lineRule="atLeast"/>
        <w:rPr>
          <w:szCs w:val="24"/>
        </w:rPr>
      </w:pPr>
    </w:p>
    <w:p w:rsidRPr="00931769" w:rsidR="00931769" w:rsidP="00931769" w:rsidRDefault="00931769" w14:paraId="5745BC36" w14:textId="77777777">
      <w:pPr>
        <w:spacing w:line="260" w:lineRule="atLeast"/>
        <w:ind w:firstLine="284"/>
        <w:rPr>
          <w:szCs w:val="24"/>
        </w:rPr>
      </w:pPr>
      <w:r w:rsidRPr="00931769">
        <w:rPr>
          <w:szCs w:val="24"/>
        </w:rPr>
        <w:t>In artikel I, onderdeel V, wordt in het voorgestelde artikel 4.4.2 “Artikel 4.1.2, vierde lid” vervangen door “Artikel 4.1.2, derde lid”.</w:t>
      </w:r>
    </w:p>
    <w:p w:rsidRPr="00931769" w:rsidR="00931769" w:rsidP="00931769" w:rsidRDefault="00931769" w14:paraId="295239B6" w14:textId="77777777">
      <w:pPr>
        <w:spacing w:line="260" w:lineRule="atLeast"/>
        <w:rPr>
          <w:szCs w:val="24"/>
        </w:rPr>
      </w:pPr>
    </w:p>
    <w:p w:rsidRPr="00931769" w:rsidR="00931769" w:rsidP="00931769" w:rsidRDefault="00931769" w14:paraId="527CC9A4" w14:textId="77777777">
      <w:pPr>
        <w:spacing w:line="260" w:lineRule="atLeast"/>
        <w:rPr>
          <w:b/>
          <w:bCs/>
          <w:szCs w:val="24"/>
        </w:rPr>
      </w:pPr>
      <w:r w:rsidRPr="00931769">
        <w:rPr>
          <w:b/>
          <w:bCs/>
          <w:szCs w:val="24"/>
        </w:rPr>
        <w:t>H</w:t>
      </w:r>
    </w:p>
    <w:p w:rsidRPr="00931769" w:rsidR="00931769" w:rsidP="00931769" w:rsidRDefault="00931769" w14:paraId="18508035" w14:textId="77777777">
      <w:pPr>
        <w:spacing w:line="260" w:lineRule="atLeast"/>
        <w:rPr>
          <w:b/>
          <w:bCs/>
          <w:szCs w:val="24"/>
        </w:rPr>
      </w:pPr>
    </w:p>
    <w:p w:rsidRPr="00931769" w:rsidR="00931769" w:rsidP="00931769" w:rsidRDefault="00931769" w14:paraId="63532CBF" w14:textId="77777777">
      <w:pPr>
        <w:spacing w:line="260" w:lineRule="atLeast"/>
        <w:ind w:firstLine="284"/>
        <w:rPr>
          <w:szCs w:val="24"/>
        </w:rPr>
      </w:pPr>
      <w:r w:rsidRPr="00931769">
        <w:rPr>
          <w:szCs w:val="24"/>
        </w:rPr>
        <w:t xml:space="preserve">In artikel I, wordt na onderdeel BB een onderdeel ingevoegd, luidende: </w:t>
      </w:r>
    </w:p>
    <w:p w:rsidRPr="00931769" w:rsidR="00931769" w:rsidP="00931769" w:rsidRDefault="00931769" w14:paraId="08E87DC5" w14:textId="77777777">
      <w:pPr>
        <w:spacing w:line="260" w:lineRule="atLeast"/>
        <w:rPr>
          <w:szCs w:val="24"/>
        </w:rPr>
      </w:pPr>
    </w:p>
    <w:p w:rsidRPr="00931769" w:rsidR="00931769" w:rsidP="00931769" w:rsidRDefault="00931769" w14:paraId="5A2DB4FF" w14:textId="77777777">
      <w:pPr>
        <w:spacing w:line="260" w:lineRule="atLeast"/>
        <w:rPr>
          <w:szCs w:val="24"/>
        </w:rPr>
      </w:pPr>
      <w:r w:rsidRPr="00931769">
        <w:rPr>
          <w:szCs w:val="24"/>
        </w:rPr>
        <w:t>BBa</w:t>
      </w:r>
    </w:p>
    <w:p w:rsidRPr="00931769" w:rsidR="00931769" w:rsidP="00931769" w:rsidRDefault="00931769" w14:paraId="268590F3" w14:textId="77777777">
      <w:pPr>
        <w:spacing w:line="260" w:lineRule="atLeast"/>
        <w:ind w:left="284"/>
        <w:rPr>
          <w:szCs w:val="24"/>
        </w:rPr>
      </w:pPr>
    </w:p>
    <w:p w:rsidRPr="00931769" w:rsidR="00931769" w:rsidP="00931769" w:rsidRDefault="00931769" w14:paraId="6D168CD9" w14:textId="77777777">
      <w:pPr>
        <w:spacing w:line="260" w:lineRule="atLeast"/>
        <w:ind w:left="284"/>
        <w:rPr>
          <w:szCs w:val="24"/>
        </w:rPr>
      </w:pPr>
      <w:r w:rsidRPr="00931769">
        <w:rPr>
          <w:szCs w:val="24"/>
        </w:rPr>
        <w:t>In artikel 7.1.4, eerste lid, onderdeel b, vervalt “als bedoeld in de Leerplichtwet 1969”.</w:t>
      </w:r>
    </w:p>
    <w:p w:rsidRPr="00931769" w:rsidR="00931769" w:rsidP="00931769" w:rsidRDefault="00931769" w14:paraId="1526411E" w14:textId="77777777">
      <w:pPr>
        <w:spacing w:line="260" w:lineRule="atLeast"/>
        <w:rPr>
          <w:b/>
          <w:bCs/>
          <w:szCs w:val="24"/>
        </w:rPr>
      </w:pPr>
    </w:p>
    <w:p w:rsidRPr="00931769" w:rsidR="00931769" w:rsidP="00931769" w:rsidRDefault="00931769" w14:paraId="779CDF1B" w14:textId="77777777">
      <w:pPr>
        <w:keepNext/>
        <w:spacing w:line="260" w:lineRule="atLeast"/>
        <w:rPr>
          <w:b/>
          <w:bCs/>
          <w:szCs w:val="24"/>
        </w:rPr>
      </w:pPr>
      <w:r w:rsidRPr="00931769">
        <w:rPr>
          <w:b/>
          <w:bCs/>
          <w:szCs w:val="24"/>
        </w:rPr>
        <w:lastRenderedPageBreak/>
        <w:t>I</w:t>
      </w:r>
    </w:p>
    <w:p w:rsidRPr="00931769" w:rsidR="00931769" w:rsidP="00931769" w:rsidRDefault="00931769" w14:paraId="58280C63" w14:textId="77777777">
      <w:pPr>
        <w:keepNext/>
        <w:spacing w:line="260" w:lineRule="atLeast"/>
        <w:rPr>
          <w:b/>
          <w:bCs/>
          <w:szCs w:val="24"/>
        </w:rPr>
      </w:pPr>
    </w:p>
    <w:p w:rsidRPr="00931769" w:rsidR="00931769" w:rsidP="00931769" w:rsidRDefault="00931769" w14:paraId="13701C4B" w14:textId="77777777">
      <w:pPr>
        <w:spacing w:line="260" w:lineRule="atLeast"/>
        <w:ind w:firstLine="284"/>
        <w:rPr>
          <w:szCs w:val="24"/>
        </w:rPr>
      </w:pPr>
      <w:r w:rsidRPr="00931769">
        <w:rPr>
          <w:szCs w:val="24"/>
        </w:rPr>
        <w:t>In artikel I, onderdeel CC, wordt in het voorgestelde artikel 7.6.1, tweede lid, “Artikel 7.1.4, derde lid, is” vervangen door “Artikel 7.1.4, derde, vierde en zevende lid, zijn” en vervalt “die ondersteuning door”.</w:t>
      </w:r>
    </w:p>
    <w:p w:rsidRPr="00931769" w:rsidR="00931769" w:rsidP="00931769" w:rsidRDefault="00931769" w14:paraId="4EFA130E" w14:textId="77777777">
      <w:pPr>
        <w:spacing w:line="260" w:lineRule="atLeast"/>
        <w:rPr>
          <w:szCs w:val="24"/>
        </w:rPr>
      </w:pPr>
    </w:p>
    <w:p w:rsidRPr="00931769" w:rsidR="00931769" w:rsidP="00931769" w:rsidRDefault="00931769" w14:paraId="6AB9E78F" w14:textId="77777777">
      <w:pPr>
        <w:spacing w:line="260" w:lineRule="atLeast"/>
        <w:rPr>
          <w:b/>
          <w:bCs/>
          <w:szCs w:val="24"/>
        </w:rPr>
      </w:pPr>
      <w:r w:rsidRPr="00931769">
        <w:rPr>
          <w:b/>
          <w:bCs/>
          <w:szCs w:val="24"/>
        </w:rPr>
        <w:t>J</w:t>
      </w:r>
    </w:p>
    <w:p w:rsidRPr="00931769" w:rsidR="00931769" w:rsidP="00931769" w:rsidRDefault="00931769" w14:paraId="78F5533B" w14:textId="77777777">
      <w:pPr>
        <w:spacing w:line="260" w:lineRule="atLeast"/>
        <w:rPr>
          <w:szCs w:val="24"/>
        </w:rPr>
      </w:pPr>
    </w:p>
    <w:p w:rsidRPr="00931769" w:rsidR="00931769" w:rsidP="00931769" w:rsidRDefault="00931769" w14:paraId="7686E90E" w14:textId="77777777">
      <w:pPr>
        <w:spacing w:line="260" w:lineRule="atLeast"/>
        <w:ind w:firstLine="284"/>
        <w:rPr>
          <w:szCs w:val="24"/>
        </w:rPr>
      </w:pPr>
      <w:r w:rsidRPr="00931769">
        <w:rPr>
          <w:szCs w:val="24"/>
        </w:rPr>
        <w:t>In artikel I, wordt na onderdeel EE een onderdeel ingevoegd, luidende:</w:t>
      </w:r>
    </w:p>
    <w:p w:rsidRPr="00931769" w:rsidR="00931769" w:rsidP="00931769" w:rsidRDefault="00931769" w14:paraId="30A7AA35" w14:textId="77777777">
      <w:pPr>
        <w:spacing w:line="260" w:lineRule="atLeast"/>
        <w:rPr>
          <w:szCs w:val="24"/>
        </w:rPr>
      </w:pPr>
    </w:p>
    <w:p w:rsidRPr="00931769" w:rsidR="00931769" w:rsidP="00931769" w:rsidRDefault="00931769" w14:paraId="2B39914A" w14:textId="77777777">
      <w:pPr>
        <w:spacing w:line="260" w:lineRule="atLeast"/>
        <w:rPr>
          <w:szCs w:val="24"/>
        </w:rPr>
      </w:pPr>
      <w:r w:rsidRPr="00931769">
        <w:rPr>
          <w:szCs w:val="24"/>
        </w:rPr>
        <w:t>EEa</w:t>
      </w:r>
    </w:p>
    <w:p w:rsidRPr="00931769" w:rsidR="00931769" w:rsidP="00931769" w:rsidRDefault="00931769" w14:paraId="5A879C26" w14:textId="77777777">
      <w:pPr>
        <w:spacing w:line="260" w:lineRule="atLeast"/>
        <w:rPr>
          <w:szCs w:val="24"/>
        </w:rPr>
      </w:pPr>
    </w:p>
    <w:p w:rsidRPr="00931769" w:rsidR="00931769" w:rsidP="00931769" w:rsidRDefault="00931769" w14:paraId="1F7E3699" w14:textId="77777777">
      <w:pPr>
        <w:spacing w:line="260" w:lineRule="atLeast"/>
        <w:ind w:firstLine="284"/>
        <w:rPr>
          <w:szCs w:val="24"/>
        </w:rPr>
      </w:pPr>
      <w:r w:rsidRPr="00931769">
        <w:rPr>
          <w:szCs w:val="24"/>
        </w:rPr>
        <w:t>In artikel 8a.2.2, vierde lid, onderdeel f, wordt “artikel 6.1.3a” vervangen door “artikel 8.0.0”.</w:t>
      </w:r>
    </w:p>
    <w:p w:rsidRPr="00931769" w:rsidR="00931769" w:rsidP="00931769" w:rsidRDefault="00931769" w14:paraId="4801486C" w14:textId="77777777">
      <w:pPr>
        <w:spacing w:line="260" w:lineRule="atLeast"/>
        <w:rPr>
          <w:szCs w:val="24"/>
        </w:rPr>
      </w:pPr>
    </w:p>
    <w:p w:rsidRPr="00931769" w:rsidR="00931769" w:rsidP="00931769" w:rsidRDefault="00931769" w14:paraId="744443F4" w14:textId="77777777">
      <w:pPr>
        <w:spacing w:line="260" w:lineRule="atLeast"/>
        <w:rPr>
          <w:b/>
          <w:bCs/>
          <w:szCs w:val="24"/>
        </w:rPr>
      </w:pPr>
      <w:r w:rsidRPr="00931769">
        <w:rPr>
          <w:b/>
          <w:bCs/>
          <w:szCs w:val="24"/>
        </w:rPr>
        <w:t>K</w:t>
      </w:r>
    </w:p>
    <w:p w:rsidRPr="00931769" w:rsidR="00931769" w:rsidP="00931769" w:rsidRDefault="00931769" w14:paraId="79EFD6FB" w14:textId="77777777">
      <w:pPr>
        <w:spacing w:line="260" w:lineRule="atLeast"/>
        <w:rPr>
          <w:szCs w:val="24"/>
        </w:rPr>
      </w:pPr>
    </w:p>
    <w:p w:rsidRPr="00931769" w:rsidR="00931769" w:rsidP="00931769" w:rsidRDefault="00931769" w14:paraId="01175865" w14:textId="77777777">
      <w:pPr>
        <w:spacing w:line="260" w:lineRule="atLeast"/>
        <w:ind w:firstLine="284"/>
        <w:rPr>
          <w:szCs w:val="24"/>
        </w:rPr>
      </w:pPr>
      <w:r w:rsidRPr="00931769">
        <w:rPr>
          <w:szCs w:val="24"/>
        </w:rPr>
        <w:t>In artikel I, onderdeel HH, vervalt in het voorgestelde artikel 9.3.3 het vijfde lid, onder vernummering van het zesde en zevende lid tot vijfde en zesde lid.</w:t>
      </w:r>
    </w:p>
    <w:p w:rsidRPr="00931769" w:rsidR="00931769" w:rsidP="00931769" w:rsidRDefault="00931769" w14:paraId="77A6BBE2" w14:textId="77777777">
      <w:pPr>
        <w:spacing w:line="260" w:lineRule="atLeast"/>
        <w:rPr>
          <w:szCs w:val="24"/>
        </w:rPr>
      </w:pPr>
    </w:p>
    <w:p w:rsidRPr="00931769" w:rsidR="00931769" w:rsidP="00931769" w:rsidRDefault="00931769" w14:paraId="5282B8D9" w14:textId="77777777">
      <w:pPr>
        <w:spacing w:line="260" w:lineRule="atLeast"/>
        <w:rPr>
          <w:b/>
          <w:bCs/>
          <w:szCs w:val="24"/>
        </w:rPr>
      </w:pPr>
      <w:r w:rsidRPr="00931769">
        <w:rPr>
          <w:b/>
          <w:bCs/>
          <w:szCs w:val="24"/>
        </w:rPr>
        <w:t>L</w:t>
      </w:r>
    </w:p>
    <w:p w:rsidRPr="00931769" w:rsidR="00931769" w:rsidP="00931769" w:rsidRDefault="00931769" w14:paraId="7BFA49D9" w14:textId="77777777">
      <w:pPr>
        <w:spacing w:line="260" w:lineRule="atLeast"/>
        <w:rPr>
          <w:szCs w:val="24"/>
        </w:rPr>
      </w:pPr>
    </w:p>
    <w:p w:rsidRPr="00931769" w:rsidR="00931769" w:rsidP="00931769" w:rsidRDefault="00931769" w14:paraId="4BF0150C" w14:textId="77777777">
      <w:pPr>
        <w:spacing w:line="260" w:lineRule="atLeast"/>
        <w:ind w:firstLine="284"/>
        <w:rPr>
          <w:szCs w:val="24"/>
        </w:rPr>
      </w:pPr>
      <w:r w:rsidRPr="00931769">
        <w:rPr>
          <w:szCs w:val="24"/>
        </w:rPr>
        <w:t>In artikel I wordt na onderdeel JJ een onderdeel ingevoegd, luidende:</w:t>
      </w:r>
    </w:p>
    <w:p w:rsidRPr="00931769" w:rsidR="00931769" w:rsidP="00931769" w:rsidRDefault="00931769" w14:paraId="54645A14" w14:textId="77777777">
      <w:pPr>
        <w:spacing w:line="260" w:lineRule="atLeast"/>
        <w:rPr>
          <w:szCs w:val="24"/>
        </w:rPr>
      </w:pPr>
    </w:p>
    <w:p w:rsidRPr="00931769" w:rsidR="00931769" w:rsidP="00931769" w:rsidRDefault="00931769" w14:paraId="28E0A09C" w14:textId="77777777">
      <w:pPr>
        <w:spacing w:line="260" w:lineRule="atLeast"/>
        <w:rPr>
          <w:szCs w:val="24"/>
        </w:rPr>
      </w:pPr>
      <w:r w:rsidRPr="00931769">
        <w:rPr>
          <w:szCs w:val="24"/>
        </w:rPr>
        <w:t>JJa</w:t>
      </w:r>
    </w:p>
    <w:p w:rsidRPr="00931769" w:rsidR="00931769" w:rsidP="00931769" w:rsidRDefault="00931769" w14:paraId="4C7E575D" w14:textId="77777777">
      <w:pPr>
        <w:spacing w:line="260" w:lineRule="atLeast"/>
        <w:rPr>
          <w:szCs w:val="24"/>
        </w:rPr>
      </w:pPr>
    </w:p>
    <w:p w:rsidRPr="00931769" w:rsidR="00931769" w:rsidP="00931769" w:rsidRDefault="00931769" w14:paraId="25EA6AB2" w14:textId="77777777">
      <w:pPr>
        <w:spacing w:line="260" w:lineRule="atLeast"/>
        <w:ind w:firstLine="284"/>
        <w:rPr>
          <w:szCs w:val="24"/>
        </w:rPr>
      </w:pPr>
      <w:r w:rsidRPr="00931769">
        <w:rPr>
          <w:szCs w:val="24"/>
        </w:rPr>
        <w:t>In het opschrift van artikel 11.2 wordt “beroepsopleiding” vervangen door “beroepsopleiding of opleiding educatie”.</w:t>
      </w:r>
    </w:p>
    <w:p w:rsidRPr="00931769" w:rsidR="00931769" w:rsidP="00931769" w:rsidRDefault="00931769" w14:paraId="2D0BF553" w14:textId="77777777">
      <w:pPr>
        <w:spacing w:line="260" w:lineRule="atLeast"/>
        <w:rPr>
          <w:szCs w:val="24"/>
        </w:rPr>
      </w:pPr>
    </w:p>
    <w:p w:rsidRPr="00931769" w:rsidR="00931769" w:rsidP="00931769" w:rsidRDefault="00931769" w14:paraId="3ECF2FA5" w14:textId="77777777">
      <w:pPr>
        <w:spacing w:line="260" w:lineRule="atLeast"/>
        <w:rPr>
          <w:b/>
          <w:bCs/>
          <w:szCs w:val="24"/>
        </w:rPr>
      </w:pPr>
      <w:r w:rsidRPr="00931769">
        <w:rPr>
          <w:b/>
          <w:bCs/>
          <w:szCs w:val="24"/>
        </w:rPr>
        <w:t>M</w:t>
      </w:r>
    </w:p>
    <w:p w:rsidRPr="00931769" w:rsidR="00931769" w:rsidP="00931769" w:rsidRDefault="00931769" w14:paraId="2D639327" w14:textId="77777777">
      <w:pPr>
        <w:spacing w:line="260" w:lineRule="atLeast"/>
        <w:rPr>
          <w:szCs w:val="24"/>
        </w:rPr>
      </w:pPr>
    </w:p>
    <w:p w:rsidRPr="00931769" w:rsidR="00931769" w:rsidP="00931769" w:rsidRDefault="00931769" w14:paraId="6010FA36" w14:textId="77777777">
      <w:pPr>
        <w:spacing w:line="260" w:lineRule="atLeast"/>
        <w:ind w:firstLine="284"/>
        <w:rPr>
          <w:szCs w:val="24"/>
        </w:rPr>
      </w:pPr>
      <w:r w:rsidRPr="00931769">
        <w:rPr>
          <w:szCs w:val="24"/>
        </w:rPr>
        <w:t>Artikel VII, onderdeel B, onder 4, komt te luiden:</w:t>
      </w:r>
    </w:p>
    <w:p w:rsidRPr="00931769" w:rsidR="00931769" w:rsidP="00931769" w:rsidRDefault="00931769" w14:paraId="065BC88E" w14:textId="77777777">
      <w:pPr>
        <w:spacing w:line="260" w:lineRule="atLeast"/>
        <w:ind w:firstLine="284"/>
        <w:rPr>
          <w:szCs w:val="24"/>
        </w:rPr>
      </w:pPr>
      <w:r w:rsidRPr="00931769">
        <w:rPr>
          <w:szCs w:val="24"/>
        </w:rPr>
        <w:t>4. In onderdeel e wordt “artikel 10.2 van de Wet educatie en beroepsonderwijs, artikel 10.3 van de Wet educatie en beroepsonderwijs BES” vervangen door “artikel 10.1.2 van de Wet educatie en beroepsonderwijs”.</w:t>
      </w:r>
    </w:p>
    <w:p w:rsidRPr="00931769" w:rsidR="00931769" w:rsidP="00931769" w:rsidRDefault="00931769" w14:paraId="0A29A863" w14:textId="77777777">
      <w:pPr>
        <w:spacing w:line="260" w:lineRule="atLeast"/>
        <w:rPr>
          <w:szCs w:val="24"/>
        </w:rPr>
      </w:pPr>
    </w:p>
    <w:p w:rsidRPr="00931769" w:rsidR="00931769" w:rsidP="00931769" w:rsidRDefault="00931769" w14:paraId="7B2D854D" w14:textId="77777777">
      <w:pPr>
        <w:spacing w:line="260" w:lineRule="atLeast"/>
        <w:rPr>
          <w:b/>
          <w:bCs/>
          <w:szCs w:val="24"/>
        </w:rPr>
      </w:pPr>
      <w:r w:rsidRPr="00931769">
        <w:rPr>
          <w:b/>
          <w:bCs/>
          <w:szCs w:val="24"/>
        </w:rPr>
        <w:t>N</w:t>
      </w:r>
    </w:p>
    <w:p w:rsidRPr="00931769" w:rsidR="00931769" w:rsidP="00931769" w:rsidRDefault="00931769" w14:paraId="1C5FC2AD" w14:textId="77777777">
      <w:pPr>
        <w:spacing w:line="260" w:lineRule="atLeast"/>
        <w:rPr>
          <w:szCs w:val="24"/>
        </w:rPr>
      </w:pPr>
    </w:p>
    <w:p w:rsidRPr="00931769" w:rsidR="00931769" w:rsidP="00931769" w:rsidRDefault="00931769" w14:paraId="20BC2950" w14:textId="77777777">
      <w:pPr>
        <w:spacing w:line="260" w:lineRule="atLeast"/>
        <w:ind w:firstLine="284"/>
        <w:rPr>
          <w:szCs w:val="24"/>
        </w:rPr>
      </w:pPr>
      <w:r w:rsidRPr="00931769">
        <w:rPr>
          <w:szCs w:val="24"/>
        </w:rPr>
        <w:t>In artikel IX wordt na onderdeel C een onderdeel ingevoegd, luidende:</w:t>
      </w:r>
    </w:p>
    <w:p w:rsidRPr="00931769" w:rsidR="00931769" w:rsidP="00931769" w:rsidRDefault="00931769" w14:paraId="6D8999F5" w14:textId="77777777">
      <w:pPr>
        <w:spacing w:line="260" w:lineRule="atLeast"/>
        <w:rPr>
          <w:szCs w:val="24"/>
        </w:rPr>
      </w:pPr>
    </w:p>
    <w:p w:rsidRPr="00931769" w:rsidR="00931769" w:rsidP="00931769" w:rsidRDefault="00931769" w14:paraId="52E4392C" w14:textId="77777777">
      <w:pPr>
        <w:spacing w:line="260" w:lineRule="atLeast"/>
        <w:rPr>
          <w:szCs w:val="24"/>
        </w:rPr>
      </w:pPr>
      <w:r w:rsidRPr="00931769">
        <w:rPr>
          <w:szCs w:val="24"/>
        </w:rPr>
        <w:t>Ca</w:t>
      </w:r>
    </w:p>
    <w:p w:rsidRPr="00931769" w:rsidR="00931769" w:rsidP="00931769" w:rsidRDefault="00931769" w14:paraId="18723FDA" w14:textId="77777777">
      <w:pPr>
        <w:spacing w:line="260" w:lineRule="atLeast"/>
        <w:rPr>
          <w:szCs w:val="24"/>
        </w:rPr>
      </w:pPr>
    </w:p>
    <w:p w:rsidRPr="00931769" w:rsidR="00931769" w:rsidP="00931769" w:rsidRDefault="00931769" w14:paraId="72085320" w14:textId="77777777">
      <w:pPr>
        <w:spacing w:line="260" w:lineRule="atLeast"/>
        <w:ind w:firstLine="284"/>
        <w:rPr>
          <w:szCs w:val="24"/>
        </w:rPr>
      </w:pPr>
      <w:r w:rsidRPr="00931769">
        <w:rPr>
          <w:szCs w:val="24"/>
        </w:rPr>
        <w:t>Artikel 29 vervalt.</w:t>
      </w:r>
    </w:p>
    <w:p w:rsidRPr="00931769" w:rsidR="00931769" w:rsidP="00931769" w:rsidRDefault="00931769" w14:paraId="4469F706" w14:textId="77777777">
      <w:pPr>
        <w:spacing w:line="260" w:lineRule="atLeast"/>
        <w:rPr>
          <w:szCs w:val="24"/>
        </w:rPr>
      </w:pPr>
    </w:p>
    <w:p w:rsidRPr="00931769" w:rsidR="00931769" w:rsidP="00931769" w:rsidRDefault="00931769" w14:paraId="30367985" w14:textId="77777777">
      <w:pPr>
        <w:spacing w:line="260" w:lineRule="atLeast"/>
        <w:rPr>
          <w:szCs w:val="24"/>
        </w:rPr>
      </w:pPr>
      <w:r w:rsidRPr="00931769">
        <w:rPr>
          <w:b/>
          <w:bCs/>
          <w:szCs w:val="24"/>
        </w:rPr>
        <w:t>O</w:t>
      </w:r>
    </w:p>
    <w:p w:rsidRPr="00931769" w:rsidR="00931769" w:rsidP="00931769" w:rsidRDefault="00931769" w14:paraId="34E0C313" w14:textId="77777777">
      <w:pPr>
        <w:spacing w:line="260" w:lineRule="atLeast"/>
        <w:rPr>
          <w:szCs w:val="24"/>
        </w:rPr>
      </w:pPr>
    </w:p>
    <w:p w:rsidRPr="00931769" w:rsidR="00931769" w:rsidP="00931769" w:rsidRDefault="00931769" w14:paraId="2DA88EFD" w14:textId="77777777">
      <w:pPr>
        <w:spacing w:line="260" w:lineRule="atLeast"/>
        <w:ind w:firstLine="284"/>
        <w:rPr>
          <w:szCs w:val="24"/>
        </w:rPr>
      </w:pPr>
      <w:r w:rsidRPr="00931769">
        <w:rPr>
          <w:szCs w:val="24"/>
        </w:rPr>
        <w:t>In artikel XVI, wordt in de aanhef van het eerste en tweede lid “tot wet wordt verheven” vervangen door “tot wet is of wordt verheven”.</w:t>
      </w:r>
    </w:p>
    <w:p w:rsidRPr="00931769" w:rsidR="00931769" w:rsidP="00931769" w:rsidRDefault="00931769" w14:paraId="368246A5" w14:textId="77777777">
      <w:pPr>
        <w:spacing w:line="260" w:lineRule="atLeast"/>
        <w:rPr>
          <w:szCs w:val="24"/>
        </w:rPr>
      </w:pPr>
    </w:p>
    <w:p w:rsidRPr="00931769" w:rsidR="00931769" w:rsidP="00931769" w:rsidRDefault="00931769" w14:paraId="3EDCED66" w14:textId="77777777">
      <w:pPr>
        <w:spacing w:line="260" w:lineRule="atLeast"/>
        <w:rPr>
          <w:szCs w:val="24"/>
        </w:rPr>
      </w:pPr>
      <w:r w:rsidRPr="00931769">
        <w:rPr>
          <w:b/>
          <w:bCs/>
          <w:szCs w:val="24"/>
        </w:rPr>
        <w:t>P</w:t>
      </w:r>
    </w:p>
    <w:p w:rsidRPr="00931769" w:rsidR="00931769" w:rsidP="00931769" w:rsidRDefault="00931769" w14:paraId="3C8C4A81" w14:textId="77777777">
      <w:pPr>
        <w:spacing w:line="260" w:lineRule="atLeast"/>
        <w:rPr>
          <w:szCs w:val="24"/>
        </w:rPr>
      </w:pPr>
    </w:p>
    <w:p w:rsidRPr="00931769" w:rsidR="00931769" w:rsidP="00931769" w:rsidRDefault="00931769" w14:paraId="6D1318A4" w14:textId="77777777">
      <w:pPr>
        <w:spacing w:line="260" w:lineRule="atLeast"/>
        <w:ind w:firstLine="284"/>
        <w:rPr>
          <w:szCs w:val="24"/>
        </w:rPr>
      </w:pPr>
      <w:r w:rsidRPr="00931769">
        <w:rPr>
          <w:szCs w:val="24"/>
        </w:rPr>
        <w:t>Artikel XVI, derde lid, komt te luiden:</w:t>
      </w:r>
    </w:p>
    <w:p w:rsidRPr="00931769" w:rsidR="00931769" w:rsidP="00931769" w:rsidRDefault="00931769" w14:paraId="3095669D" w14:textId="77777777">
      <w:pPr>
        <w:spacing w:line="260" w:lineRule="atLeast"/>
        <w:ind w:firstLine="284"/>
        <w:rPr>
          <w:szCs w:val="24"/>
        </w:rPr>
      </w:pPr>
      <w:r w:rsidRPr="00931769">
        <w:rPr>
          <w:szCs w:val="24"/>
        </w:rPr>
        <w:t>3. Indien het bij koninklijke boodschap van 26 november 2024 ingediende voorstel van wet tot Wijziging van de Leerplichtwet 1969 en enige andere onderwijswetten in verband met het voorkomen en het terugdringen van verzuim in het funderend onderwijs en het beroepsonderwijs (Wet terugdringen schoolverzuim) (Kamerstukken 36663) tot wet is of wordt verheven en artikel III van die wet:</w:t>
      </w:r>
    </w:p>
    <w:p w:rsidR="00931769" w:rsidP="00931769" w:rsidRDefault="00931769" w14:paraId="6B54E373" w14:textId="77777777">
      <w:pPr>
        <w:spacing w:line="260" w:lineRule="atLeast"/>
        <w:rPr>
          <w:szCs w:val="24"/>
        </w:rPr>
      </w:pPr>
    </w:p>
    <w:p w:rsidRPr="00931769" w:rsidR="00931769" w:rsidP="00931769" w:rsidRDefault="00931769" w14:paraId="67B68AC3" w14:textId="2B11F79C">
      <w:pPr>
        <w:spacing w:line="260" w:lineRule="atLeast"/>
        <w:ind w:firstLine="284"/>
        <w:rPr>
          <w:szCs w:val="24"/>
        </w:rPr>
      </w:pPr>
      <w:r w:rsidRPr="00931769">
        <w:rPr>
          <w:b/>
          <w:bCs/>
          <w:szCs w:val="24"/>
        </w:rPr>
        <w:t xml:space="preserve">a. </w:t>
      </w:r>
      <w:r w:rsidRPr="00931769">
        <w:rPr>
          <w:szCs w:val="24"/>
        </w:rPr>
        <w:t xml:space="preserve">eerder in werking is getreden of treedt dan deze wet, wordt het in artikel I, onderdeel EE, van deze wet voorgestelde artikel 8.7.2 van de Wet educatie en beroepsonderwijs als volgt gewijzigd: </w:t>
      </w:r>
    </w:p>
    <w:p w:rsidRPr="00931769" w:rsidR="00931769" w:rsidP="00931769" w:rsidRDefault="00931769" w14:paraId="60F64FCD" w14:textId="77777777">
      <w:pPr>
        <w:spacing w:line="260" w:lineRule="atLeast"/>
        <w:ind w:left="284"/>
        <w:rPr>
          <w:szCs w:val="24"/>
        </w:rPr>
      </w:pPr>
    </w:p>
    <w:p w:rsidRPr="00931769" w:rsidR="00931769" w:rsidP="00931769" w:rsidRDefault="00931769" w14:paraId="64605A11" w14:textId="77777777">
      <w:pPr>
        <w:spacing w:line="260" w:lineRule="atLeast"/>
        <w:ind w:firstLine="284"/>
        <w:rPr>
          <w:szCs w:val="24"/>
        </w:rPr>
      </w:pPr>
      <w:r w:rsidRPr="00931769">
        <w:rPr>
          <w:szCs w:val="24"/>
        </w:rPr>
        <w:t>1°. de onderdelen f tot en met h worden geletterd j tot en met l.</w:t>
      </w:r>
    </w:p>
    <w:p w:rsidRPr="00931769" w:rsidR="00931769" w:rsidP="00931769" w:rsidRDefault="00931769" w14:paraId="5F6C1BE9" w14:textId="77777777">
      <w:pPr>
        <w:spacing w:line="260" w:lineRule="atLeast"/>
        <w:ind w:left="284"/>
        <w:rPr>
          <w:szCs w:val="24"/>
        </w:rPr>
      </w:pPr>
    </w:p>
    <w:p w:rsidRPr="00931769" w:rsidR="00931769" w:rsidP="00931769" w:rsidRDefault="00931769" w14:paraId="51779C66" w14:textId="77777777">
      <w:pPr>
        <w:spacing w:line="260" w:lineRule="atLeast"/>
        <w:ind w:firstLine="284"/>
        <w:rPr>
          <w:szCs w:val="24"/>
        </w:rPr>
      </w:pPr>
      <w:r w:rsidRPr="00931769">
        <w:rPr>
          <w:szCs w:val="24"/>
        </w:rPr>
        <w:t>2°. na onderdeel e worden vier onderdelen ingevoegd, luidende:</w:t>
      </w:r>
    </w:p>
    <w:p w:rsidRPr="00931769" w:rsidR="00931769" w:rsidP="00931769" w:rsidRDefault="00931769" w14:paraId="74B7DE53" w14:textId="77777777">
      <w:pPr>
        <w:spacing w:line="260" w:lineRule="atLeast"/>
        <w:ind w:firstLine="284"/>
        <w:rPr>
          <w:szCs w:val="24"/>
        </w:rPr>
      </w:pPr>
      <w:r w:rsidRPr="00931769">
        <w:rPr>
          <w:szCs w:val="24"/>
        </w:rPr>
        <w:t>f. artikel 8.1.6a, tweede lid, onderdeel a, «paragraaf 2 en 2a van de Leerplichtwet 1969» gelezen als «paragraaf 2 en 3 van de Leerplichtwet BES»;</w:t>
      </w:r>
    </w:p>
    <w:p w:rsidRPr="00931769" w:rsidR="00931769" w:rsidP="00931769" w:rsidRDefault="00931769" w14:paraId="4CD91E39" w14:textId="77777777">
      <w:pPr>
        <w:spacing w:line="260" w:lineRule="atLeast"/>
        <w:ind w:firstLine="284"/>
        <w:rPr>
          <w:szCs w:val="24"/>
        </w:rPr>
      </w:pPr>
      <w:r w:rsidRPr="00931769">
        <w:rPr>
          <w:szCs w:val="24"/>
        </w:rPr>
        <w:t xml:space="preserve">g. </w:t>
      </w:r>
      <w:bookmarkStart w:name="_Hlk223614173" w:id="0"/>
      <w:r w:rsidRPr="00931769">
        <w:rPr>
          <w:szCs w:val="24"/>
        </w:rPr>
        <w:t xml:space="preserve">artikel 8.1.6a, tweede lid, onderdeel c, </w:t>
      </w:r>
      <w:bookmarkEnd w:id="0"/>
      <w:r w:rsidRPr="00931769">
        <w:rPr>
          <w:szCs w:val="24"/>
        </w:rPr>
        <w:t xml:space="preserve">«artikel 21a, derde lid, van de Leerplichtwet 1969» gelezen als «artikel 33, vijfde lid, van de Leerplichtwet BES»; </w:t>
      </w:r>
    </w:p>
    <w:p w:rsidRPr="00931769" w:rsidR="00931769" w:rsidP="00931769" w:rsidRDefault="00931769" w14:paraId="40694527" w14:textId="77777777">
      <w:pPr>
        <w:spacing w:line="260" w:lineRule="atLeast"/>
        <w:ind w:firstLine="284"/>
        <w:rPr>
          <w:szCs w:val="24"/>
        </w:rPr>
      </w:pPr>
      <w:r w:rsidRPr="00931769">
        <w:rPr>
          <w:szCs w:val="24"/>
        </w:rPr>
        <w:t>h. artikel 8.1.6b, eerste lid, onderdelen a en b, «artikel 11 van de Leerplichtwet 1969» gelezen als «artikel 20 van de Leerplichtwet BES»;</w:t>
      </w:r>
    </w:p>
    <w:p w:rsidRPr="00931769" w:rsidR="00931769" w:rsidP="00931769" w:rsidRDefault="00931769" w14:paraId="218EB7D8" w14:textId="77777777">
      <w:pPr>
        <w:spacing w:line="260" w:lineRule="atLeast"/>
        <w:ind w:firstLine="284"/>
        <w:rPr>
          <w:szCs w:val="24"/>
        </w:rPr>
      </w:pPr>
      <w:r w:rsidRPr="00931769">
        <w:rPr>
          <w:szCs w:val="24"/>
        </w:rPr>
        <w:t xml:space="preserve">i. artikel 8.1.6b, tweede lid, «Persoonsgegevens over gezondheid als bedoeld in artikel 4, onderdeel 15, van de Algemene verordening gegevensbescherming, persoonsgegevens van strafrechtelijke aard als bedoeld in de Uitvoeringswet Algemene verordening gegevensbescherming of persoonsgegevens waaruit religieuze of levensbeschouwelijke overtuigingen blijken,» gelezen als «Persoonsgegevens over gezondheid, godsdienst of levensovertuiging of strafrechtelijke persoonsgegevens als bedoeld in artikel 16 van de Wet bescherming persoonsgegevens BES»;. </w:t>
      </w:r>
    </w:p>
    <w:p w:rsidRPr="00931769" w:rsidR="00931769" w:rsidP="00931769" w:rsidRDefault="00931769" w14:paraId="7B2FA8AA" w14:textId="77777777">
      <w:pPr>
        <w:spacing w:line="260" w:lineRule="atLeast"/>
        <w:ind w:left="284"/>
        <w:rPr>
          <w:szCs w:val="24"/>
        </w:rPr>
      </w:pPr>
    </w:p>
    <w:p w:rsidRPr="00931769" w:rsidR="00931769" w:rsidP="00931769" w:rsidRDefault="00931769" w14:paraId="6E6681BC" w14:textId="77777777">
      <w:pPr>
        <w:spacing w:line="260" w:lineRule="atLeast"/>
        <w:ind w:firstLine="284"/>
        <w:rPr>
          <w:szCs w:val="24"/>
        </w:rPr>
      </w:pPr>
      <w:r w:rsidRPr="00931769">
        <w:rPr>
          <w:b/>
          <w:bCs/>
          <w:szCs w:val="24"/>
        </w:rPr>
        <w:t xml:space="preserve">b. </w:t>
      </w:r>
      <w:r w:rsidRPr="00931769">
        <w:rPr>
          <w:szCs w:val="24"/>
        </w:rPr>
        <w:t>later in werking treedt dan artikel I, onderdeel EE, van deze wet, wordt aan artikel III van die wet een onderdeel toegevoegd, luidende:</w:t>
      </w:r>
    </w:p>
    <w:p w:rsidRPr="00931769" w:rsidR="00931769" w:rsidP="00931769" w:rsidRDefault="00931769" w14:paraId="6D8BEC6D" w14:textId="77777777">
      <w:pPr>
        <w:spacing w:line="260" w:lineRule="atLeast"/>
        <w:ind w:left="284"/>
        <w:rPr>
          <w:szCs w:val="24"/>
        </w:rPr>
      </w:pPr>
    </w:p>
    <w:p w:rsidRPr="00931769" w:rsidR="00931769" w:rsidP="00931769" w:rsidRDefault="00931769" w14:paraId="2BF9F76D" w14:textId="77777777">
      <w:pPr>
        <w:spacing w:line="260" w:lineRule="atLeast"/>
        <w:rPr>
          <w:szCs w:val="24"/>
        </w:rPr>
      </w:pPr>
      <w:r w:rsidRPr="00931769">
        <w:rPr>
          <w:szCs w:val="24"/>
        </w:rPr>
        <w:t>D</w:t>
      </w:r>
    </w:p>
    <w:p w:rsidRPr="00931769" w:rsidR="00931769" w:rsidP="00931769" w:rsidRDefault="00931769" w14:paraId="2F95E4BE" w14:textId="77777777">
      <w:pPr>
        <w:spacing w:line="260" w:lineRule="atLeast"/>
        <w:ind w:left="284"/>
        <w:rPr>
          <w:szCs w:val="24"/>
        </w:rPr>
      </w:pPr>
    </w:p>
    <w:p w:rsidRPr="00931769" w:rsidR="00931769" w:rsidP="00931769" w:rsidRDefault="00931769" w14:paraId="24752631" w14:textId="77777777">
      <w:pPr>
        <w:spacing w:line="260" w:lineRule="atLeast"/>
        <w:ind w:firstLine="284"/>
        <w:rPr>
          <w:szCs w:val="24"/>
        </w:rPr>
      </w:pPr>
      <w:r w:rsidRPr="00931769">
        <w:rPr>
          <w:szCs w:val="24"/>
        </w:rPr>
        <w:t>In artikel 8.7.2 worden, onder verlettering van de onderdelen f tot en met h tot onderdelen j tot en met l, na onderdeel e, vier onderdelen ingevoegd, luidende:</w:t>
      </w:r>
    </w:p>
    <w:p w:rsidRPr="00931769" w:rsidR="00931769" w:rsidP="00931769" w:rsidRDefault="00931769" w14:paraId="3D46DF1F" w14:textId="77777777">
      <w:pPr>
        <w:spacing w:line="260" w:lineRule="atLeast"/>
        <w:ind w:firstLine="284"/>
        <w:rPr>
          <w:szCs w:val="24"/>
        </w:rPr>
      </w:pPr>
      <w:r w:rsidRPr="00931769">
        <w:rPr>
          <w:szCs w:val="24"/>
        </w:rPr>
        <w:t>f. artikel 8.1.6a, tweede lid, onderdeel a, «paragraaf 2 en 2a van de Leerplichtwet 1969» gelezen als «paragraaf 2 en 3 van de Leerplichtwet BES»;</w:t>
      </w:r>
    </w:p>
    <w:p w:rsidRPr="00931769" w:rsidR="00931769" w:rsidP="00931769" w:rsidRDefault="00931769" w14:paraId="62EA8060" w14:textId="77777777">
      <w:pPr>
        <w:spacing w:line="260" w:lineRule="atLeast"/>
        <w:ind w:firstLine="284"/>
        <w:rPr>
          <w:szCs w:val="24"/>
        </w:rPr>
      </w:pPr>
      <w:r w:rsidRPr="00931769">
        <w:rPr>
          <w:szCs w:val="24"/>
        </w:rPr>
        <w:t xml:space="preserve">g. artikel 8.1.6a, tweede lid, onderdeel c, «artikel 21a, derde lid, van de Leerplichtwet 1969» gelezen als «artikel 33, vijfde lid, van de Leerplichtwet BES»; </w:t>
      </w:r>
    </w:p>
    <w:p w:rsidRPr="00931769" w:rsidR="00931769" w:rsidP="00931769" w:rsidRDefault="00931769" w14:paraId="594BD417" w14:textId="77777777">
      <w:pPr>
        <w:spacing w:line="260" w:lineRule="atLeast"/>
        <w:ind w:firstLine="284"/>
        <w:rPr>
          <w:szCs w:val="24"/>
        </w:rPr>
      </w:pPr>
      <w:r w:rsidRPr="00931769">
        <w:rPr>
          <w:szCs w:val="24"/>
        </w:rPr>
        <w:t>h. artikel 8.1.6b, eerste lid, onderdelen a en b, «artikel 11 van de Leerplichtwet 1969» gelezen als «artikel 20 van de Leerplichtwet BES»;</w:t>
      </w:r>
    </w:p>
    <w:p w:rsidRPr="00931769" w:rsidR="00931769" w:rsidP="00931769" w:rsidRDefault="00931769" w14:paraId="4D1461CD" w14:textId="77777777">
      <w:pPr>
        <w:spacing w:line="260" w:lineRule="atLeast"/>
        <w:ind w:firstLine="284"/>
        <w:rPr>
          <w:szCs w:val="24"/>
        </w:rPr>
      </w:pPr>
      <w:r w:rsidRPr="00931769">
        <w:rPr>
          <w:szCs w:val="24"/>
        </w:rPr>
        <w:t>i. artikel 8.1.6b, tweede lid, «Persoonsgegevens over gezondheid als bedoeld in artikel 4, onderdeel 15, van de Algemene verordening gegevensbescherming, persoonsgegevens van strafrechtelijke aard als bedoeld in de Uitvoeringswet Algemene verordening gegevensbescherming of persoonsgegevens waaruit religieuze of levensbeschouwelijke overtuigingen blijken,» gelezen als «Persoonsgegevens over gezondheid, godsdienst of levensovertuiging of strafrechtelijke persoonsgegevens als bedoeld in artikel 16 van de Wet bescherming persoonsgegevens BES»;.</w:t>
      </w:r>
    </w:p>
    <w:p w:rsidRPr="00931769" w:rsidR="00931769" w:rsidP="00931769" w:rsidRDefault="00931769" w14:paraId="21F8E172" w14:textId="77777777">
      <w:pPr>
        <w:spacing w:line="260" w:lineRule="atLeast"/>
        <w:rPr>
          <w:szCs w:val="24"/>
        </w:rPr>
      </w:pPr>
    </w:p>
    <w:p w:rsidRPr="00931769" w:rsidR="00931769" w:rsidP="00931769" w:rsidRDefault="00931769" w14:paraId="63EDA270" w14:textId="77777777">
      <w:pPr>
        <w:spacing w:line="260" w:lineRule="atLeast"/>
        <w:rPr>
          <w:b/>
          <w:bCs/>
          <w:szCs w:val="24"/>
        </w:rPr>
      </w:pPr>
      <w:r w:rsidRPr="00931769">
        <w:rPr>
          <w:b/>
          <w:bCs/>
          <w:szCs w:val="24"/>
        </w:rPr>
        <w:lastRenderedPageBreak/>
        <w:t>Q</w:t>
      </w:r>
    </w:p>
    <w:p w:rsidRPr="00931769" w:rsidR="00931769" w:rsidP="00931769" w:rsidRDefault="00931769" w14:paraId="2E7D7C3A" w14:textId="77777777">
      <w:pPr>
        <w:spacing w:line="260" w:lineRule="atLeast"/>
        <w:rPr>
          <w:szCs w:val="24"/>
        </w:rPr>
      </w:pPr>
    </w:p>
    <w:p w:rsidRPr="00931769" w:rsidR="00931769" w:rsidP="00931769" w:rsidRDefault="00931769" w14:paraId="1F13993C" w14:textId="77777777">
      <w:pPr>
        <w:spacing w:line="260" w:lineRule="atLeast"/>
        <w:ind w:firstLine="284"/>
        <w:rPr>
          <w:szCs w:val="24"/>
        </w:rPr>
      </w:pPr>
      <w:r w:rsidRPr="00931769">
        <w:rPr>
          <w:szCs w:val="24"/>
        </w:rPr>
        <w:t>Artikel XVII wordt als volgt gewijzigd:</w:t>
      </w:r>
    </w:p>
    <w:p w:rsidRPr="00931769" w:rsidR="00931769" w:rsidP="00931769" w:rsidRDefault="00931769" w14:paraId="4DEA564F" w14:textId="77777777">
      <w:pPr>
        <w:spacing w:line="260" w:lineRule="atLeast"/>
        <w:rPr>
          <w:szCs w:val="24"/>
        </w:rPr>
      </w:pPr>
    </w:p>
    <w:p w:rsidRPr="00931769" w:rsidR="00931769" w:rsidP="00931769" w:rsidRDefault="00931769" w14:paraId="31FDE16D" w14:textId="77777777">
      <w:pPr>
        <w:spacing w:line="260" w:lineRule="atLeast"/>
        <w:ind w:firstLine="284"/>
        <w:rPr>
          <w:szCs w:val="24"/>
        </w:rPr>
      </w:pPr>
      <w:r w:rsidRPr="00931769">
        <w:rPr>
          <w:szCs w:val="24"/>
        </w:rPr>
        <w:t>1. In het eerste lid, onderdeel b, onder 1°, wordt “Na onderdeel C” vervangen door “Na onderdeel Ca” en wordt “Ca” vervangen door “Cb”.</w:t>
      </w:r>
    </w:p>
    <w:p w:rsidRPr="00931769" w:rsidR="00931769" w:rsidP="00931769" w:rsidRDefault="00931769" w14:paraId="73BDEC6F" w14:textId="77777777">
      <w:pPr>
        <w:spacing w:line="260" w:lineRule="atLeast"/>
        <w:rPr>
          <w:szCs w:val="24"/>
        </w:rPr>
      </w:pPr>
    </w:p>
    <w:p w:rsidRPr="00931769" w:rsidR="00931769" w:rsidP="00931769" w:rsidRDefault="00931769" w14:paraId="5824565C" w14:textId="77777777">
      <w:pPr>
        <w:spacing w:line="260" w:lineRule="atLeast"/>
        <w:ind w:firstLine="284"/>
        <w:rPr>
          <w:szCs w:val="24"/>
        </w:rPr>
      </w:pPr>
      <w:r w:rsidRPr="00931769">
        <w:rPr>
          <w:szCs w:val="24"/>
        </w:rPr>
        <w:t>2. Het tweede lid, onderdeel a, komt te luiden:</w:t>
      </w:r>
    </w:p>
    <w:p w:rsidRPr="00931769" w:rsidR="00931769" w:rsidP="00931769" w:rsidRDefault="00931769" w14:paraId="0511E0F7" w14:textId="77777777">
      <w:pPr>
        <w:spacing w:line="260" w:lineRule="atLeast"/>
        <w:ind w:firstLine="284"/>
        <w:rPr>
          <w:szCs w:val="24"/>
        </w:rPr>
      </w:pPr>
      <w:r w:rsidRPr="00931769">
        <w:rPr>
          <w:szCs w:val="24"/>
        </w:rPr>
        <w:t>a. eerder in werking zijn getreden of treden dan artikel I, onderdelen II, JJ en KK, van deze wet wordt artikel I van deze wet als volgt gewijzigd:</w:t>
      </w:r>
    </w:p>
    <w:p w:rsidRPr="00931769" w:rsidR="00931769" w:rsidP="00931769" w:rsidRDefault="00931769" w14:paraId="19F01988" w14:textId="77777777">
      <w:pPr>
        <w:spacing w:line="260" w:lineRule="atLeast"/>
        <w:ind w:left="284"/>
        <w:rPr>
          <w:szCs w:val="24"/>
        </w:rPr>
      </w:pPr>
    </w:p>
    <w:p w:rsidRPr="00931769" w:rsidR="00931769" w:rsidP="00931769" w:rsidRDefault="00931769" w14:paraId="2B1039EB" w14:textId="77777777">
      <w:pPr>
        <w:spacing w:line="260" w:lineRule="atLeast"/>
        <w:ind w:left="284"/>
        <w:rPr>
          <w:szCs w:val="24"/>
        </w:rPr>
      </w:pPr>
      <w:r w:rsidRPr="00931769">
        <w:rPr>
          <w:szCs w:val="24"/>
        </w:rPr>
        <w:t>1°. Na onderdeel HH wordt een onderdeel ingevoegd, luidende:</w:t>
      </w:r>
    </w:p>
    <w:p w:rsidRPr="00931769" w:rsidR="00931769" w:rsidP="00931769" w:rsidRDefault="00931769" w14:paraId="288AB919" w14:textId="77777777">
      <w:pPr>
        <w:spacing w:line="260" w:lineRule="atLeast"/>
        <w:ind w:left="284"/>
        <w:rPr>
          <w:szCs w:val="24"/>
        </w:rPr>
      </w:pPr>
    </w:p>
    <w:p w:rsidRPr="00931769" w:rsidR="00931769" w:rsidP="00931769" w:rsidRDefault="00931769" w14:paraId="6CEBCDEB" w14:textId="77777777">
      <w:pPr>
        <w:spacing w:line="260" w:lineRule="atLeast"/>
        <w:rPr>
          <w:szCs w:val="24"/>
        </w:rPr>
      </w:pPr>
      <w:r w:rsidRPr="00931769">
        <w:rPr>
          <w:szCs w:val="24"/>
        </w:rPr>
        <w:t>HHa</w:t>
      </w:r>
    </w:p>
    <w:p w:rsidRPr="00931769" w:rsidR="00931769" w:rsidP="00931769" w:rsidRDefault="00931769" w14:paraId="2D47A868" w14:textId="77777777">
      <w:pPr>
        <w:spacing w:line="260" w:lineRule="atLeast"/>
        <w:ind w:left="284"/>
        <w:rPr>
          <w:szCs w:val="24"/>
        </w:rPr>
      </w:pPr>
    </w:p>
    <w:p w:rsidRPr="00931769" w:rsidR="00931769" w:rsidP="00931769" w:rsidRDefault="00931769" w14:paraId="31147752" w14:textId="77777777">
      <w:pPr>
        <w:spacing w:line="260" w:lineRule="atLeast"/>
        <w:ind w:left="284"/>
        <w:rPr>
          <w:szCs w:val="24"/>
        </w:rPr>
      </w:pPr>
      <w:r w:rsidRPr="00931769">
        <w:rPr>
          <w:szCs w:val="24"/>
        </w:rPr>
        <w:t>Artikel 10.1 wordt vernummerd tot artikel 10.1.1.</w:t>
      </w:r>
    </w:p>
    <w:p w:rsidRPr="00931769" w:rsidR="00931769" w:rsidP="00931769" w:rsidRDefault="00931769" w14:paraId="793260F3" w14:textId="77777777">
      <w:pPr>
        <w:spacing w:line="260" w:lineRule="atLeast"/>
        <w:ind w:left="284"/>
        <w:rPr>
          <w:szCs w:val="24"/>
        </w:rPr>
      </w:pPr>
    </w:p>
    <w:p w:rsidRPr="00931769" w:rsidR="00931769" w:rsidP="00931769" w:rsidRDefault="00931769" w14:paraId="1CBE3427" w14:textId="77777777">
      <w:pPr>
        <w:spacing w:line="260" w:lineRule="atLeast"/>
        <w:ind w:firstLine="284"/>
        <w:rPr>
          <w:szCs w:val="24"/>
        </w:rPr>
      </w:pPr>
      <w:r w:rsidRPr="00931769">
        <w:rPr>
          <w:szCs w:val="24"/>
        </w:rPr>
        <w:t>2°. In onderdeel II wordt, in de aanhef en in het opschrift van het voorgestelde artikel 10.2, «Artikel 10.2» vervangen door «Artikel 1.3.11» en wordt «een recht op bekostiging en diplomering, erkenning of examinering als bedoeld in de artikelen 1.3.1, 1.4.1, 1.4a.1, respectievelijk 6.3.1» vervangen door «een recht op bekostiging en diplomering als bedoeld in artikel 1.3.1, een erkenning als bedoeld in artikel 1.4a.1 of artikel 11.1.1, of een recht op examinering als bedoeld in artikel 6.3.1».</w:t>
      </w:r>
    </w:p>
    <w:p w:rsidRPr="00931769" w:rsidR="00931769" w:rsidP="00931769" w:rsidRDefault="00931769" w14:paraId="47E388F8" w14:textId="77777777">
      <w:pPr>
        <w:spacing w:line="260" w:lineRule="atLeast"/>
        <w:ind w:left="284"/>
        <w:rPr>
          <w:szCs w:val="24"/>
        </w:rPr>
      </w:pPr>
    </w:p>
    <w:p w:rsidRPr="00931769" w:rsidR="00931769" w:rsidP="00931769" w:rsidRDefault="00931769" w14:paraId="7F0A72E6" w14:textId="77777777">
      <w:pPr>
        <w:spacing w:line="260" w:lineRule="atLeast"/>
        <w:ind w:firstLine="284"/>
        <w:rPr>
          <w:szCs w:val="24"/>
        </w:rPr>
      </w:pPr>
      <w:r w:rsidRPr="00931769">
        <w:rPr>
          <w:szCs w:val="24"/>
        </w:rPr>
        <w:t>3°. In onderdeel JJ wordt «hoofdstuk 11» vervangen door «hoofdstuk 10».</w:t>
      </w:r>
    </w:p>
    <w:p w:rsidRPr="00931769" w:rsidR="00931769" w:rsidP="00931769" w:rsidRDefault="00931769" w14:paraId="4EE6D578" w14:textId="77777777">
      <w:pPr>
        <w:spacing w:line="260" w:lineRule="atLeast"/>
        <w:ind w:left="284"/>
        <w:rPr>
          <w:szCs w:val="24"/>
        </w:rPr>
      </w:pPr>
    </w:p>
    <w:p w:rsidRPr="00931769" w:rsidR="00931769" w:rsidP="00931769" w:rsidRDefault="00931769" w14:paraId="08983670" w14:textId="77777777">
      <w:pPr>
        <w:spacing w:line="260" w:lineRule="atLeast"/>
        <w:ind w:firstLine="284"/>
        <w:rPr>
          <w:szCs w:val="24"/>
        </w:rPr>
      </w:pPr>
      <w:r w:rsidRPr="00931769">
        <w:rPr>
          <w:szCs w:val="24"/>
        </w:rPr>
        <w:t>4°. In onderdeel JJa wordt “artikel 11.2” vervangen door “artikel 10.1.2”.</w:t>
      </w:r>
    </w:p>
    <w:p w:rsidRPr="00931769" w:rsidR="00931769" w:rsidP="00931769" w:rsidRDefault="00931769" w14:paraId="526D11FF" w14:textId="77777777">
      <w:pPr>
        <w:spacing w:line="260" w:lineRule="atLeast"/>
        <w:ind w:left="284"/>
        <w:rPr>
          <w:szCs w:val="24"/>
        </w:rPr>
      </w:pPr>
    </w:p>
    <w:p w:rsidRPr="00931769" w:rsidR="00931769" w:rsidP="00931769" w:rsidRDefault="00931769" w14:paraId="3D583D07" w14:textId="77777777">
      <w:pPr>
        <w:spacing w:line="260" w:lineRule="atLeast"/>
        <w:ind w:firstLine="284"/>
        <w:rPr>
          <w:szCs w:val="24"/>
        </w:rPr>
      </w:pPr>
      <w:r w:rsidRPr="00931769">
        <w:rPr>
          <w:szCs w:val="24"/>
        </w:rPr>
        <w:t>5°. In onderdeel KK wordt «hoofdstuk 11» vervangen door «hoofdstuk 10», wordt «Artikel 11.3» vervangen door «Artikel 10.2.1» en wordt «artikel 11.2, tweede lid» vervangen door «artikel 10.1.2, tweede lid».</w:t>
      </w:r>
    </w:p>
    <w:p w:rsidRPr="00931769" w:rsidR="00931769" w:rsidP="00931769" w:rsidRDefault="00931769" w14:paraId="7D2A03C4" w14:textId="77777777">
      <w:pPr>
        <w:spacing w:line="260" w:lineRule="atLeast"/>
        <w:ind w:left="284"/>
        <w:rPr>
          <w:szCs w:val="24"/>
        </w:rPr>
      </w:pPr>
    </w:p>
    <w:p w:rsidRPr="00931769" w:rsidR="00931769" w:rsidP="00931769" w:rsidRDefault="00931769" w14:paraId="4FDF6851" w14:textId="77777777">
      <w:pPr>
        <w:spacing w:line="260" w:lineRule="atLeast"/>
        <w:ind w:firstLine="284"/>
        <w:rPr>
          <w:szCs w:val="24"/>
        </w:rPr>
      </w:pPr>
      <w:r w:rsidRPr="00931769">
        <w:rPr>
          <w:szCs w:val="24"/>
        </w:rPr>
        <w:t>6°. In onderdeel NN wordt in het voorgestelde artikel 13.2.10 in het tweede lid «artikel 11.1» vervangen door «artikel 10.1.1» en wordt in het derde lid «artikel 11.2 in samenhang met artikel 11.3» vervangen door «artikel 10.1.2 in samenhang met artikel 10.2.1».</w:t>
      </w:r>
    </w:p>
    <w:p w:rsidRPr="00931769" w:rsidR="00931769" w:rsidP="00931769" w:rsidRDefault="00931769" w14:paraId="48B1DDD7" w14:textId="77777777">
      <w:pPr>
        <w:spacing w:line="260" w:lineRule="atLeast"/>
        <w:rPr>
          <w:szCs w:val="24"/>
        </w:rPr>
      </w:pPr>
    </w:p>
    <w:p w:rsidRPr="00931769" w:rsidR="00931769" w:rsidP="00931769" w:rsidRDefault="00931769" w14:paraId="6A9868F4" w14:textId="77777777">
      <w:pPr>
        <w:spacing w:line="260" w:lineRule="atLeast"/>
        <w:ind w:firstLine="284"/>
        <w:rPr>
          <w:szCs w:val="24"/>
        </w:rPr>
      </w:pPr>
      <w:r w:rsidRPr="00931769">
        <w:rPr>
          <w:szCs w:val="24"/>
        </w:rPr>
        <w:t>3. Het tweede lid, onderdeel b, wordt als volgt gewijzigd:</w:t>
      </w:r>
    </w:p>
    <w:p w:rsidRPr="00931769" w:rsidR="00931769" w:rsidP="00931769" w:rsidRDefault="00931769" w14:paraId="73FF4F66" w14:textId="77777777">
      <w:pPr>
        <w:spacing w:line="260" w:lineRule="atLeast"/>
        <w:rPr>
          <w:szCs w:val="24"/>
        </w:rPr>
      </w:pPr>
    </w:p>
    <w:p w:rsidRPr="00931769" w:rsidR="00931769" w:rsidP="00931769" w:rsidRDefault="00931769" w14:paraId="2495F870" w14:textId="77777777">
      <w:pPr>
        <w:spacing w:line="260" w:lineRule="atLeast"/>
        <w:ind w:firstLine="284"/>
        <w:rPr>
          <w:szCs w:val="24"/>
        </w:rPr>
      </w:pPr>
      <w:r w:rsidRPr="00931769">
        <w:rPr>
          <w:szCs w:val="24"/>
        </w:rPr>
        <w:t>a. Subonderdeel 1° komt te luiden:</w:t>
      </w:r>
    </w:p>
    <w:p w:rsidRPr="00931769" w:rsidR="00931769" w:rsidP="00931769" w:rsidRDefault="00931769" w14:paraId="2868A83F" w14:textId="77777777">
      <w:pPr>
        <w:spacing w:line="260" w:lineRule="atLeast"/>
        <w:rPr>
          <w:szCs w:val="24"/>
        </w:rPr>
      </w:pPr>
    </w:p>
    <w:p w:rsidRPr="00931769" w:rsidR="00931769" w:rsidP="00931769" w:rsidRDefault="00931769" w14:paraId="520B3E45" w14:textId="77777777">
      <w:pPr>
        <w:spacing w:line="260" w:lineRule="atLeast"/>
        <w:ind w:firstLine="284"/>
        <w:rPr>
          <w:szCs w:val="24"/>
        </w:rPr>
      </w:pPr>
      <w:r w:rsidRPr="00931769">
        <w:rPr>
          <w:szCs w:val="24"/>
        </w:rPr>
        <w:t>1°. Onderdeel RR komt te luiden:</w:t>
      </w:r>
    </w:p>
    <w:p w:rsidRPr="00931769" w:rsidR="00931769" w:rsidP="00931769" w:rsidRDefault="00931769" w14:paraId="1460BE8D" w14:textId="77777777">
      <w:pPr>
        <w:spacing w:line="260" w:lineRule="atLeast"/>
        <w:ind w:left="284"/>
        <w:rPr>
          <w:szCs w:val="24"/>
        </w:rPr>
      </w:pPr>
    </w:p>
    <w:p w:rsidRPr="00931769" w:rsidR="00931769" w:rsidP="00931769" w:rsidRDefault="00931769" w14:paraId="5E7AE6C3" w14:textId="77777777">
      <w:pPr>
        <w:spacing w:line="260" w:lineRule="atLeast"/>
        <w:rPr>
          <w:szCs w:val="24"/>
        </w:rPr>
      </w:pPr>
      <w:r w:rsidRPr="00931769">
        <w:rPr>
          <w:szCs w:val="24"/>
        </w:rPr>
        <w:t>RR</w:t>
      </w:r>
    </w:p>
    <w:p w:rsidRPr="00931769" w:rsidR="00931769" w:rsidP="00931769" w:rsidRDefault="00931769" w14:paraId="2BF3A1E1" w14:textId="77777777">
      <w:pPr>
        <w:spacing w:line="260" w:lineRule="atLeast"/>
        <w:ind w:left="284"/>
        <w:rPr>
          <w:szCs w:val="24"/>
        </w:rPr>
      </w:pPr>
    </w:p>
    <w:p w:rsidRPr="00931769" w:rsidR="00931769" w:rsidP="00931769" w:rsidRDefault="00931769" w14:paraId="3C9602D0" w14:textId="77777777">
      <w:pPr>
        <w:spacing w:line="260" w:lineRule="atLeast"/>
        <w:ind w:firstLine="284"/>
        <w:rPr>
          <w:szCs w:val="24"/>
        </w:rPr>
      </w:pPr>
      <w:r w:rsidRPr="00931769">
        <w:rPr>
          <w:szCs w:val="24"/>
        </w:rPr>
        <w:t>In artikel 10.2 wordt «een recht op bekostiging en diplomering, erkenning of examinering als bedoeld in de artikelen 1.3.1, 1.4.1, 1.4a.1, respectievelijk 6.3.1» vervangen door «een recht op bekostiging en diplomering als bedoeld in artikel 1.3.1, een erkenning als bedoeld in artikel 1.4a.1 of artikel 11.1.1, of een recht op examinering als bedoeld in artikel 6.3.1».</w:t>
      </w:r>
    </w:p>
    <w:p w:rsidRPr="00931769" w:rsidR="00931769" w:rsidP="00931769" w:rsidRDefault="00931769" w14:paraId="61F6C9BD" w14:textId="77777777">
      <w:pPr>
        <w:spacing w:line="260" w:lineRule="atLeast"/>
        <w:rPr>
          <w:szCs w:val="24"/>
        </w:rPr>
      </w:pPr>
    </w:p>
    <w:p w:rsidRPr="00931769" w:rsidR="00931769" w:rsidP="00931769" w:rsidRDefault="00931769" w14:paraId="53A6523E" w14:textId="77777777">
      <w:pPr>
        <w:spacing w:line="260" w:lineRule="atLeast"/>
        <w:ind w:firstLine="284"/>
        <w:rPr>
          <w:szCs w:val="24"/>
        </w:rPr>
      </w:pPr>
      <w:r w:rsidRPr="00931769">
        <w:rPr>
          <w:szCs w:val="24"/>
        </w:rPr>
        <w:lastRenderedPageBreak/>
        <w:t>b. Onder 2° wordt in onderdeel UU “artikelen 10.1 en 10.2” vervangen door “artikelen 10.1.1 en 10.1.2” en wordt “artikel 10.3” vervangen door “artikel 10.2.1”.</w:t>
      </w:r>
    </w:p>
    <w:p w:rsidRPr="00931769" w:rsidR="00931769" w:rsidP="00931769" w:rsidRDefault="00931769" w14:paraId="2EADF4A8" w14:textId="77777777">
      <w:pPr>
        <w:spacing w:line="260" w:lineRule="atLeast"/>
        <w:rPr>
          <w:szCs w:val="24"/>
        </w:rPr>
      </w:pPr>
    </w:p>
    <w:p w:rsidRPr="00931769" w:rsidR="00931769" w:rsidP="00931769" w:rsidRDefault="00931769" w14:paraId="628FAC98" w14:textId="77777777">
      <w:pPr>
        <w:spacing w:line="260" w:lineRule="atLeast"/>
        <w:ind w:firstLine="284"/>
        <w:rPr>
          <w:szCs w:val="24"/>
        </w:rPr>
      </w:pPr>
      <w:r w:rsidRPr="00931769">
        <w:rPr>
          <w:szCs w:val="24"/>
        </w:rPr>
        <w:t>c. Onder 3° wordt in onderdeel VVa “artikel 10.3 (nieuw)” vervangen door “artikel 10.2.1 (nieuw)” en wordt “artikel 10.2, tweede lid” vervangen door “artikel 10.1.2, tweede lid”.</w:t>
      </w:r>
    </w:p>
    <w:p w:rsidRPr="00931769" w:rsidR="00931769" w:rsidP="00931769" w:rsidRDefault="00931769" w14:paraId="3CDD1BB6" w14:textId="77777777">
      <w:pPr>
        <w:spacing w:line="260" w:lineRule="atLeast"/>
        <w:rPr>
          <w:szCs w:val="24"/>
        </w:rPr>
      </w:pPr>
    </w:p>
    <w:p w:rsidRPr="00931769" w:rsidR="00931769" w:rsidP="00931769" w:rsidRDefault="00931769" w14:paraId="097CDC74" w14:textId="77777777">
      <w:pPr>
        <w:spacing w:line="260" w:lineRule="atLeast"/>
        <w:ind w:firstLine="284"/>
        <w:rPr>
          <w:szCs w:val="24"/>
        </w:rPr>
      </w:pPr>
      <w:r w:rsidRPr="00931769">
        <w:rPr>
          <w:szCs w:val="24"/>
        </w:rPr>
        <w:t>d. Onder 4° wordt in onderdeel XXa “artikel 10.1” vervangen door “artikel 10.1.1”en wordt “artikel 10.2 in samenhang met artikel 10.3” vervangen door “artikel 10.1.2 in samenhang met artikel 10.2.1”.</w:t>
      </w:r>
    </w:p>
    <w:p w:rsidRPr="00931769" w:rsidR="00931769" w:rsidP="00931769" w:rsidRDefault="00931769" w14:paraId="1621FE9F" w14:textId="77777777">
      <w:pPr>
        <w:spacing w:line="260" w:lineRule="atLeast"/>
        <w:rPr>
          <w:szCs w:val="24"/>
        </w:rPr>
      </w:pPr>
    </w:p>
    <w:p w:rsidRPr="00931769" w:rsidR="00931769" w:rsidP="00931769" w:rsidRDefault="00931769" w14:paraId="3131E13F" w14:textId="77777777">
      <w:pPr>
        <w:spacing w:line="260" w:lineRule="atLeast"/>
        <w:ind w:firstLine="284"/>
        <w:rPr>
          <w:szCs w:val="24"/>
        </w:rPr>
      </w:pPr>
      <w:r w:rsidRPr="00931769">
        <w:rPr>
          <w:szCs w:val="24"/>
        </w:rPr>
        <w:t>4. In het derde lid, onderdeel a, wordt, onder vernummering van subonderdelen 1° en 2° tot subonderdelen 2° en 3°, een subonderdeel ingevoegd, luidende:</w:t>
      </w:r>
    </w:p>
    <w:p w:rsidRPr="00931769" w:rsidR="00931769" w:rsidP="00931769" w:rsidRDefault="00931769" w14:paraId="619AEC4D" w14:textId="77777777">
      <w:pPr>
        <w:spacing w:line="260" w:lineRule="atLeast"/>
        <w:ind w:firstLine="284"/>
        <w:rPr>
          <w:szCs w:val="24"/>
        </w:rPr>
      </w:pPr>
      <w:r w:rsidRPr="00931769">
        <w:rPr>
          <w:szCs w:val="24"/>
        </w:rPr>
        <w:t>1°. Onderdeel Aa vervalt.</w:t>
      </w:r>
    </w:p>
    <w:p w:rsidRPr="00931769" w:rsidR="00931769" w:rsidP="00931769" w:rsidRDefault="00931769" w14:paraId="0F682B94" w14:textId="77777777">
      <w:pPr>
        <w:spacing w:line="260" w:lineRule="atLeast"/>
        <w:rPr>
          <w:szCs w:val="24"/>
        </w:rPr>
      </w:pPr>
    </w:p>
    <w:p w:rsidRPr="00931769" w:rsidR="00931769" w:rsidP="00931769" w:rsidRDefault="00931769" w14:paraId="2A5C8BEF" w14:textId="77777777">
      <w:pPr>
        <w:spacing w:line="260" w:lineRule="atLeast"/>
        <w:ind w:firstLine="284"/>
        <w:rPr>
          <w:szCs w:val="24"/>
        </w:rPr>
      </w:pPr>
      <w:r w:rsidRPr="00931769">
        <w:rPr>
          <w:szCs w:val="24"/>
        </w:rPr>
        <w:t>5. In het vierde lid, onderdeel a, onder 2°, wordt in het opschrift van paragraaf 3 en in artikel 13.2.17 telkens “Wet van ... tot wijziging van de Wet educatie en beroepsonderwijs en een aantal andere wetten in verband met het verbeteren van de aansluiting van het beroepsonderwijs op de arbeidsmarkt (verbetering aansluiting beroepsonderwijs-arbeidsmarkt) (</w:t>
      </w:r>
      <w:r w:rsidRPr="00931769">
        <w:rPr>
          <w:i/>
          <w:iCs/>
          <w:szCs w:val="24"/>
        </w:rPr>
        <w:t>Stb.</w:t>
      </w:r>
      <w:r w:rsidRPr="00931769">
        <w:rPr>
          <w:szCs w:val="24"/>
        </w:rPr>
        <w:t> 20##, ###)” vervangen door “Wet van 24 juni 2026 tot wijziging van de Wet educatie en beroepsonderwijs en een aantal andere wetten in verband met het verbeteren van de aansluiting van het beroepsonderwijs op de arbeidsmarkt (verbetering aansluiting beroepsonderwijs-arbeidsmarkt) (</w:t>
      </w:r>
      <w:r w:rsidRPr="00931769">
        <w:rPr>
          <w:i/>
          <w:iCs/>
          <w:szCs w:val="24"/>
        </w:rPr>
        <w:t>Stb.</w:t>
      </w:r>
      <w:r w:rsidRPr="00931769">
        <w:rPr>
          <w:szCs w:val="24"/>
        </w:rPr>
        <w:t> 2026, 177)”.</w:t>
      </w:r>
    </w:p>
    <w:p w:rsidRPr="00931769" w:rsidR="00931769" w:rsidP="00931769" w:rsidRDefault="00931769" w14:paraId="3B710805" w14:textId="77777777">
      <w:pPr>
        <w:spacing w:line="260" w:lineRule="atLeast"/>
        <w:rPr>
          <w:szCs w:val="24"/>
        </w:rPr>
      </w:pPr>
    </w:p>
    <w:p w:rsidRPr="00931769" w:rsidR="00931769" w:rsidP="00931769" w:rsidRDefault="00931769" w14:paraId="7A4D8A7E" w14:textId="77777777">
      <w:pPr>
        <w:spacing w:line="260" w:lineRule="atLeast"/>
        <w:ind w:firstLine="284"/>
        <w:rPr>
          <w:szCs w:val="24"/>
        </w:rPr>
      </w:pPr>
      <w:r w:rsidRPr="00931769">
        <w:rPr>
          <w:szCs w:val="24"/>
        </w:rPr>
        <w:t>6. Het vierde lid, onderdeel b, onder 1°, komt te luiden:</w:t>
      </w:r>
    </w:p>
    <w:p w:rsidRPr="00931769" w:rsidR="00931769" w:rsidP="00931769" w:rsidRDefault="00931769" w14:paraId="0BC70C72" w14:textId="77777777">
      <w:pPr>
        <w:spacing w:line="260" w:lineRule="atLeast"/>
        <w:ind w:firstLine="284"/>
        <w:rPr>
          <w:szCs w:val="24"/>
        </w:rPr>
      </w:pPr>
      <w:r w:rsidRPr="00931769">
        <w:rPr>
          <w:szCs w:val="24"/>
        </w:rPr>
        <w:t>1°. In onderdeel XX wordt “Voor artikel 12.2.7” vervangen door “Na artikel 13.2.3” en wordt “artikel 12.2.6” vervangen door “artikel 13.2.4”.</w:t>
      </w:r>
    </w:p>
    <w:p w:rsidRPr="00931769" w:rsidR="00931769" w:rsidP="00931769" w:rsidRDefault="00931769" w14:paraId="6E3530E0" w14:textId="77777777">
      <w:pPr>
        <w:spacing w:line="260" w:lineRule="atLeast"/>
        <w:rPr>
          <w:szCs w:val="24"/>
        </w:rPr>
      </w:pPr>
    </w:p>
    <w:p w:rsidRPr="00931769" w:rsidR="00931769" w:rsidP="00931769" w:rsidRDefault="00931769" w14:paraId="09A0FBD0" w14:textId="77777777">
      <w:pPr>
        <w:spacing w:line="260" w:lineRule="atLeast"/>
        <w:ind w:firstLine="284"/>
        <w:rPr>
          <w:szCs w:val="24"/>
        </w:rPr>
      </w:pPr>
      <w:r w:rsidRPr="00931769">
        <w:rPr>
          <w:szCs w:val="24"/>
        </w:rPr>
        <w:t>7. In het vierde lid, onderdeel b, onder 2°, wordt in het opschrift van paragraaf 3 en in artikel 13.2.17 telkens “Wet van ... tot wijziging van de Wet educatie en beroepsonderwijs en een aantal andere wetten in verband met het verbeteren van de aansluiting van het beroepsonderwijs op de arbeidsmarkt (verbetering aansluiting beroepsonderwijs-arbeidsmarkt) (</w:t>
      </w:r>
      <w:r w:rsidRPr="00931769">
        <w:rPr>
          <w:i/>
          <w:iCs/>
          <w:szCs w:val="24"/>
        </w:rPr>
        <w:t>Stb.</w:t>
      </w:r>
      <w:r w:rsidRPr="00931769">
        <w:rPr>
          <w:szCs w:val="24"/>
        </w:rPr>
        <w:t> 20##, ###)” vervangen door “Wet van 24 juni 2026 tot wijziging van de Wet educatie en beroepsonderwijs en een aantal andere wetten in verband met het verbeteren van de aansluiting van het beroepsonderwijs op de arbeidsmarkt (verbetering aansluiting beroepsonderwijs-arbeidsmarkt) (</w:t>
      </w:r>
      <w:r w:rsidRPr="00931769">
        <w:rPr>
          <w:i/>
          <w:iCs/>
          <w:szCs w:val="24"/>
        </w:rPr>
        <w:t>Stb.</w:t>
      </w:r>
      <w:r w:rsidRPr="00931769">
        <w:rPr>
          <w:szCs w:val="24"/>
        </w:rPr>
        <w:t> 2026, 177)”.</w:t>
      </w:r>
    </w:p>
    <w:p w:rsidRPr="00931769" w:rsidR="00931769" w:rsidP="00931769" w:rsidRDefault="00931769" w14:paraId="7FE9068B" w14:textId="77777777">
      <w:pPr>
        <w:spacing w:line="260" w:lineRule="atLeast"/>
        <w:rPr>
          <w:szCs w:val="24"/>
        </w:rPr>
      </w:pPr>
    </w:p>
    <w:p w:rsidRPr="00931769" w:rsidR="00931769" w:rsidP="00931769" w:rsidRDefault="00931769" w14:paraId="29ACF43D" w14:textId="77777777">
      <w:pPr>
        <w:spacing w:line="260" w:lineRule="atLeast"/>
        <w:ind w:firstLine="284"/>
        <w:rPr>
          <w:szCs w:val="24"/>
        </w:rPr>
      </w:pPr>
      <w:r w:rsidRPr="00931769">
        <w:rPr>
          <w:szCs w:val="24"/>
        </w:rPr>
        <w:t>8. Het vijfde lid, onderdeel a, komt te luiden:</w:t>
      </w:r>
    </w:p>
    <w:p w:rsidRPr="00931769" w:rsidR="00931769" w:rsidP="00931769" w:rsidRDefault="00931769" w14:paraId="6B2297CE" w14:textId="77777777">
      <w:pPr>
        <w:spacing w:line="260" w:lineRule="atLeast"/>
        <w:ind w:left="284"/>
        <w:rPr>
          <w:szCs w:val="24"/>
        </w:rPr>
      </w:pPr>
    </w:p>
    <w:p w:rsidRPr="00931769" w:rsidR="00931769" w:rsidP="00931769" w:rsidRDefault="00931769" w14:paraId="2926BD43" w14:textId="77777777">
      <w:pPr>
        <w:spacing w:line="260" w:lineRule="atLeast"/>
        <w:ind w:firstLine="284"/>
        <w:rPr>
          <w:szCs w:val="24"/>
        </w:rPr>
      </w:pPr>
      <w:r w:rsidRPr="00931769">
        <w:rPr>
          <w:szCs w:val="24"/>
        </w:rPr>
        <w:t>a. eerder in werking is getreden of treedt dan artikel VII van deze wet, wordt artikel VII van deze wet als volgt gewijzigd:</w:t>
      </w:r>
    </w:p>
    <w:p w:rsidRPr="00931769" w:rsidR="00931769" w:rsidP="00931769" w:rsidRDefault="00931769" w14:paraId="4E377DE5" w14:textId="77777777">
      <w:pPr>
        <w:spacing w:line="260" w:lineRule="atLeast"/>
        <w:ind w:left="284"/>
        <w:rPr>
          <w:szCs w:val="24"/>
        </w:rPr>
      </w:pPr>
    </w:p>
    <w:p w:rsidRPr="00931769" w:rsidR="00931769" w:rsidP="00931769" w:rsidRDefault="00931769" w14:paraId="41E589C4" w14:textId="77777777">
      <w:pPr>
        <w:spacing w:line="260" w:lineRule="atLeast"/>
        <w:ind w:firstLine="284"/>
        <w:rPr>
          <w:szCs w:val="24"/>
        </w:rPr>
      </w:pPr>
      <w:r w:rsidRPr="00931769">
        <w:rPr>
          <w:szCs w:val="24"/>
        </w:rPr>
        <w:t>1°. Onderdeel B, onder 1, komt te luiden:</w:t>
      </w:r>
    </w:p>
    <w:p w:rsidRPr="00931769" w:rsidR="00931769" w:rsidP="00931769" w:rsidRDefault="00931769" w14:paraId="1DE2FA4C" w14:textId="77777777">
      <w:pPr>
        <w:spacing w:line="260" w:lineRule="atLeast"/>
        <w:ind w:firstLine="284"/>
        <w:rPr>
          <w:szCs w:val="24"/>
        </w:rPr>
      </w:pPr>
      <w:r w:rsidRPr="00931769">
        <w:rPr>
          <w:szCs w:val="24"/>
        </w:rPr>
        <w:t>1. In onderdeel a wordt “artikel 10.1 van de Wet educatie en beroepsonderwijs” vervangen door “artikel 10.1.1 van de Wet educatie en beroepsonderwijs” en vervalt “artikel 10.2 van de Wet educatie en beroepsonderwijs BES”.</w:t>
      </w:r>
    </w:p>
    <w:p w:rsidRPr="00931769" w:rsidR="00931769" w:rsidP="00931769" w:rsidRDefault="00931769" w14:paraId="27A90423" w14:textId="77777777">
      <w:pPr>
        <w:spacing w:line="260" w:lineRule="atLeast"/>
        <w:ind w:left="284"/>
        <w:rPr>
          <w:szCs w:val="24"/>
        </w:rPr>
      </w:pPr>
    </w:p>
    <w:p w:rsidRPr="00931769" w:rsidR="00931769" w:rsidP="00931769" w:rsidRDefault="00931769" w14:paraId="1A1073FB" w14:textId="77777777">
      <w:pPr>
        <w:spacing w:line="260" w:lineRule="atLeast"/>
        <w:ind w:firstLine="284"/>
        <w:rPr>
          <w:szCs w:val="24"/>
        </w:rPr>
      </w:pPr>
      <w:r w:rsidRPr="00931769">
        <w:rPr>
          <w:szCs w:val="24"/>
        </w:rPr>
        <w:t>2°. Onderdeel B, onder 3, komt te luiden:</w:t>
      </w:r>
    </w:p>
    <w:p w:rsidRPr="00931769" w:rsidR="00931769" w:rsidP="00931769" w:rsidRDefault="00931769" w14:paraId="043E1FAE" w14:textId="77777777">
      <w:pPr>
        <w:spacing w:line="260" w:lineRule="atLeast"/>
        <w:ind w:firstLine="284"/>
        <w:rPr>
          <w:szCs w:val="24"/>
        </w:rPr>
      </w:pPr>
      <w:r w:rsidRPr="00931769">
        <w:rPr>
          <w:szCs w:val="24"/>
        </w:rPr>
        <w:t xml:space="preserve">3. In onderdeel d vervallen de zinsneden «en de artikelen 6.2.2, 6.2.2a, 6.2.3, 6.2.4 en 6.3.1 in samenhang met artikel 6.2.4, tweede lid, van de Wet educatie en beroepsonderwijs BES» </w:t>
      </w:r>
      <w:r w:rsidRPr="00931769">
        <w:rPr>
          <w:szCs w:val="24"/>
        </w:rPr>
        <w:lastRenderedPageBreak/>
        <w:t>en «en de artikelen 6.2.1, 6.2.2, 6.2.2a, 6.2.4, 6.2.6 en 6.3.1 in samenhang met de artikelen 6.2.4, eerste lid, en 6.2.6, van de Wet educatie en beroepsonderwijs BES».</w:t>
      </w:r>
    </w:p>
    <w:p w:rsidRPr="00931769" w:rsidR="00931769" w:rsidP="00931769" w:rsidRDefault="00931769" w14:paraId="5E52123A" w14:textId="77777777">
      <w:pPr>
        <w:spacing w:line="260" w:lineRule="atLeast"/>
        <w:ind w:left="284"/>
        <w:rPr>
          <w:szCs w:val="24"/>
        </w:rPr>
      </w:pPr>
    </w:p>
    <w:p w:rsidRPr="00931769" w:rsidR="00931769" w:rsidP="00931769" w:rsidRDefault="00931769" w14:paraId="0D9227DF" w14:textId="77777777">
      <w:pPr>
        <w:spacing w:line="260" w:lineRule="atLeast"/>
        <w:ind w:firstLine="284"/>
        <w:rPr>
          <w:szCs w:val="24"/>
        </w:rPr>
      </w:pPr>
      <w:r w:rsidRPr="00931769">
        <w:rPr>
          <w:szCs w:val="24"/>
        </w:rPr>
        <w:t>3°. Onderdeel B, onder 4, komt te luiden:</w:t>
      </w:r>
    </w:p>
    <w:p w:rsidRPr="00931769" w:rsidR="00931769" w:rsidP="00931769" w:rsidRDefault="00931769" w14:paraId="3B103F99" w14:textId="77777777">
      <w:pPr>
        <w:spacing w:line="260" w:lineRule="atLeast"/>
        <w:ind w:firstLine="284"/>
        <w:rPr>
          <w:szCs w:val="24"/>
        </w:rPr>
      </w:pPr>
      <w:r w:rsidRPr="00931769">
        <w:rPr>
          <w:szCs w:val="24"/>
        </w:rPr>
        <w:t>4. In onderdeel e wordt “artikel 10.2 van de Wet educatie en beroepsonderwijs” vervangen door “rtikel 10.1.2 van de Wet educatie en beroepsonderwijs” en vervalt “, artikel 10.3 van de Wet educatie en beroepsonderwijs BES”. </w:t>
      </w:r>
    </w:p>
    <w:p w:rsidRPr="00931769" w:rsidR="00931769" w:rsidP="00931769" w:rsidRDefault="00931769" w14:paraId="7964A326" w14:textId="77777777">
      <w:pPr>
        <w:spacing w:line="260" w:lineRule="atLeast"/>
        <w:rPr>
          <w:szCs w:val="24"/>
        </w:rPr>
      </w:pPr>
    </w:p>
    <w:p w:rsidRPr="00931769" w:rsidR="00931769" w:rsidP="00931769" w:rsidRDefault="00931769" w14:paraId="24D3EF74" w14:textId="77777777">
      <w:pPr>
        <w:spacing w:line="260" w:lineRule="atLeast"/>
        <w:ind w:firstLine="284"/>
        <w:rPr>
          <w:szCs w:val="24"/>
        </w:rPr>
      </w:pPr>
      <w:r w:rsidRPr="00931769">
        <w:rPr>
          <w:szCs w:val="24"/>
        </w:rPr>
        <w:t>9. Het vijfde lid, onderdeel b komt te luiden:</w:t>
      </w:r>
    </w:p>
    <w:p w:rsidRPr="00931769" w:rsidR="00931769" w:rsidP="00931769" w:rsidRDefault="00931769" w14:paraId="7195F859" w14:textId="77777777">
      <w:pPr>
        <w:spacing w:line="260" w:lineRule="atLeast"/>
        <w:rPr>
          <w:szCs w:val="24"/>
        </w:rPr>
      </w:pPr>
    </w:p>
    <w:p w:rsidRPr="00931769" w:rsidR="00931769" w:rsidP="00931769" w:rsidRDefault="00931769" w14:paraId="21656BEA" w14:textId="77777777">
      <w:pPr>
        <w:spacing w:line="260" w:lineRule="atLeast"/>
        <w:ind w:firstLine="284"/>
        <w:rPr>
          <w:szCs w:val="24"/>
        </w:rPr>
      </w:pPr>
      <w:r w:rsidRPr="00931769">
        <w:rPr>
          <w:szCs w:val="24"/>
        </w:rPr>
        <w:t>b. later in werking treedt dan artikel VII van deze wet, wordt artikel IX, onderdeel B, van die wet als volgt gewijzigd:</w:t>
      </w:r>
    </w:p>
    <w:p w:rsidRPr="00931769" w:rsidR="00931769" w:rsidP="00931769" w:rsidRDefault="00931769" w14:paraId="4AE9B3F8" w14:textId="77777777">
      <w:pPr>
        <w:spacing w:line="260" w:lineRule="atLeast"/>
        <w:ind w:left="284"/>
        <w:rPr>
          <w:szCs w:val="24"/>
          <w:highlight w:val="yellow"/>
        </w:rPr>
      </w:pPr>
    </w:p>
    <w:p w:rsidRPr="00931769" w:rsidR="00931769" w:rsidP="00931769" w:rsidRDefault="00931769" w14:paraId="02AA0145" w14:textId="77777777">
      <w:pPr>
        <w:spacing w:line="260" w:lineRule="atLeast"/>
        <w:ind w:firstLine="284"/>
        <w:rPr>
          <w:szCs w:val="24"/>
        </w:rPr>
      </w:pPr>
      <w:r w:rsidRPr="00931769">
        <w:rPr>
          <w:szCs w:val="24"/>
        </w:rPr>
        <w:t>1°. Onder 1 wordt “10.1” vervangen door “10.1.1”.</w:t>
      </w:r>
    </w:p>
    <w:p w:rsidRPr="00931769" w:rsidR="00931769" w:rsidP="00931769" w:rsidRDefault="00931769" w14:paraId="4EFF752E" w14:textId="77777777">
      <w:pPr>
        <w:spacing w:line="260" w:lineRule="atLeast"/>
        <w:ind w:left="284"/>
        <w:rPr>
          <w:szCs w:val="24"/>
        </w:rPr>
      </w:pPr>
    </w:p>
    <w:p w:rsidRPr="00931769" w:rsidR="00931769" w:rsidP="00931769" w:rsidRDefault="00931769" w14:paraId="393F39A2" w14:textId="77777777">
      <w:pPr>
        <w:spacing w:line="260" w:lineRule="atLeast"/>
        <w:ind w:firstLine="284"/>
        <w:rPr>
          <w:b/>
          <w:bCs/>
          <w:szCs w:val="24"/>
        </w:rPr>
      </w:pPr>
      <w:r w:rsidRPr="00931769">
        <w:rPr>
          <w:szCs w:val="24"/>
        </w:rPr>
        <w:t>2°. Onder 3 wordt “10.2” vervangen door “10.1.2”.</w:t>
      </w:r>
    </w:p>
    <w:p w:rsidRPr="00931769" w:rsidR="00931769" w:rsidP="00931769" w:rsidRDefault="00931769" w14:paraId="4992D71D" w14:textId="77777777">
      <w:pPr>
        <w:spacing w:line="260" w:lineRule="atLeast"/>
        <w:rPr>
          <w:b/>
          <w:bCs/>
          <w:szCs w:val="24"/>
        </w:rPr>
      </w:pPr>
    </w:p>
    <w:p w:rsidRPr="00931769" w:rsidR="00931769" w:rsidP="00931769" w:rsidRDefault="00931769" w14:paraId="21535685" w14:textId="77777777">
      <w:pPr>
        <w:spacing w:line="260" w:lineRule="atLeast"/>
        <w:rPr>
          <w:b/>
          <w:bCs/>
          <w:szCs w:val="24"/>
        </w:rPr>
      </w:pPr>
      <w:r w:rsidRPr="00931769">
        <w:rPr>
          <w:b/>
          <w:bCs/>
          <w:szCs w:val="24"/>
        </w:rPr>
        <w:t>R</w:t>
      </w:r>
    </w:p>
    <w:p w:rsidRPr="00931769" w:rsidR="00931769" w:rsidP="00931769" w:rsidRDefault="00931769" w14:paraId="152ADDC6" w14:textId="77777777">
      <w:pPr>
        <w:spacing w:line="260" w:lineRule="atLeast"/>
        <w:rPr>
          <w:b/>
          <w:bCs/>
          <w:szCs w:val="24"/>
        </w:rPr>
      </w:pPr>
    </w:p>
    <w:p w:rsidRPr="00931769" w:rsidR="00931769" w:rsidP="00931769" w:rsidRDefault="00931769" w14:paraId="288AA3E9" w14:textId="77777777">
      <w:pPr>
        <w:spacing w:line="260" w:lineRule="atLeast"/>
        <w:ind w:firstLine="284"/>
        <w:rPr>
          <w:szCs w:val="24"/>
        </w:rPr>
      </w:pPr>
      <w:r w:rsidRPr="00931769">
        <w:rPr>
          <w:szCs w:val="24"/>
        </w:rPr>
        <w:t>Na artikel XVIII wordt een artikel ingevoegd, luidende:</w:t>
      </w:r>
    </w:p>
    <w:p w:rsidRPr="00931769" w:rsidR="00931769" w:rsidP="00931769" w:rsidRDefault="00931769" w14:paraId="69BEF736" w14:textId="77777777">
      <w:pPr>
        <w:spacing w:line="260" w:lineRule="atLeast"/>
        <w:rPr>
          <w:szCs w:val="24"/>
        </w:rPr>
      </w:pPr>
    </w:p>
    <w:p w:rsidRPr="00931769" w:rsidR="00931769" w:rsidP="00931769" w:rsidRDefault="00931769" w14:paraId="5E1EBD17" w14:textId="77777777">
      <w:pPr>
        <w:spacing w:line="260" w:lineRule="atLeast"/>
        <w:rPr>
          <w:b/>
          <w:bCs/>
          <w:szCs w:val="24"/>
        </w:rPr>
      </w:pPr>
      <w:r w:rsidRPr="00931769">
        <w:rPr>
          <w:b/>
          <w:bCs/>
          <w:szCs w:val="24"/>
        </w:rPr>
        <w:t>Artikel XVIIIA. Procedure Aanpassingsbesluit modernisering regels beroepsonderwijs, educatie en vsv Caribisch Nederland</w:t>
      </w:r>
    </w:p>
    <w:p w:rsidRPr="00931769" w:rsidR="00931769" w:rsidP="00931769" w:rsidRDefault="00931769" w14:paraId="5C48F977" w14:textId="77777777">
      <w:pPr>
        <w:spacing w:line="260" w:lineRule="atLeast"/>
        <w:ind w:left="284"/>
        <w:rPr>
          <w:b/>
          <w:bCs/>
          <w:szCs w:val="24"/>
        </w:rPr>
      </w:pPr>
    </w:p>
    <w:p w:rsidRPr="00931769" w:rsidR="00931769" w:rsidP="00931769" w:rsidRDefault="00931769" w14:paraId="76972976" w14:textId="77777777">
      <w:pPr>
        <w:spacing w:line="260" w:lineRule="atLeast"/>
        <w:ind w:firstLine="284"/>
        <w:rPr>
          <w:szCs w:val="24"/>
        </w:rPr>
      </w:pPr>
      <w:r w:rsidRPr="00931769">
        <w:rPr>
          <w:szCs w:val="24"/>
        </w:rPr>
        <w:t>1. Indien ingevolge enig wettelijk voorschrift, anders dan het derde lid,</w:t>
      </w:r>
    </w:p>
    <w:p w:rsidRPr="00931769" w:rsidR="00931769" w:rsidP="00931769" w:rsidRDefault="00931769" w14:paraId="201E8EE7" w14:textId="77777777">
      <w:pPr>
        <w:spacing w:line="260" w:lineRule="atLeast"/>
        <w:ind w:firstLine="284"/>
        <w:rPr>
          <w:szCs w:val="24"/>
        </w:rPr>
      </w:pPr>
      <w:r w:rsidRPr="00931769">
        <w:rPr>
          <w:szCs w:val="24"/>
        </w:rPr>
        <w:t>a. over het ontwerp van een regeling of het voornemen tot het treffen van een regeling advies moet worden gevraagd of extern overleg moet worden gevoerd;</w:t>
      </w:r>
    </w:p>
    <w:p w:rsidRPr="00931769" w:rsidR="00931769" w:rsidP="00931769" w:rsidRDefault="00931769" w14:paraId="4F5CF149" w14:textId="77777777">
      <w:pPr>
        <w:spacing w:line="260" w:lineRule="atLeast"/>
        <w:ind w:firstLine="284"/>
        <w:rPr>
          <w:szCs w:val="24"/>
        </w:rPr>
      </w:pPr>
      <w:r w:rsidRPr="00931769">
        <w:rPr>
          <w:szCs w:val="24"/>
        </w:rPr>
        <w:t>b. van het ontwerp van een regeling kennis moet worden gegeven;</w:t>
      </w:r>
    </w:p>
    <w:p w:rsidRPr="00931769" w:rsidR="00931769" w:rsidP="00931769" w:rsidRDefault="00931769" w14:paraId="3BA14E4B" w14:textId="77777777">
      <w:pPr>
        <w:spacing w:line="260" w:lineRule="atLeast"/>
        <w:ind w:firstLine="284"/>
        <w:rPr>
          <w:szCs w:val="24"/>
        </w:rPr>
      </w:pPr>
      <w:r w:rsidRPr="00931769">
        <w:rPr>
          <w:szCs w:val="24"/>
        </w:rPr>
        <w:t>c. een regeling niet eerder in werking kan treden dan nadat sedert haar vaststelling of bekendmaking een bepaalde termijn is verstreken;</w:t>
      </w:r>
    </w:p>
    <w:p w:rsidRPr="00931769" w:rsidR="00931769" w:rsidP="00931769" w:rsidRDefault="00931769" w14:paraId="364565BE" w14:textId="77777777">
      <w:pPr>
        <w:spacing w:line="260" w:lineRule="atLeast"/>
        <w:ind w:firstLine="284"/>
        <w:rPr>
          <w:szCs w:val="24"/>
        </w:rPr>
      </w:pPr>
      <w:r w:rsidRPr="00931769">
        <w:rPr>
          <w:szCs w:val="24"/>
        </w:rPr>
        <w:t>d. een regeling bij de wet moet worden goedgekeurd;</w:t>
      </w:r>
    </w:p>
    <w:p w:rsidRPr="00931769" w:rsidR="00931769" w:rsidP="00931769" w:rsidRDefault="00931769" w14:paraId="1F5D0357" w14:textId="77777777">
      <w:pPr>
        <w:spacing w:line="260" w:lineRule="atLeast"/>
        <w:ind w:firstLine="284"/>
        <w:rPr>
          <w:szCs w:val="24"/>
        </w:rPr>
      </w:pPr>
      <w:r w:rsidRPr="00931769">
        <w:rPr>
          <w:szCs w:val="24"/>
        </w:rPr>
        <w:t>e. door of namens een van de Kamers van de Staten-Generaal of een aantal leden daarvan kan worden verlangd dat het onderwerp of de inwerkingtreding van de regeling bij de wet wordt geregeld; of</w:t>
      </w:r>
    </w:p>
    <w:p w:rsidRPr="00931769" w:rsidR="00931769" w:rsidP="00931769" w:rsidRDefault="00931769" w14:paraId="4E55E7DD" w14:textId="77777777">
      <w:pPr>
        <w:spacing w:line="260" w:lineRule="atLeast"/>
        <w:ind w:firstLine="284"/>
        <w:rPr>
          <w:szCs w:val="24"/>
        </w:rPr>
      </w:pPr>
      <w:r w:rsidRPr="00931769">
        <w:rPr>
          <w:szCs w:val="24"/>
        </w:rPr>
        <w:t xml:space="preserve">f. de voordracht voor een algemene maatregel van bestuur moeten worden gedaan door een andere minister dan Onze Minister van Onderwijs, Cultuur en Wetenschap, geldt dat voorschrift niet ten aanzien van het Aanpassingsbesluit modernisering regels beroepsonderwijs, educatie en vsv Caribisch Nederland. </w:t>
      </w:r>
    </w:p>
    <w:p w:rsidRPr="00931769" w:rsidR="00931769" w:rsidP="00931769" w:rsidRDefault="00931769" w14:paraId="50ACD928" w14:textId="77777777">
      <w:pPr>
        <w:spacing w:line="260" w:lineRule="atLeast"/>
        <w:ind w:firstLine="284"/>
        <w:rPr>
          <w:szCs w:val="24"/>
        </w:rPr>
      </w:pPr>
      <w:r w:rsidRPr="00931769">
        <w:rPr>
          <w:szCs w:val="24"/>
        </w:rPr>
        <w:t>2. Het eerste lid, onderdeel a, is niet van toepassing op het horen van de Raad van State.</w:t>
      </w:r>
    </w:p>
    <w:p w:rsidR="00931769" w:rsidP="00931769" w:rsidRDefault="00931769" w14:paraId="1213C580" w14:textId="77777777">
      <w:pPr>
        <w:spacing w:line="260" w:lineRule="atLeast"/>
        <w:ind w:firstLine="284"/>
        <w:rPr>
          <w:szCs w:val="24"/>
        </w:rPr>
      </w:pPr>
      <w:r w:rsidRPr="00931769">
        <w:rPr>
          <w:szCs w:val="24"/>
        </w:rPr>
        <w:t>3. De voordracht voor het Aanpassingsbesluit modernisering regels beroepsonderwijs, educatie en vsv Caribisch Nederland wordt niet eerder gedaan dan vier weken nadat het ontwerp aan beide Kamers der Staten-Generaal is overgelegd.</w:t>
      </w:r>
    </w:p>
    <w:p w:rsidR="00931769" w:rsidP="00931769" w:rsidRDefault="00931769" w14:paraId="4DFEA7C7" w14:textId="77777777">
      <w:pPr>
        <w:spacing w:line="260" w:lineRule="atLeast"/>
        <w:rPr>
          <w:szCs w:val="24"/>
        </w:rPr>
      </w:pPr>
    </w:p>
    <w:p w:rsidRPr="00931769" w:rsidR="00931769" w:rsidP="00931769" w:rsidRDefault="00931769" w14:paraId="244EA922" w14:textId="77777777">
      <w:pPr>
        <w:spacing w:line="260" w:lineRule="atLeast"/>
        <w:rPr>
          <w:b/>
          <w:bCs/>
          <w:szCs w:val="24"/>
        </w:rPr>
      </w:pPr>
      <w:r w:rsidRPr="00931769">
        <w:rPr>
          <w:b/>
          <w:bCs/>
          <w:szCs w:val="24"/>
        </w:rPr>
        <w:t>Toelichting</w:t>
      </w:r>
    </w:p>
    <w:p w:rsidRPr="00931769" w:rsidR="00931769" w:rsidP="00931769" w:rsidRDefault="00931769" w14:paraId="78BB5204" w14:textId="77777777">
      <w:pPr>
        <w:spacing w:line="260" w:lineRule="atLeast"/>
        <w:rPr>
          <w:szCs w:val="24"/>
        </w:rPr>
      </w:pPr>
    </w:p>
    <w:p w:rsidRPr="00931769" w:rsidR="00931769" w:rsidP="00931769" w:rsidRDefault="00931769" w14:paraId="45466D65" w14:textId="77777777">
      <w:pPr>
        <w:spacing w:line="260" w:lineRule="atLeast"/>
        <w:rPr>
          <w:szCs w:val="24"/>
        </w:rPr>
      </w:pPr>
      <w:r w:rsidRPr="00931769">
        <w:rPr>
          <w:szCs w:val="24"/>
        </w:rPr>
        <w:t>Deze nota van wijziging wordt gegeven in overeenstemming met de Staatssecretaris van Onderwijs, Cultuur en Wetenschap.</w:t>
      </w:r>
    </w:p>
    <w:p w:rsidRPr="00931769" w:rsidR="00931769" w:rsidP="00931769" w:rsidRDefault="00931769" w14:paraId="39DFA4F7" w14:textId="77777777">
      <w:pPr>
        <w:spacing w:line="260" w:lineRule="atLeast"/>
        <w:rPr>
          <w:szCs w:val="24"/>
        </w:rPr>
      </w:pPr>
    </w:p>
    <w:p w:rsidRPr="00931769" w:rsidR="00931769" w:rsidP="00931769" w:rsidRDefault="00931769" w14:paraId="53C87970" w14:textId="77777777">
      <w:pPr>
        <w:spacing w:line="260" w:lineRule="atLeast"/>
        <w:rPr>
          <w:szCs w:val="24"/>
        </w:rPr>
      </w:pPr>
      <w:r w:rsidRPr="00931769">
        <w:rPr>
          <w:i/>
          <w:iCs/>
          <w:szCs w:val="24"/>
        </w:rPr>
        <w:t>Onderdelen A, J en Q, vierde lid</w:t>
      </w:r>
    </w:p>
    <w:p w:rsidRPr="00931769" w:rsidR="00931769" w:rsidP="00931769" w:rsidRDefault="00931769" w14:paraId="4CE79222" w14:textId="77777777">
      <w:pPr>
        <w:spacing w:line="260" w:lineRule="atLeast"/>
        <w:rPr>
          <w:szCs w:val="24"/>
        </w:rPr>
      </w:pPr>
      <w:r w:rsidRPr="00931769">
        <w:rPr>
          <w:szCs w:val="24"/>
        </w:rPr>
        <w:lastRenderedPageBreak/>
        <w:t>Vanwege de vernummering van artikel 6.1.3a WEB tot artikel 8.0.0 WEB (zie artikel I, onderdeel W, van het wetsvoorstel) moet ook een tweetal verwijzingen naar dat artikel aangepast worden. Dat is eerder over het hoofd gezien.</w:t>
      </w:r>
    </w:p>
    <w:p w:rsidRPr="00931769" w:rsidR="00931769" w:rsidP="00931769" w:rsidRDefault="00931769" w14:paraId="6ADDF106" w14:textId="77777777">
      <w:pPr>
        <w:spacing w:line="260" w:lineRule="atLeast"/>
        <w:rPr>
          <w:szCs w:val="24"/>
        </w:rPr>
      </w:pPr>
      <w:r w:rsidRPr="00931769">
        <w:rPr>
          <w:szCs w:val="24"/>
        </w:rPr>
        <w:t>Met de Wet verbetering aansluiting beroepsonderwijs-arbeidsmarkt (</w:t>
      </w:r>
      <w:r w:rsidRPr="00931769">
        <w:rPr>
          <w:i/>
          <w:iCs/>
          <w:szCs w:val="24"/>
        </w:rPr>
        <w:t>Kamerstukken 36670</w:t>
      </w:r>
      <w:r w:rsidRPr="00931769">
        <w:rPr>
          <w:szCs w:val="24"/>
        </w:rPr>
        <w:t>) komt artikel 1.4.1 WEB te vervallen en komt die bepaling terug in artikel 11.1.1 WEB. De samenloopbepaling met dat wetsvoorstel (in artikel XVII van het onderhavige wetsvoorstel) wordt daarom ook gecorrigeerd.</w:t>
      </w:r>
    </w:p>
    <w:p w:rsidRPr="00931769" w:rsidR="00931769" w:rsidP="00931769" w:rsidRDefault="00931769" w14:paraId="5F7468BE" w14:textId="77777777">
      <w:pPr>
        <w:spacing w:line="260" w:lineRule="atLeast"/>
        <w:rPr>
          <w:szCs w:val="24"/>
        </w:rPr>
      </w:pPr>
    </w:p>
    <w:p w:rsidRPr="00931769" w:rsidR="00931769" w:rsidP="00931769" w:rsidRDefault="00931769" w14:paraId="0FE31AB7" w14:textId="77777777">
      <w:pPr>
        <w:spacing w:line="260" w:lineRule="atLeast"/>
        <w:rPr>
          <w:i/>
          <w:iCs/>
          <w:szCs w:val="24"/>
        </w:rPr>
      </w:pPr>
      <w:r w:rsidRPr="00931769">
        <w:rPr>
          <w:i/>
          <w:iCs/>
          <w:szCs w:val="24"/>
        </w:rPr>
        <w:t>Onderdeel B</w:t>
      </w:r>
    </w:p>
    <w:p w:rsidRPr="00931769" w:rsidR="00931769" w:rsidP="00931769" w:rsidRDefault="00931769" w14:paraId="1684A238" w14:textId="77777777">
      <w:pPr>
        <w:spacing w:line="260" w:lineRule="atLeast"/>
        <w:rPr>
          <w:szCs w:val="24"/>
        </w:rPr>
      </w:pPr>
      <w:r w:rsidRPr="00931769">
        <w:rPr>
          <w:szCs w:val="24"/>
        </w:rPr>
        <w:t>In Caribisch Nederland mogen bepaalde taken van een accountant ook uitgevoerd worden door een ‘deskundige als bedoeld in artikel 121, zesde lid, van Boek 2 van het Burgerlijk Wetboek BES’. Daarom is in hoofdstuk 2, titel 8, WEB ten aanzien van enkele bepalingen eerder in hoofstuk 2 opgenomen dat die voor Caribisch Nederland anders gelezen moeten worden. Er zat echter een dubbeling in het voorgestelde artikel 2.8.3, derde lid, enerzijds en de voorgestelde artikelen 2.8.4, derde lid, en 2.8.7, eerste lid, anderzijds. Die dubbeling wordt er met dit onderdeel van de nota van wijziging uit gehaald.</w:t>
      </w:r>
    </w:p>
    <w:p w:rsidRPr="00931769" w:rsidR="00931769" w:rsidP="00931769" w:rsidRDefault="00931769" w14:paraId="794FF99C" w14:textId="77777777">
      <w:pPr>
        <w:spacing w:line="260" w:lineRule="atLeast"/>
        <w:rPr>
          <w:szCs w:val="24"/>
        </w:rPr>
      </w:pPr>
    </w:p>
    <w:p w:rsidRPr="00931769" w:rsidR="00931769" w:rsidP="00931769" w:rsidRDefault="00931769" w14:paraId="0C27C984" w14:textId="77777777">
      <w:pPr>
        <w:spacing w:line="260" w:lineRule="atLeast"/>
        <w:rPr>
          <w:i/>
          <w:iCs/>
          <w:szCs w:val="24"/>
        </w:rPr>
      </w:pPr>
      <w:r w:rsidRPr="00931769">
        <w:rPr>
          <w:i/>
          <w:iCs/>
          <w:szCs w:val="24"/>
        </w:rPr>
        <w:t>Onderdeel C</w:t>
      </w:r>
    </w:p>
    <w:p w:rsidRPr="00931769" w:rsidR="00931769" w:rsidP="00931769" w:rsidRDefault="00931769" w14:paraId="6D6A7988" w14:textId="77777777">
      <w:pPr>
        <w:spacing w:line="260" w:lineRule="atLeast"/>
        <w:rPr>
          <w:szCs w:val="24"/>
        </w:rPr>
      </w:pPr>
      <w:r w:rsidRPr="00931769">
        <w:rPr>
          <w:szCs w:val="24"/>
        </w:rPr>
        <w:t xml:space="preserve">Artikel 2.8.5 WEB wordt uitgebreid met een tweede lid. In het eerste lid wordt heel artikel 2.3.3 WEB uitgezonderd voor Caribisch Nederland. In artikel 2.8.5, tweede lid, wordt een expliciete grondslag gemaakt om de hoogte van de financiering van de opleidigen educatie voor Caribisch Nederland vast te stellen. </w:t>
      </w:r>
    </w:p>
    <w:p w:rsidRPr="00931769" w:rsidR="00931769" w:rsidP="00931769" w:rsidRDefault="00931769" w14:paraId="28C55988" w14:textId="77777777">
      <w:pPr>
        <w:spacing w:line="260" w:lineRule="atLeast"/>
        <w:rPr>
          <w:szCs w:val="24"/>
        </w:rPr>
      </w:pPr>
    </w:p>
    <w:p w:rsidRPr="00931769" w:rsidR="00931769" w:rsidP="00931769" w:rsidRDefault="00931769" w14:paraId="36088B73" w14:textId="77777777">
      <w:pPr>
        <w:spacing w:line="260" w:lineRule="atLeast"/>
        <w:rPr>
          <w:i/>
          <w:iCs/>
          <w:szCs w:val="24"/>
        </w:rPr>
      </w:pPr>
      <w:r w:rsidRPr="00931769">
        <w:rPr>
          <w:i/>
          <w:iCs/>
          <w:szCs w:val="24"/>
        </w:rPr>
        <w:t>Onderdeel D</w:t>
      </w:r>
    </w:p>
    <w:p w:rsidRPr="00931769" w:rsidR="00931769" w:rsidP="00931769" w:rsidRDefault="00931769" w14:paraId="00DA9AD7" w14:textId="77777777">
      <w:pPr>
        <w:spacing w:line="260" w:lineRule="atLeast"/>
        <w:rPr>
          <w:szCs w:val="24"/>
        </w:rPr>
      </w:pPr>
      <w:r w:rsidRPr="00931769">
        <w:rPr>
          <w:szCs w:val="24"/>
        </w:rPr>
        <w:t>In artikel 2.5.5a, vijfde lid, wordt twee keer naar de Leerplichtwet 1969 verwezen. Artikel 2.8.7, tweede lid, betreft de toepassing van artikel 2.5.5a, vijfde lid, in Caribisch Nederland. Daarbij was over het hoofd gezien dat ook ten aanzien van die tweede verwijzing naar de Leerplichtwet 1969 bepaald dient te worden dat die in Caribisch Nederland gelezen moet worden als verwijzing naar de Leerplichtwet BES. Met dit onderdeel van deze nota van wijziging wordt dat alsnog geregeld.</w:t>
      </w:r>
    </w:p>
    <w:p w:rsidRPr="00931769" w:rsidR="00931769" w:rsidP="00931769" w:rsidRDefault="00931769" w14:paraId="5D72D856" w14:textId="77777777">
      <w:pPr>
        <w:spacing w:line="260" w:lineRule="atLeast"/>
        <w:rPr>
          <w:szCs w:val="24"/>
        </w:rPr>
      </w:pPr>
    </w:p>
    <w:p w:rsidRPr="00931769" w:rsidR="00931769" w:rsidP="00931769" w:rsidRDefault="00931769" w14:paraId="19E237DB" w14:textId="77777777">
      <w:pPr>
        <w:spacing w:line="260" w:lineRule="atLeast"/>
        <w:rPr>
          <w:szCs w:val="24"/>
        </w:rPr>
      </w:pPr>
      <w:r w:rsidRPr="00931769">
        <w:rPr>
          <w:i/>
          <w:iCs/>
          <w:szCs w:val="24"/>
        </w:rPr>
        <w:t>Onderdelen E en F</w:t>
      </w:r>
    </w:p>
    <w:p w:rsidRPr="00931769" w:rsidR="00931769" w:rsidP="00931769" w:rsidRDefault="00931769" w14:paraId="16859EFC" w14:textId="77777777">
      <w:pPr>
        <w:spacing w:line="260" w:lineRule="atLeast"/>
        <w:rPr>
          <w:szCs w:val="24"/>
        </w:rPr>
      </w:pPr>
      <w:r w:rsidRPr="00931769">
        <w:rPr>
          <w:szCs w:val="24"/>
        </w:rPr>
        <w:t>Bij de wijziging van de artikelen 4.2.1, tweede lid, en artikel 4.2.2, eerste lid, WEB in artikel I, onderdelen N en P, van het wetsvoorstel is verzuimd om ook de verwijzingen in respectievelijk artikel 4.2.1, vijfde en zesde lid, en artikel 4.2.2, derde en vierde lid, aan te passen. Nu onderdelen a en d (oud) uit het tweede lid van artikel 4.2.1 worden geschrapt, kan er in het vijfde en zesde lid naar het gehele tweede lid worden verwezen. Datzelfde geldt in artikel 4.2.2, derde en vierde lid, ten aanzien van de verwijzingen naar het eerste lid van dat artikel.</w:t>
      </w:r>
    </w:p>
    <w:p w:rsidRPr="00931769" w:rsidR="00931769" w:rsidP="00931769" w:rsidRDefault="00931769" w14:paraId="1F30D588" w14:textId="77777777">
      <w:pPr>
        <w:spacing w:line="260" w:lineRule="atLeast"/>
        <w:rPr>
          <w:szCs w:val="24"/>
        </w:rPr>
      </w:pPr>
    </w:p>
    <w:p w:rsidRPr="00931769" w:rsidR="00931769" w:rsidP="00931769" w:rsidRDefault="00931769" w14:paraId="2F7C8DC9" w14:textId="77777777">
      <w:pPr>
        <w:spacing w:line="260" w:lineRule="atLeast"/>
        <w:rPr>
          <w:i/>
          <w:iCs/>
          <w:szCs w:val="24"/>
        </w:rPr>
      </w:pPr>
      <w:r w:rsidRPr="00931769">
        <w:rPr>
          <w:i/>
          <w:iCs/>
          <w:szCs w:val="24"/>
        </w:rPr>
        <w:t>Onderdeel G</w:t>
      </w:r>
    </w:p>
    <w:p w:rsidRPr="00931769" w:rsidR="00931769" w:rsidP="00931769" w:rsidRDefault="00931769" w14:paraId="58582784" w14:textId="77777777">
      <w:pPr>
        <w:spacing w:line="260" w:lineRule="atLeast"/>
        <w:rPr>
          <w:szCs w:val="24"/>
        </w:rPr>
      </w:pPr>
      <w:r w:rsidRPr="00931769">
        <w:rPr>
          <w:szCs w:val="24"/>
        </w:rPr>
        <w:t>Met artikel V, onderdeel F, van de Reparatiewet OCW 2024 is artikel 4.1.2, derde lid (oud) WEB vervallen en is het vierde lid (oud) vernummerd tot derde lid. In het voorgestelde artikel 4.4.2 WEB (in artikel I, onderdeel V, van het onderhavige wetsvoorstel) was hiermee nog geen rekening gehouden. Artikel 4.1.2 heeft geen vierde lid meer, bedoeld is naar het huidige derde lid te verwijzen.</w:t>
      </w:r>
    </w:p>
    <w:p w:rsidRPr="00931769" w:rsidR="00931769" w:rsidP="00931769" w:rsidRDefault="00931769" w14:paraId="48F0E871" w14:textId="77777777">
      <w:pPr>
        <w:spacing w:line="260" w:lineRule="atLeast"/>
        <w:rPr>
          <w:szCs w:val="24"/>
        </w:rPr>
      </w:pPr>
    </w:p>
    <w:p w:rsidRPr="00931769" w:rsidR="00931769" w:rsidP="00931769" w:rsidRDefault="00931769" w14:paraId="5D1209B2" w14:textId="77777777">
      <w:pPr>
        <w:spacing w:line="260" w:lineRule="atLeast"/>
        <w:rPr>
          <w:i/>
          <w:iCs/>
          <w:szCs w:val="24"/>
        </w:rPr>
      </w:pPr>
      <w:r w:rsidRPr="00931769">
        <w:rPr>
          <w:i/>
          <w:iCs/>
          <w:szCs w:val="24"/>
        </w:rPr>
        <w:t>Onderdelen H en I</w:t>
      </w:r>
    </w:p>
    <w:p w:rsidRPr="00931769" w:rsidR="00931769" w:rsidP="00931769" w:rsidRDefault="00931769" w14:paraId="180AD8EB" w14:textId="77777777">
      <w:pPr>
        <w:spacing w:line="260" w:lineRule="atLeast"/>
        <w:rPr>
          <w:i/>
          <w:iCs/>
          <w:szCs w:val="24"/>
        </w:rPr>
      </w:pPr>
      <w:r w:rsidRPr="00931769">
        <w:rPr>
          <w:szCs w:val="24"/>
        </w:rPr>
        <w:t xml:space="preserve">Met het onderhavige wetsvoorstel wordt het begrip startkwalificatie gedefinieerd in artikel 1.1.1 WEB; daarbij wordt er in de begripsbepaling verwezen naar zowel de Leerplichtwet </w:t>
      </w:r>
      <w:r w:rsidRPr="00931769">
        <w:rPr>
          <w:szCs w:val="24"/>
        </w:rPr>
        <w:lastRenderedPageBreak/>
        <w:t>1969 als de Leerplichtwet BES. De zinsnede “als bedoeld in de Leerplichtwet 1969” in artikel 7.1.4, eerste lid, onderdeel b, kan om deze reden vervallen (Onderdeel F).</w:t>
      </w:r>
    </w:p>
    <w:p w:rsidRPr="00931769" w:rsidR="00931769" w:rsidP="00931769" w:rsidRDefault="00931769" w14:paraId="73306E62" w14:textId="77777777">
      <w:pPr>
        <w:spacing w:line="260" w:lineRule="atLeast"/>
        <w:rPr>
          <w:szCs w:val="24"/>
        </w:rPr>
      </w:pPr>
    </w:p>
    <w:p w:rsidRPr="00931769" w:rsidR="00931769" w:rsidP="00931769" w:rsidRDefault="00931769" w14:paraId="24079C97" w14:textId="77777777">
      <w:pPr>
        <w:spacing w:line="260" w:lineRule="atLeast"/>
        <w:rPr>
          <w:szCs w:val="24"/>
        </w:rPr>
      </w:pPr>
      <w:r w:rsidRPr="00931769">
        <w:rPr>
          <w:szCs w:val="24"/>
        </w:rPr>
        <w:t>Artikel 7.6.1 WEB (artikel I, onderdeel CC, van het onderhavige wetsvoorstel) betreft de toepassing van artikel 7.1.4 WEB in Caribisch Nederland. Artikel 7.1.4 WEB wordt met de Wet onderwijsondersteuning zieke leerlingen (Stb. 2026, 120) opnieuw vastgesteld. Tijdens de totstandkoming van die wet (Kamerstukken 36530) zijn er in de Tweede Kamer enkele amendementen aangenomen waardoor (ten opzichte van dat wetsvoorstel zoals het oorspronkelijk was ingediend) nog enkele leden zijn toegevoegd aan artikel 7.1.4 (nieuw) WEB. Bij indiening van het onderhavige wetsvoorstel kon daar nog geen rekening mee gehouden worden (vandaar dat in het onderhavige wetsvoorstel destijds nog geen samenloopbepaling op dit punt was opgenomen). Met onderdeel F van deze nota van wijziging worden de verwijzingen in artikel 7.6.1 WEB aangepast aan de tekst van artikel 7.1.4 WEB zoals die met de Wet onderwijsondersteuning zieke leerlingen komt te luiden. Omdat laatstgenoemde wet(svoorstel) inmiddels is vastgesteld en gepubliceerd is het niet langer nodig deze wijziging in de vorm van een samenloopbepaling te formuleren, maar is deze gelijk in de tekst van het onderhavige wetsvoorstel zelf verwerkt.</w:t>
      </w:r>
    </w:p>
    <w:p w:rsidRPr="00931769" w:rsidR="00931769" w:rsidP="00931769" w:rsidRDefault="00931769" w14:paraId="530F116A" w14:textId="77777777">
      <w:pPr>
        <w:spacing w:line="260" w:lineRule="atLeast"/>
        <w:rPr>
          <w:szCs w:val="24"/>
        </w:rPr>
      </w:pPr>
    </w:p>
    <w:p w:rsidRPr="00931769" w:rsidR="00931769" w:rsidP="00931769" w:rsidRDefault="00931769" w14:paraId="041BF112" w14:textId="77777777">
      <w:pPr>
        <w:spacing w:line="260" w:lineRule="atLeast"/>
        <w:rPr>
          <w:i/>
          <w:iCs/>
          <w:szCs w:val="24"/>
        </w:rPr>
      </w:pPr>
      <w:r w:rsidRPr="00931769">
        <w:rPr>
          <w:i/>
          <w:iCs/>
          <w:szCs w:val="24"/>
        </w:rPr>
        <w:t>Onderdeel K</w:t>
      </w:r>
    </w:p>
    <w:p w:rsidRPr="00931769" w:rsidR="00931769" w:rsidP="00931769" w:rsidRDefault="00931769" w14:paraId="3EFBDFAF" w14:textId="77777777">
      <w:pPr>
        <w:spacing w:line="260" w:lineRule="atLeast"/>
        <w:rPr>
          <w:szCs w:val="24"/>
        </w:rPr>
      </w:pPr>
      <w:r w:rsidRPr="00931769">
        <w:rPr>
          <w:szCs w:val="24"/>
        </w:rPr>
        <w:t xml:space="preserve">Het vijfde lid van het voorgestelde artikel 9.3.3 WEB is overbodig omdat via de daarin opgenomen verwijzing naar artikel 9.3.3, derde lid, alsnog opnieuw naar de in artikel 9.2.1 bedoelde persoon wordt verwezen. Een afwijkende bepaling voor de toepassing van artikel 9.2.5, vijfde lid, in een openbaar lichaam is daarmee dus niet nodig. </w:t>
      </w:r>
    </w:p>
    <w:p w:rsidRPr="00931769" w:rsidR="00931769" w:rsidP="00931769" w:rsidRDefault="00931769" w14:paraId="5FC1137D" w14:textId="77777777">
      <w:pPr>
        <w:spacing w:line="260" w:lineRule="atLeast"/>
        <w:rPr>
          <w:szCs w:val="24"/>
        </w:rPr>
      </w:pPr>
    </w:p>
    <w:p w:rsidRPr="00931769" w:rsidR="00931769" w:rsidP="00931769" w:rsidRDefault="00931769" w14:paraId="0D15973A" w14:textId="77777777">
      <w:pPr>
        <w:spacing w:line="260" w:lineRule="atLeast"/>
        <w:rPr>
          <w:i/>
          <w:iCs/>
          <w:szCs w:val="24"/>
        </w:rPr>
      </w:pPr>
      <w:r w:rsidRPr="00931769">
        <w:rPr>
          <w:i/>
          <w:iCs/>
          <w:szCs w:val="24"/>
        </w:rPr>
        <w:t>Onderdelen L en Q, tweede lid, onder 4</w:t>
      </w:r>
      <w:r w:rsidRPr="00931769">
        <w:rPr>
          <w:szCs w:val="24"/>
        </w:rPr>
        <w:t>°</w:t>
      </w:r>
    </w:p>
    <w:p w:rsidRPr="00931769" w:rsidR="00931769" w:rsidP="00931769" w:rsidRDefault="00931769" w14:paraId="1057465E" w14:textId="77777777">
      <w:pPr>
        <w:spacing w:line="260" w:lineRule="atLeast"/>
        <w:rPr>
          <w:szCs w:val="24"/>
        </w:rPr>
      </w:pPr>
      <w:r w:rsidRPr="00931769">
        <w:rPr>
          <w:szCs w:val="24"/>
        </w:rPr>
        <w:t xml:space="preserve">Van de gelegenheid wordt gebruikt gemaakt om nog een wijziging door te voeren in (het opschrift van) artikel 11.2 WEB. </w:t>
      </w:r>
    </w:p>
    <w:p w:rsidRPr="00931769" w:rsidR="00931769" w:rsidP="00931769" w:rsidRDefault="00931769" w14:paraId="7F3343C2" w14:textId="77777777">
      <w:pPr>
        <w:spacing w:line="260" w:lineRule="atLeast"/>
        <w:rPr>
          <w:szCs w:val="24"/>
        </w:rPr>
      </w:pPr>
    </w:p>
    <w:p w:rsidRPr="00931769" w:rsidR="00931769" w:rsidP="00931769" w:rsidRDefault="00931769" w14:paraId="6CBB71D8" w14:textId="77777777">
      <w:pPr>
        <w:spacing w:line="260" w:lineRule="atLeast"/>
        <w:rPr>
          <w:szCs w:val="24"/>
        </w:rPr>
      </w:pPr>
      <w:r w:rsidRPr="00931769">
        <w:rPr>
          <w:szCs w:val="24"/>
        </w:rPr>
        <w:t>Op grond van artikel 11.2 WEB heeft de minister de bevoegdheid om een bestuurlijke boete op te leggen in gevallen waarin een persoon of organisatie onterecht de indruk wekt over rechten als bedoeld in de WEB te beschikken. Denk bijvoorbeeld aan het recht op het verzorgen van een opleiding, het afnemen van examens of het uitreiken van diploma’s als bedoeld in de WEB. De gronden voor het opleggen van een bestuurlijke boete zijn opgesomd in het eerste lid, onderdelen a tot en met d. Onderdeel a heeft expliciet betrekking op beroepsopleidingen, maar de onderdelen b tot en met d zijn breder geformuleerd. Dit betekent dat ook opleidingen educatie onder deze gronden kunnen vallen.</w:t>
      </w:r>
      <w:r w:rsidRPr="00931769">
        <w:rPr>
          <w:szCs w:val="24"/>
          <w:vertAlign w:val="superscript"/>
        </w:rPr>
        <w:footnoteReference w:id="1"/>
      </w:r>
      <w:r w:rsidRPr="00931769">
        <w:rPr>
          <w:szCs w:val="24"/>
        </w:rPr>
        <w:t xml:space="preserve"> Om dit te verduidelijken, wordt voorgesteld het opschrift van artikel 11.2 aan te passen.</w:t>
      </w:r>
    </w:p>
    <w:p w:rsidRPr="00931769" w:rsidR="00931769" w:rsidP="00931769" w:rsidRDefault="00931769" w14:paraId="6E0B5BC9" w14:textId="77777777">
      <w:pPr>
        <w:spacing w:line="260" w:lineRule="atLeast"/>
        <w:rPr>
          <w:szCs w:val="24"/>
        </w:rPr>
      </w:pPr>
    </w:p>
    <w:p w:rsidRPr="00931769" w:rsidR="00931769" w:rsidP="00931769" w:rsidRDefault="00931769" w14:paraId="44CD12A6" w14:textId="77777777">
      <w:pPr>
        <w:spacing w:line="260" w:lineRule="atLeast"/>
        <w:rPr>
          <w:szCs w:val="24"/>
        </w:rPr>
      </w:pPr>
      <w:r w:rsidRPr="00931769">
        <w:rPr>
          <w:szCs w:val="24"/>
        </w:rPr>
        <w:t>Overigens zijn de gronden uit het huidige artikel 11.2 WEB geïntroduceerd met de Wet uitbreiding bestuurlijk instrumentarium onderwijs (</w:t>
      </w:r>
      <w:r w:rsidRPr="00931769">
        <w:rPr>
          <w:i/>
          <w:iCs/>
          <w:szCs w:val="24"/>
        </w:rPr>
        <w:t>Kamerstukken</w:t>
      </w:r>
      <w:r w:rsidRPr="00931769">
        <w:rPr>
          <w:szCs w:val="24"/>
        </w:rPr>
        <w:t xml:space="preserve"> 35920; </w:t>
      </w:r>
      <w:r w:rsidRPr="00931769">
        <w:rPr>
          <w:i/>
          <w:iCs/>
          <w:szCs w:val="24"/>
        </w:rPr>
        <w:t>Stb.</w:t>
      </w:r>
      <w:r w:rsidRPr="00931769">
        <w:rPr>
          <w:szCs w:val="24"/>
        </w:rPr>
        <w:t xml:space="preserve"> 2023, 213). Uit de wetsgeschiedenis bij die wet is niet op te maken of daarbij expliciet aan opleidingen educatie is gedacht. Ook indien de wetgever toen slechts beroepsopleidingen voor ogen had, neemt dat echter niet weg dat de daadwerkelijke tekst van artikel 11.2, eerste lid, onderdelen b tot en met d, WEB ook opleidingen educatie includeert. Deze uitleg is ook inhoudelijk wenselijk. Onterecht de indruk wekken een erkende opleiding educatie aan te bieden, is </w:t>
      </w:r>
      <w:r w:rsidRPr="00931769">
        <w:rPr>
          <w:szCs w:val="24"/>
        </w:rPr>
        <w:lastRenderedPageBreak/>
        <w:t>immers eveneens nadelig voor de studenten en het onderwijssysteem. Dat is niet beperkt tot beroepsopleidingen. Vandaar dat ervoor gekozen wordt om de ruimere reikwijdte van dit artikel ook in het opschrift tot uitdrukking te brengen.</w:t>
      </w:r>
    </w:p>
    <w:p w:rsidRPr="00931769" w:rsidR="00931769" w:rsidP="00931769" w:rsidRDefault="00931769" w14:paraId="0A51420D" w14:textId="77777777">
      <w:pPr>
        <w:spacing w:line="260" w:lineRule="atLeast"/>
        <w:rPr>
          <w:szCs w:val="24"/>
        </w:rPr>
      </w:pPr>
    </w:p>
    <w:p w:rsidRPr="00931769" w:rsidR="00931769" w:rsidP="00931769" w:rsidRDefault="00931769" w14:paraId="6A5F94BB" w14:textId="77777777">
      <w:pPr>
        <w:spacing w:line="260" w:lineRule="atLeast"/>
        <w:rPr>
          <w:szCs w:val="24"/>
        </w:rPr>
      </w:pPr>
      <w:r w:rsidRPr="00931769">
        <w:rPr>
          <w:szCs w:val="24"/>
        </w:rPr>
        <w:t>Met de wet Verbetering aansluiting beroepsonderwijs-arbeidsmarkt (</w:t>
      </w:r>
      <w:r w:rsidRPr="00931769">
        <w:rPr>
          <w:i/>
          <w:iCs/>
          <w:szCs w:val="24"/>
        </w:rPr>
        <w:t>Stb.</w:t>
      </w:r>
      <w:r w:rsidRPr="00931769">
        <w:rPr>
          <w:szCs w:val="24"/>
        </w:rPr>
        <w:t xml:space="preserve"> 2026, 177) is artikel 11.2 WEB inmiddels vernummerd tot artikel 10.2 WEB. De eerder in het onderhavige wetsvoorstel opgenomen samenloopbepaling met (toen nog) het wetsvoorstel Verbetering aansluiting beroepsonderwijs-arbeidsmarkt wordt daarom ook aangepast (onderdeel P, tweede lid, onder 4°).</w:t>
      </w:r>
    </w:p>
    <w:p w:rsidRPr="00931769" w:rsidR="00931769" w:rsidP="00931769" w:rsidRDefault="00931769" w14:paraId="6FD9C9FC" w14:textId="77777777">
      <w:pPr>
        <w:spacing w:line="260" w:lineRule="atLeast"/>
        <w:rPr>
          <w:szCs w:val="24"/>
        </w:rPr>
      </w:pPr>
    </w:p>
    <w:p w:rsidRPr="00931769" w:rsidR="00931769" w:rsidP="00931769" w:rsidRDefault="00931769" w14:paraId="1126B2A6" w14:textId="77777777">
      <w:pPr>
        <w:spacing w:line="260" w:lineRule="atLeast"/>
        <w:rPr>
          <w:i/>
          <w:iCs/>
          <w:szCs w:val="24"/>
        </w:rPr>
      </w:pPr>
      <w:r w:rsidRPr="00931769">
        <w:rPr>
          <w:i/>
          <w:iCs/>
          <w:szCs w:val="24"/>
        </w:rPr>
        <w:t>Onderdeel M</w:t>
      </w:r>
    </w:p>
    <w:p w:rsidRPr="00931769" w:rsidR="00931769" w:rsidP="00931769" w:rsidRDefault="00931769" w14:paraId="14A04593" w14:textId="77777777">
      <w:pPr>
        <w:spacing w:line="260" w:lineRule="atLeast"/>
        <w:rPr>
          <w:szCs w:val="24"/>
        </w:rPr>
      </w:pPr>
      <w:r w:rsidRPr="00931769">
        <w:rPr>
          <w:szCs w:val="24"/>
        </w:rPr>
        <w:t>In artikel 3, tweede lid, onderdeel e, van de Wet op het onderwijstoezicht wordt een verwijzing aangepast in lijn met de vernummering van artikel 10.2 WEB (voorheen artikel 11.2 WEB) naar artikel 10.2.1 WEB. Zie verder onderdeel Q van deze nota van wijziging.</w:t>
      </w:r>
    </w:p>
    <w:p w:rsidRPr="00931769" w:rsidR="00931769" w:rsidP="00931769" w:rsidRDefault="00931769" w14:paraId="6399E5E0" w14:textId="77777777">
      <w:pPr>
        <w:spacing w:line="260" w:lineRule="atLeast"/>
        <w:rPr>
          <w:szCs w:val="24"/>
        </w:rPr>
      </w:pPr>
    </w:p>
    <w:p w:rsidRPr="00931769" w:rsidR="00931769" w:rsidP="00931769" w:rsidRDefault="00931769" w14:paraId="2214BB89" w14:textId="77777777">
      <w:pPr>
        <w:spacing w:line="260" w:lineRule="atLeast"/>
        <w:rPr>
          <w:i/>
          <w:iCs/>
          <w:szCs w:val="24"/>
        </w:rPr>
      </w:pPr>
      <w:r w:rsidRPr="00931769">
        <w:rPr>
          <w:i/>
          <w:iCs/>
          <w:szCs w:val="24"/>
        </w:rPr>
        <w:t>Onderdeel N</w:t>
      </w:r>
    </w:p>
    <w:p w:rsidRPr="00931769" w:rsidR="00931769" w:rsidP="00931769" w:rsidRDefault="00931769" w14:paraId="106B4599" w14:textId="77777777">
      <w:pPr>
        <w:spacing w:line="260" w:lineRule="atLeast"/>
        <w:rPr>
          <w:szCs w:val="24"/>
        </w:rPr>
      </w:pPr>
      <w:r w:rsidRPr="00931769">
        <w:rPr>
          <w:szCs w:val="24"/>
        </w:rPr>
        <w:t>Artikel 29 van de Wet primair onderwijs BES (WPO BES) kan vervallen nu het expertisecentrum onderwijszorg expliciet benoemd wordt als object van toezicht in hoofdstuk 3a van de Wet op het onderwijstoezicht (WOT). Artikel 9a WOT regelt dat bij het toezicht op de naleving in Caribisch Nederland diverse bepalingen uit hoofdstuk 5 van de Algemene wet bestuursrecht van toepassing zijn.</w:t>
      </w:r>
    </w:p>
    <w:p w:rsidRPr="00931769" w:rsidR="00931769" w:rsidP="00931769" w:rsidRDefault="00931769" w14:paraId="7E59B55A" w14:textId="77777777">
      <w:pPr>
        <w:spacing w:line="260" w:lineRule="atLeast"/>
        <w:rPr>
          <w:szCs w:val="24"/>
        </w:rPr>
      </w:pPr>
      <w:r w:rsidRPr="00931769">
        <w:rPr>
          <w:szCs w:val="24"/>
        </w:rPr>
        <w:t>Artikel 29 WPO BES is een parallel van artikel 11.21 WVO 2020, dat met artikel II, onderdeel Y, van onderhavig wetsvoorstel komt te vervallen.</w:t>
      </w:r>
    </w:p>
    <w:p w:rsidRPr="00931769" w:rsidR="00931769" w:rsidP="00931769" w:rsidRDefault="00931769" w14:paraId="528F356E" w14:textId="77777777">
      <w:pPr>
        <w:spacing w:line="260" w:lineRule="atLeast"/>
        <w:rPr>
          <w:szCs w:val="24"/>
        </w:rPr>
      </w:pPr>
    </w:p>
    <w:p w:rsidRPr="00931769" w:rsidR="00931769" w:rsidP="00931769" w:rsidRDefault="00931769" w14:paraId="5B01A0FD" w14:textId="77777777">
      <w:pPr>
        <w:spacing w:line="260" w:lineRule="atLeast"/>
        <w:rPr>
          <w:szCs w:val="24"/>
        </w:rPr>
      </w:pPr>
      <w:r w:rsidRPr="00931769">
        <w:rPr>
          <w:i/>
          <w:iCs/>
          <w:szCs w:val="24"/>
        </w:rPr>
        <w:t>Onderdelen O en P</w:t>
      </w:r>
    </w:p>
    <w:p w:rsidRPr="00931769" w:rsidR="00931769" w:rsidP="00931769" w:rsidRDefault="00931769" w14:paraId="6889F68E" w14:textId="77777777">
      <w:pPr>
        <w:spacing w:line="260" w:lineRule="atLeast"/>
        <w:rPr>
          <w:szCs w:val="24"/>
        </w:rPr>
      </w:pPr>
      <w:r w:rsidRPr="00931769">
        <w:rPr>
          <w:szCs w:val="24"/>
        </w:rPr>
        <w:t>De samenloopbepaling met de Wet terugdringen schoolverzuim (artikel XVI) wordt aangepast in verband met het door de Tweede Kamer aangenomen amendement Ceder (</w:t>
      </w:r>
      <w:r w:rsidRPr="00931769">
        <w:rPr>
          <w:i/>
          <w:iCs/>
          <w:szCs w:val="24"/>
        </w:rPr>
        <w:t>Kamerstukken II</w:t>
      </w:r>
      <w:r w:rsidRPr="00931769">
        <w:rPr>
          <w:szCs w:val="24"/>
        </w:rPr>
        <w:t xml:space="preserve"> 2025/26, 36663, nr. 11). De wijzigingen die dat amendement heeft aangebracht in artikel 8.1.6a WEB werken door in het met onderhavig wetsvoorstel voorgestelde artikel 8.7.2 WEB. Artikel 8.7.2 WEB betreft de toepassing van artikel 8.1.6a WEB in Caribisch Nederland. Daarnaast is er ten behoeve van het doorvoeren van enkele correcties in de opmaak voor gekozen om het hele derde lid van artikel XVI opnieuw vast te stellen.</w:t>
      </w:r>
    </w:p>
    <w:p w:rsidRPr="00931769" w:rsidR="00931769" w:rsidP="00931769" w:rsidRDefault="00931769" w14:paraId="0FC48DF7" w14:textId="77777777">
      <w:pPr>
        <w:spacing w:line="260" w:lineRule="atLeast"/>
        <w:rPr>
          <w:szCs w:val="24"/>
        </w:rPr>
      </w:pPr>
    </w:p>
    <w:p w:rsidRPr="00931769" w:rsidR="00931769" w:rsidP="00931769" w:rsidRDefault="00931769" w14:paraId="0286F12F" w14:textId="77777777">
      <w:pPr>
        <w:spacing w:line="260" w:lineRule="atLeast"/>
        <w:rPr>
          <w:i/>
          <w:iCs/>
          <w:szCs w:val="24"/>
        </w:rPr>
      </w:pPr>
      <w:r w:rsidRPr="00931769">
        <w:rPr>
          <w:i/>
          <w:iCs/>
          <w:szCs w:val="24"/>
        </w:rPr>
        <w:t>Onderdeel Q</w:t>
      </w:r>
    </w:p>
    <w:p w:rsidRPr="00931769" w:rsidR="00931769" w:rsidP="00931769" w:rsidRDefault="00931769" w14:paraId="0DDF513F" w14:textId="77777777">
      <w:pPr>
        <w:spacing w:line="260" w:lineRule="atLeast"/>
        <w:rPr>
          <w:szCs w:val="24"/>
        </w:rPr>
      </w:pPr>
      <w:r w:rsidRPr="00931769">
        <w:rPr>
          <w:szCs w:val="24"/>
        </w:rPr>
        <w:t>In de samenloopbepaling in artikel XVII bleek op twee punten geen rekening gehouden te zijn met de nota van wijziging op het wetsvoorstel Verbetering aansluiting beroepsonderwijs-arbeidsmarkt (</w:t>
      </w:r>
      <w:r w:rsidRPr="00931769">
        <w:rPr>
          <w:i/>
          <w:iCs/>
          <w:szCs w:val="24"/>
        </w:rPr>
        <w:t>Kamerstukken II</w:t>
      </w:r>
      <w:r w:rsidRPr="00931769">
        <w:rPr>
          <w:szCs w:val="24"/>
        </w:rPr>
        <w:t xml:space="preserve"> 2025/26, 36670, nr. 7). Door genoemde nota van wijziging is in artikel I van die wet al een onderdeel Ca ingevoegd. Vandaar dat in het onderhavige wetsvoorstel het eerder beoogde onderdeel Ca wordt verletterd tot Cb (onderdeel Q, eerste lid).</w:t>
      </w:r>
    </w:p>
    <w:p w:rsidRPr="00931769" w:rsidR="00931769" w:rsidP="00931769" w:rsidRDefault="00931769" w14:paraId="4B3CA811" w14:textId="77777777">
      <w:pPr>
        <w:spacing w:line="260" w:lineRule="atLeast"/>
        <w:rPr>
          <w:szCs w:val="24"/>
        </w:rPr>
      </w:pPr>
    </w:p>
    <w:p w:rsidRPr="00931769" w:rsidR="00931769" w:rsidP="00931769" w:rsidRDefault="00931769" w14:paraId="71087E46" w14:textId="77777777">
      <w:pPr>
        <w:spacing w:line="260" w:lineRule="atLeast"/>
        <w:rPr>
          <w:szCs w:val="24"/>
        </w:rPr>
      </w:pPr>
      <w:r w:rsidRPr="00931769">
        <w:rPr>
          <w:szCs w:val="24"/>
        </w:rPr>
        <w:t xml:space="preserve">Met de Wet Verbetering aansluiting beroepsonderwijs-arbeidsmarkt  (Stb. 2026, 177) zijn de artikelen uit hoofdstuk 11 (oud) inmiddels vernummerd naar hoofdstuk 10 (nieuw). Vooruitlopend op andere toekomstige wijzigingen wordt de nummering van de artikelen in dat hoofdstuk 10 (nieuw) drieledig gemaakt. De artikelen 11.1 en 11.2 (oud) worden vernummerd tot 10.1.1 en 10.1.2 (in plaats van 10.1 en 10.2); het in onderhavig wetsvoorstel eerder voorgestelde artikel 11.3 wordt vernummerd tot artikel 10.2.1 (in plaats van artikel 10.3). Dit maakt het eenvoudiger om met een latere wetswijziging nog enkele artikelen in te </w:t>
      </w:r>
      <w:r w:rsidRPr="00931769">
        <w:rPr>
          <w:szCs w:val="24"/>
        </w:rPr>
        <w:lastRenderedPageBreak/>
        <w:t>voegen in hoofdstuk 10, titel 1, zonder dat dan opnieuw een vernummering nodig zou worden (onderdeel Q, derde, achtste en negende lid).</w:t>
      </w:r>
    </w:p>
    <w:p w:rsidRPr="00931769" w:rsidR="00931769" w:rsidP="00931769" w:rsidRDefault="00931769" w14:paraId="6DE1250F" w14:textId="77777777">
      <w:pPr>
        <w:spacing w:line="260" w:lineRule="atLeast"/>
        <w:rPr>
          <w:szCs w:val="24"/>
        </w:rPr>
      </w:pPr>
    </w:p>
    <w:p w:rsidRPr="00931769" w:rsidR="00931769" w:rsidP="00931769" w:rsidRDefault="00931769" w14:paraId="7157A45C" w14:textId="77777777">
      <w:pPr>
        <w:spacing w:line="260" w:lineRule="atLeast"/>
        <w:rPr>
          <w:szCs w:val="24"/>
        </w:rPr>
      </w:pPr>
      <w:r w:rsidRPr="00931769">
        <w:rPr>
          <w:szCs w:val="24"/>
        </w:rPr>
        <w:t>Aangezien het wetsvoorstel verbetering aansluiting beroepsonderwijs-arbeidsmarkt inmiddels tot wet is verheven en in werking is getreden, kan nu ook in het opschrift van hoofdstuk 13, titel 2, paragraaf 3, en in het voorgestelde artikel 13.2.17 de verwijzing naar die wet aangevuld worden met de datum van vaststelling en het nummer van het Staatsblad waarin die wet bekendgemaakt is (onderdeel Q, vijfde en zevende lid).</w:t>
      </w:r>
    </w:p>
    <w:p w:rsidRPr="00931769" w:rsidR="00931769" w:rsidP="00931769" w:rsidRDefault="00931769" w14:paraId="4A495DA0" w14:textId="77777777">
      <w:pPr>
        <w:spacing w:line="260" w:lineRule="atLeast"/>
        <w:rPr>
          <w:szCs w:val="24"/>
        </w:rPr>
      </w:pPr>
    </w:p>
    <w:p w:rsidRPr="00931769" w:rsidR="00931769" w:rsidP="00931769" w:rsidRDefault="00931769" w14:paraId="7B9994DE" w14:textId="77777777">
      <w:pPr>
        <w:spacing w:line="260" w:lineRule="atLeast"/>
        <w:rPr>
          <w:szCs w:val="24"/>
        </w:rPr>
      </w:pPr>
      <w:r w:rsidRPr="00931769">
        <w:rPr>
          <w:szCs w:val="24"/>
        </w:rPr>
        <w:t>Als gevolg van eerdergenoemde nota van wijziging op het wetsvoorstel Verbetering aansluiting beroepsonderwijs-arbeidsmarkt is ook de wijzigingsopdracht in artikel XVII, vierde lid, onderdeel b, onder 1°, van het onderhavige wetsvoorstel niet meer geheel juist, dus wordt dat met deze nota van wijziging gecorrigeerd (onderdeel Q, zesde lid).</w:t>
      </w:r>
    </w:p>
    <w:p w:rsidRPr="00931769" w:rsidR="00931769" w:rsidP="00931769" w:rsidRDefault="00931769" w14:paraId="4DF10F5E" w14:textId="77777777">
      <w:pPr>
        <w:spacing w:line="260" w:lineRule="atLeast"/>
        <w:rPr>
          <w:i/>
          <w:iCs/>
          <w:szCs w:val="24"/>
        </w:rPr>
      </w:pPr>
    </w:p>
    <w:p w:rsidRPr="00931769" w:rsidR="00931769" w:rsidP="00931769" w:rsidRDefault="00931769" w14:paraId="33E779C4" w14:textId="77777777">
      <w:pPr>
        <w:spacing w:line="260" w:lineRule="atLeast"/>
        <w:rPr>
          <w:i/>
          <w:iCs/>
          <w:szCs w:val="24"/>
        </w:rPr>
      </w:pPr>
      <w:r w:rsidRPr="00931769">
        <w:rPr>
          <w:i/>
          <w:iCs/>
          <w:szCs w:val="24"/>
        </w:rPr>
        <w:t>Onderdeel R</w:t>
      </w:r>
    </w:p>
    <w:p w:rsidRPr="00931769" w:rsidR="00931769" w:rsidP="00931769" w:rsidRDefault="00931769" w14:paraId="52372E44" w14:textId="77777777">
      <w:pPr>
        <w:spacing w:line="260" w:lineRule="atLeast"/>
        <w:rPr>
          <w:szCs w:val="24"/>
        </w:rPr>
      </w:pPr>
      <w:r w:rsidRPr="00931769">
        <w:rPr>
          <w:szCs w:val="24"/>
        </w:rPr>
        <w:t>Met artikel XVIIIA wordt geregeld dat de algemene maatregel van bestuur die uitvoering geeft aan het wetsvoorstel, het ‘Aanpassingsbesluit modernisering regels beroepsonderwijs, educatie en vsv Caribisch Nederland’, uitsluitend in de ontwerpfase behoeft te worden overgelegd aan beide Kamers en niet nogmaals na vaststelling ervan maar voor inwerkingtreding. Dit betreft de zogenoemde voorhang- respectievelijk nahangprocedure. Dit artikel stroomlijnt de toepasselijke procedure door eenmalig te kiezen voor de voorhangprocedure en is bedoeld om versnelling aan te brengen. Zonder dit artikel zou op een deel van het besluit de voorhangprocedure van toepassing zijn (namelijk op de voorgenomen wijzigingen in het Besluit register onderwijsdeelnemers), terwijl op een ander deel (de wijzigingen in het Uitvoeringsbesluit WEB en in het Besluit bekwaamheidseisen onderwijspersoneel) de nahangprocedure van toepassing zou zijn.</w:t>
      </w:r>
    </w:p>
    <w:p w:rsidRPr="00931769" w:rsidR="00931769" w:rsidP="00931769" w:rsidRDefault="00931769" w14:paraId="29F6CD48" w14:textId="77777777">
      <w:pPr>
        <w:spacing w:line="260" w:lineRule="atLeast"/>
        <w:rPr>
          <w:szCs w:val="24"/>
        </w:rPr>
      </w:pPr>
    </w:p>
    <w:p w:rsidRPr="00931769" w:rsidR="00931769" w:rsidP="00931769" w:rsidRDefault="00931769" w14:paraId="7C2E102E" w14:textId="77777777">
      <w:pPr>
        <w:spacing w:line="260" w:lineRule="atLeast"/>
        <w:rPr>
          <w:bCs/>
          <w:szCs w:val="24"/>
        </w:rPr>
      </w:pPr>
      <w:r w:rsidRPr="00931769">
        <w:rPr>
          <w:bCs/>
          <w:szCs w:val="24"/>
        </w:rPr>
        <w:t>De Minister van Onderwijs, Cultuur en Wetenschap,</w:t>
      </w:r>
    </w:p>
    <w:p w:rsidRPr="00931769" w:rsidR="00931769" w:rsidP="00931769" w:rsidRDefault="00931769" w14:paraId="582569F9" w14:textId="5BE4096F">
      <w:pPr>
        <w:spacing w:line="260" w:lineRule="atLeast"/>
        <w:rPr>
          <w:szCs w:val="24"/>
        </w:rPr>
      </w:pPr>
      <w:r w:rsidRPr="00931769">
        <w:rPr>
          <w:szCs w:val="24"/>
        </w:rPr>
        <w:t>R</w:t>
      </w:r>
      <w:r w:rsidR="003F258E">
        <w:rPr>
          <w:szCs w:val="24"/>
        </w:rPr>
        <w:t xml:space="preserve">.M. </w:t>
      </w:r>
      <w:r w:rsidRPr="00931769">
        <w:rPr>
          <w:szCs w:val="24"/>
        </w:rPr>
        <w:t>Letschert</w:t>
      </w:r>
    </w:p>
    <w:p w:rsidRPr="00931769" w:rsidR="00931769" w:rsidP="00931769" w:rsidRDefault="00931769" w14:paraId="25DDCA75" w14:textId="77777777">
      <w:pPr>
        <w:spacing w:line="260" w:lineRule="atLeast"/>
        <w:rPr>
          <w:szCs w:val="24"/>
        </w:rPr>
      </w:pPr>
    </w:p>
    <w:p w:rsidR="00931769" w:rsidP="00FE223B" w:rsidRDefault="00931769" w14:paraId="50B85D8D" w14:textId="77777777">
      <w:pPr>
        <w:tabs>
          <w:tab w:val="left" w:pos="284"/>
        </w:tabs>
      </w:pPr>
    </w:p>
    <w:sectPr w:rsidR="00931769" w:rsidSect="0055125A">
      <w:footerReference w:type="even" r:id="rId9"/>
      <w:footerReference w:type="default" r:id="rId10"/>
      <w:pgSz w:w="11906" w:h="16838"/>
      <w:pgMar w:top="1417" w:right="1417" w:bottom="1417" w:left="1417" w:header="708" w:footer="708" w:gutter="0"/>
      <w:cols w:space="708"/>
      <w:docGrid w:linePitch="326"/>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4C9C6" w14:textId="77777777" w:rsidR="00756903" w:rsidRDefault="00756903">
      <w:r>
        <w:separator/>
      </w:r>
    </w:p>
  </w:endnote>
  <w:endnote w:type="continuationSeparator" w:id="0">
    <w:p w14:paraId="42299E60" w14:textId="77777777" w:rsidR="00756903" w:rsidRDefault="007569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BA81" w14:textId="77777777" w:rsidR="003B4752" w:rsidRDefault="003B4752">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31CE963" w14:textId="77777777" w:rsidR="003B4752" w:rsidRDefault="003B4752">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09101" w14:textId="77777777" w:rsidR="003B4752" w:rsidRDefault="003B4752">
    <w:pPr>
      <w:pStyle w:val="Voettekst"/>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ECFF0" w14:textId="77777777" w:rsidR="00756903" w:rsidRDefault="00756903">
      <w:r>
        <w:separator/>
      </w:r>
    </w:p>
  </w:footnote>
  <w:footnote w:type="continuationSeparator" w:id="0">
    <w:p w14:paraId="3185CAAA" w14:textId="77777777" w:rsidR="00756903" w:rsidRDefault="00756903">
      <w:r>
        <w:continuationSeparator/>
      </w:r>
    </w:p>
  </w:footnote>
  <w:footnote w:id="1">
    <w:p w14:paraId="2E5F6A46" w14:textId="77777777" w:rsidR="00931769" w:rsidRPr="00931769" w:rsidRDefault="00931769" w:rsidP="00931769">
      <w:pPr>
        <w:pStyle w:val="Voetnoottekst"/>
        <w:rPr>
          <w:rFonts w:ascii="Times New Roman" w:hAnsi="Times New Roman"/>
        </w:rPr>
      </w:pPr>
      <w:r w:rsidRPr="00931769">
        <w:rPr>
          <w:rStyle w:val="Voetnootmarkering"/>
          <w:rFonts w:ascii="Times New Roman" w:hAnsi="Times New Roman"/>
        </w:rPr>
        <w:footnoteRef/>
      </w:r>
      <w:r w:rsidRPr="00931769">
        <w:rPr>
          <w:rFonts w:ascii="Times New Roman" w:hAnsi="Times New Roman"/>
        </w:rPr>
        <w:t xml:space="preserve"> Het certificaat, bedoeld in artikel 7.2.3, en de mbo-verklaring, bedoeld in artikel 7.4.6a, waarnaar in de onderdelen c en d wordt verwezen, zien enkel op beroepsopleidingen. Voor het overige kunnen deze onderdelen niet alleen op beroepsopleidingen maar tevens op opleidingen educatie zien: het afgeven of in het vooruitzicht stellen van een diploma (onderdeel c), of de indruk wekken dat een activiteit onderwijs of examinering in de zin van de wet betreft (onderdeel d).</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1769"/>
    <w:rsid w:val="000C1F21"/>
    <w:rsid w:val="003B4752"/>
    <w:rsid w:val="003F258E"/>
    <w:rsid w:val="004D5FF9"/>
    <w:rsid w:val="005140F4"/>
    <w:rsid w:val="0055125A"/>
    <w:rsid w:val="00756903"/>
    <w:rsid w:val="007C02C8"/>
    <w:rsid w:val="00845B71"/>
    <w:rsid w:val="00931769"/>
    <w:rsid w:val="009833D1"/>
    <w:rsid w:val="00A975D0"/>
    <w:rsid w:val="00AB0455"/>
    <w:rsid w:val="00DA7B07"/>
    <w:rsid w:val="00FE22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2FB198"/>
  <w15:docId w15:val="{23938764-1030-48EC-8594-0DECA48CC2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pPr>
      <w:tabs>
        <w:tab w:val="center" w:pos="4536"/>
        <w:tab w:val="right" w:pos="9072"/>
      </w:tabs>
    </w:pPr>
  </w:style>
  <w:style w:type="character" w:styleId="Paginanummer">
    <w:name w:val="page number"/>
    <w:basedOn w:val="Standaardalinea-lettertype"/>
  </w:style>
  <w:style w:type="paragraph" w:styleId="Voetnoottekst">
    <w:name w:val="footnote text"/>
    <w:basedOn w:val="Standaard"/>
    <w:link w:val="VoetnoottekstChar"/>
    <w:uiPriority w:val="99"/>
    <w:unhideWhenUsed/>
    <w:rsid w:val="00931769"/>
    <w:rPr>
      <w:rFonts w:ascii="Verdana" w:hAnsi="Verdana"/>
      <w:noProof/>
      <w:sz w:val="20"/>
      <w:lang w:eastAsia="en-US"/>
    </w:rPr>
  </w:style>
  <w:style w:type="character" w:customStyle="1" w:styleId="VoetnoottekstChar">
    <w:name w:val="Voetnoottekst Char"/>
    <w:basedOn w:val="Standaardalinea-lettertype"/>
    <w:link w:val="Voetnoottekst"/>
    <w:uiPriority w:val="99"/>
    <w:rsid w:val="00931769"/>
    <w:rPr>
      <w:rFonts w:ascii="Verdana" w:hAnsi="Verdana"/>
      <w:noProof/>
      <w:lang w:eastAsia="en-US"/>
    </w:rPr>
  </w:style>
  <w:style w:type="character" w:styleId="Voetnootmarkering">
    <w:name w:val="footnote reference"/>
    <w:basedOn w:val="Standaardalinea-lettertype"/>
    <w:uiPriority w:val="99"/>
    <w:unhideWhenUsed/>
    <w:rsid w:val="00931769"/>
    <w:rPr>
      <w:vertAlign w:val="superscript"/>
    </w:rPr>
  </w:style>
  <w:style w:type="paragraph" w:styleId="Koptekst">
    <w:name w:val="header"/>
    <w:basedOn w:val="Standaard"/>
    <w:link w:val="KoptekstChar"/>
    <w:rsid w:val="00A975D0"/>
    <w:pPr>
      <w:tabs>
        <w:tab w:val="center" w:pos="4536"/>
        <w:tab w:val="right" w:pos="9072"/>
      </w:tabs>
    </w:pPr>
  </w:style>
  <w:style w:type="character" w:customStyle="1" w:styleId="KoptekstChar">
    <w:name w:val="Koptekst Char"/>
    <w:basedOn w:val="Standaardalinea-lettertype"/>
    <w:link w:val="Koptekst"/>
    <w:rsid w:val="00A975D0"/>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148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2.xml" Id="rId10" /><Relationship Type="http://schemas.openxmlformats.org/officeDocument/2006/relationships/styles" Target="styles.xml" Id="rId4" /><Relationship Type="http://schemas.openxmlformats.org/officeDocument/2006/relationships/footer" Target="footer1.xml" Id="rId9" /></Relationships>
</file>

<file path=word/_rels/settings.xml.rels><?xml version="1.0" encoding="UTF-8" standalone="yes"?>
<Relationships xmlns="http://schemas.openxmlformats.org/package/2006/relationships"><Relationship Id="rId1" Type="http://schemas.openxmlformats.org/officeDocument/2006/relationships/attachedTemplate" Target="file:///C:\GriffieSjablonen\nvw.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11</ap:Pages>
  <ap:Words>4036</ap:Words>
  <ap:Characters>22201</ap:Characters>
  <ap:DocSecurity>0</ap:DocSecurity>
  <ap:Lines>185</ap:Lines>
  <ap:Paragraphs>52</ap:Paragraphs>
  <ap:ScaleCrop>false</ap:ScaleCrop>
  <ap:HeadingPairs>
    <vt:vector baseType="variant" size="2">
      <vt:variant>
        <vt:lpstr>Titel</vt:lpstr>
      </vt:variant>
      <vt:variant>
        <vt:i4>1</vt:i4>
      </vt:variant>
    </vt:vector>
  </ap:HeadingPairs>
  <ap:TitlesOfParts>
    <vt:vector baseType="lpstr" size="1">
      <vt:lpstr>26 732</vt:lpstr>
    </vt:vector>
  </ap:TitlesOfParts>
  <ap:LinksUpToDate>false</ap:LinksUpToDate>
  <ap:CharactersWithSpaces>26185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1900-12-31T22:00:00.0000000Z</lastPrinted>
  <dcterms:created xsi:type="dcterms:W3CDTF">2026-09-08T15:23:00.0000000Z</dcterms:created>
  <dcterms:modified xsi:type="dcterms:W3CDTF">2026-09-08T15:23:00.0000000Z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