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27EE46AB" w14:textId="77777777">
        <w:trPr>
          <w:cantSplit/>
        </w:trPr>
        <w:tc>
          <w:tcPr>
            <w:tcW w:w="9212" w:type="dxa"/>
            <w:gridSpan w:val="2"/>
          </w:tcPr>
          <w:p w:rsidR="003B4752" w:rsidRDefault="003B4752" w14:paraId="368859EA" w14:textId="77777777">
            <w:pPr>
              <w:tabs>
                <w:tab w:val="left" w:pos="-1440"/>
                <w:tab w:val="left" w:pos="-720"/>
              </w:tabs>
              <w:suppressAutoHyphens/>
            </w:pPr>
          </w:p>
        </w:tc>
      </w:tr>
      <w:tr w:rsidR="003B4752" w14:paraId="27F6874E" w14:textId="77777777">
        <w:trPr>
          <w:cantSplit/>
        </w:trPr>
        <w:tc>
          <w:tcPr>
            <w:tcW w:w="9212" w:type="dxa"/>
            <w:gridSpan w:val="2"/>
          </w:tcPr>
          <w:p w:rsidR="003B4752" w:rsidRDefault="003B4752" w14:paraId="7B19CDBB" w14:textId="77777777">
            <w:pPr>
              <w:tabs>
                <w:tab w:val="left" w:pos="-1440"/>
                <w:tab w:val="left" w:pos="-720"/>
              </w:tabs>
              <w:suppressAutoHyphens/>
              <w:rPr>
                <w:b/>
              </w:rPr>
            </w:pPr>
          </w:p>
        </w:tc>
      </w:tr>
      <w:tr w:rsidR="009833D1" w14:paraId="06A83564" w14:textId="77777777">
        <w:tc>
          <w:tcPr>
            <w:tcW w:w="2622" w:type="dxa"/>
          </w:tcPr>
          <w:p w:rsidR="009833D1" w:rsidRDefault="002E220A" w14:paraId="37B1854A" w14:textId="4E8F17C5">
            <w:pPr>
              <w:widowControl w:val="0"/>
              <w:rPr>
                <w:b/>
              </w:rPr>
            </w:pPr>
            <w:r>
              <w:rPr>
                <w:b/>
              </w:rPr>
              <w:t xml:space="preserve">36 910 </w:t>
            </w:r>
            <w:r w:rsidRPr="002E220A">
              <w:rPr>
                <w:b/>
              </w:rPr>
              <w:t>(R</w:t>
            </w:r>
            <w:r w:rsidR="00BE073B">
              <w:rPr>
                <w:b/>
              </w:rPr>
              <w:t xml:space="preserve"> </w:t>
            </w:r>
            <w:r w:rsidRPr="002E220A">
              <w:rPr>
                <w:b/>
              </w:rPr>
              <w:t>2218)</w:t>
            </w:r>
          </w:p>
        </w:tc>
        <w:tc>
          <w:tcPr>
            <w:tcW w:w="6590" w:type="dxa"/>
          </w:tcPr>
          <w:p w:rsidRPr="002E220A" w:rsidR="009833D1" w:rsidP="002E220A" w:rsidRDefault="002E220A" w14:paraId="30534C70" w14:textId="105B7CF8">
            <w:pPr>
              <w:rPr>
                <w:b/>
                <w:bCs/>
                <w:szCs w:val="24"/>
              </w:rPr>
            </w:pPr>
            <w:r w:rsidRPr="002E220A">
              <w:rPr>
                <w:b/>
                <w:bCs/>
                <w:szCs w:val="24"/>
              </w:rPr>
              <w:t>Regeling van grondslagen voor zelfstandige algemene maatregelen van rijksbestuur die hun gelding dienen te behouden (Rijkswet delegatiegrondslagen artikel 38, tweede lid, Statuut voor het Koninkrijk)</w:t>
            </w:r>
          </w:p>
        </w:tc>
      </w:tr>
      <w:tr w:rsidR="003B4752" w14:paraId="3336B393" w14:textId="77777777">
        <w:tc>
          <w:tcPr>
            <w:tcW w:w="2622" w:type="dxa"/>
          </w:tcPr>
          <w:p w:rsidR="003B4752" w:rsidRDefault="003B4752" w14:paraId="7E14E27D" w14:textId="77777777">
            <w:pPr>
              <w:tabs>
                <w:tab w:val="left" w:pos="284"/>
              </w:tabs>
              <w:rPr>
                <w:b/>
              </w:rPr>
            </w:pPr>
          </w:p>
        </w:tc>
        <w:tc>
          <w:tcPr>
            <w:tcW w:w="6590" w:type="dxa"/>
          </w:tcPr>
          <w:p w:rsidR="003B4752" w:rsidRDefault="003B4752" w14:paraId="0241D937" w14:textId="77777777">
            <w:pPr>
              <w:tabs>
                <w:tab w:val="left" w:pos="284"/>
              </w:tabs>
              <w:rPr>
                <w:b/>
              </w:rPr>
            </w:pPr>
          </w:p>
        </w:tc>
      </w:tr>
      <w:tr w:rsidR="003B4752" w14:paraId="332262AA" w14:textId="77777777">
        <w:tc>
          <w:tcPr>
            <w:tcW w:w="2622" w:type="dxa"/>
          </w:tcPr>
          <w:p w:rsidR="003B4752" w:rsidRDefault="003B4752" w14:paraId="5493E8C4" w14:textId="605CBB6F">
            <w:pPr>
              <w:tabs>
                <w:tab w:val="left" w:pos="284"/>
              </w:tabs>
              <w:rPr>
                <w:b/>
              </w:rPr>
            </w:pPr>
            <w:r>
              <w:rPr>
                <w:b/>
              </w:rPr>
              <w:t xml:space="preserve">Nr. </w:t>
            </w:r>
            <w:r w:rsidR="002E220A">
              <w:rPr>
                <w:b/>
              </w:rPr>
              <w:t>7</w:t>
            </w:r>
          </w:p>
        </w:tc>
        <w:tc>
          <w:tcPr>
            <w:tcW w:w="6590" w:type="dxa"/>
          </w:tcPr>
          <w:p w:rsidR="003B4752" w:rsidRDefault="003B4752" w14:paraId="49559A4B" w14:textId="77777777">
            <w:pPr>
              <w:tabs>
                <w:tab w:val="left" w:pos="284"/>
              </w:tabs>
              <w:rPr>
                <w:b/>
              </w:rPr>
            </w:pPr>
            <w:r>
              <w:rPr>
                <w:b/>
              </w:rPr>
              <w:t>NOTA VAN WIJZIGING</w:t>
            </w:r>
          </w:p>
          <w:p w:rsidRPr="002E220A" w:rsidR="003B4752" w:rsidP="009833D1" w:rsidRDefault="003B4752" w14:paraId="740D0915" w14:textId="1BEB664D">
            <w:pPr>
              <w:tabs>
                <w:tab w:val="left" w:pos="284"/>
              </w:tabs>
            </w:pPr>
            <w:r w:rsidRPr="002E220A">
              <w:t xml:space="preserve">Ontvangen </w:t>
            </w:r>
            <w:r w:rsidRPr="002E220A" w:rsidR="002E220A">
              <w:t>27 augustus 2026</w:t>
            </w:r>
          </w:p>
        </w:tc>
      </w:tr>
    </w:tbl>
    <w:p w:rsidR="009833D1" w:rsidP="00FE223B" w:rsidRDefault="009833D1" w14:paraId="492FED4C" w14:textId="77777777">
      <w:pPr>
        <w:tabs>
          <w:tab w:val="left" w:pos="284"/>
        </w:tabs>
      </w:pPr>
    </w:p>
    <w:p w:rsidR="002E220A" w:rsidP="002E220A" w:rsidRDefault="002E220A" w14:paraId="5980ECE7" w14:textId="3B47AB23">
      <w:pPr>
        <w:tabs>
          <w:tab w:val="left" w:pos="284"/>
        </w:tabs>
      </w:pPr>
      <w:r>
        <w:tab/>
        <w:t>Het voorstel van wet wordt als volgt gewijzigd:</w:t>
      </w:r>
    </w:p>
    <w:p w:rsidR="002E220A" w:rsidP="002E220A" w:rsidRDefault="002E220A" w14:paraId="27481119" w14:textId="77777777">
      <w:pPr>
        <w:tabs>
          <w:tab w:val="left" w:pos="284"/>
        </w:tabs>
      </w:pPr>
    </w:p>
    <w:p w:rsidR="002E220A" w:rsidP="002E220A" w:rsidRDefault="002E220A" w14:paraId="420D4B5C" w14:textId="477D26D8">
      <w:pPr>
        <w:tabs>
          <w:tab w:val="left" w:pos="284"/>
        </w:tabs>
      </w:pPr>
      <w:r>
        <w:t>A</w:t>
      </w:r>
    </w:p>
    <w:p w:rsidR="002E220A" w:rsidP="002E220A" w:rsidRDefault="002E220A" w14:paraId="21966429" w14:textId="77777777">
      <w:pPr>
        <w:tabs>
          <w:tab w:val="left" w:pos="284"/>
        </w:tabs>
      </w:pPr>
    </w:p>
    <w:p w:rsidR="002E220A" w:rsidP="002E220A" w:rsidRDefault="002E220A" w14:paraId="1310E26A" w14:textId="218D3058">
      <w:pPr>
        <w:tabs>
          <w:tab w:val="left" w:pos="284"/>
        </w:tabs>
      </w:pPr>
      <w:r>
        <w:tab/>
        <w:t>Artikel 2, onderdeel c, komt te luiden:</w:t>
      </w:r>
    </w:p>
    <w:p w:rsidR="002E220A" w:rsidP="002E220A" w:rsidRDefault="002E220A" w14:paraId="09CAB5C2" w14:textId="40846354">
      <w:pPr>
        <w:tabs>
          <w:tab w:val="left" w:pos="284"/>
        </w:tabs>
      </w:pPr>
      <w:r>
        <w:tab/>
        <w:t>c. tijdelijke voorzieningen voor de samenwerking bij en de waarborging van de uitvoering van de plannen van aanpak door het land Sint Maarten die waarborgen dat landstaken die op de datum dat Sint Maarten land is geworden binnen het Koninkrijk nog niet door Sint Maarten kunnen worden uitgevoerd overeenkomstig de overeengekomen toetsingscriteria, vanaf die datum op een voldoende niveau worden uitgevoerd;.</w:t>
      </w:r>
    </w:p>
    <w:p w:rsidR="002E220A" w:rsidP="002E220A" w:rsidRDefault="002E220A" w14:paraId="7DB2EC33" w14:textId="77777777">
      <w:pPr>
        <w:tabs>
          <w:tab w:val="left" w:pos="284"/>
        </w:tabs>
      </w:pPr>
    </w:p>
    <w:p w:rsidR="002E220A" w:rsidP="002E220A" w:rsidRDefault="002E220A" w14:paraId="40AB7E43" w14:textId="31E372AC">
      <w:pPr>
        <w:tabs>
          <w:tab w:val="left" w:pos="284"/>
        </w:tabs>
      </w:pPr>
      <w:r>
        <w:t>B</w:t>
      </w:r>
    </w:p>
    <w:p w:rsidR="002E220A" w:rsidP="002E220A" w:rsidRDefault="002E220A" w14:paraId="5E61A6FE" w14:textId="77777777">
      <w:pPr>
        <w:tabs>
          <w:tab w:val="left" w:pos="284"/>
        </w:tabs>
      </w:pPr>
    </w:p>
    <w:p w:rsidR="002E220A" w:rsidP="002E220A" w:rsidRDefault="002E220A" w14:paraId="28F2C475" w14:textId="635055B5">
      <w:pPr>
        <w:tabs>
          <w:tab w:val="left" w:pos="284"/>
        </w:tabs>
      </w:pPr>
      <w:r>
        <w:tab/>
        <w:t>In artikel 5, onderdeel c, wordt ‘Samenwerkingsregeling waarborging plannen van aanpak landstaken Curaçao en Sint Maarten’ vervangen door ‘Samenwerkingsregeling waarborging plannen van aanpak landstaken Sint Maarten’.</w:t>
      </w:r>
    </w:p>
    <w:p w:rsidR="002E220A" w:rsidP="002E220A" w:rsidRDefault="002E220A" w14:paraId="07512CB8" w14:textId="77777777">
      <w:pPr>
        <w:tabs>
          <w:tab w:val="left" w:pos="284"/>
        </w:tabs>
      </w:pPr>
    </w:p>
    <w:p w:rsidR="00E72B21" w:rsidP="002E220A" w:rsidRDefault="00E72B21" w14:paraId="34530C82" w14:textId="77777777">
      <w:pPr>
        <w:tabs>
          <w:tab w:val="left" w:pos="284"/>
        </w:tabs>
      </w:pPr>
    </w:p>
    <w:p w:rsidRPr="002E220A" w:rsidR="002E220A" w:rsidP="002E220A" w:rsidRDefault="002E220A" w14:paraId="7292A6FE" w14:textId="77777777">
      <w:pPr>
        <w:tabs>
          <w:tab w:val="left" w:pos="284"/>
        </w:tabs>
        <w:rPr>
          <w:b/>
          <w:bCs/>
        </w:rPr>
      </w:pPr>
      <w:r w:rsidRPr="002E220A">
        <w:rPr>
          <w:b/>
          <w:bCs/>
        </w:rPr>
        <w:t xml:space="preserve">Toelichting </w:t>
      </w:r>
    </w:p>
    <w:p w:rsidR="002E220A" w:rsidP="002E220A" w:rsidRDefault="002E220A" w14:paraId="25A47715" w14:textId="77777777">
      <w:pPr>
        <w:tabs>
          <w:tab w:val="left" w:pos="284"/>
        </w:tabs>
      </w:pPr>
    </w:p>
    <w:p w:rsidR="002E220A" w:rsidP="002E220A" w:rsidRDefault="002E220A" w14:paraId="7F1D5AF3" w14:textId="0A34C634">
      <w:pPr>
        <w:tabs>
          <w:tab w:val="left" w:pos="284"/>
        </w:tabs>
      </w:pPr>
      <w:r>
        <w:t>Op 16 juli 2026 is de Samenwerkingsregeling waarborging plannen van aanpak landstaken Curaçao en Sint Maarten gewijzigd (Stb. 2026, 202). De wijziging strekt er onder meer toe Curaçao uit de regeling te schrappen. Dat is ook in de citeertitel van de regeling tot uitdrukking gebracht. Deze nota van wijziging strekt ertoe het voorstel van rijkswet op dit punt te actualiseren.</w:t>
      </w:r>
    </w:p>
    <w:p w:rsidR="002E220A" w:rsidP="002E220A" w:rsidRDefault="002E220A" w14:paraId="11662F0C" w14:textId="77777777">
      <w:pPr>
        <w:tabs>
          <w:tab w:val="left" w:pos="284"/>
        </w:tabs>
      </w:pPr>
    </w:p>
    <w:p w:rsidR="002E220A" w:rsidP="002E220A" w:rsidRDefault="002E220A" w14:paraId="24372613" w14:textId="24759984">
      <w:pPr>
        <w:tabs>
          <w:tab w:val="left" w:pos="284"/>
        </w:tabs>
      </w:pPr>
      <w:r>
        <w:t xml:space="preserve">De </w:t>
      </w:r>
      <w:r w:rsidR="00BE073B">
        <w:t>S</w:t>
      </w:r>
      <w:r>
        <w:t>taatssecretaris van Binnenlandse Zaken en Koninkrijksrelaties,</w:t>
      </w:r>
    </w:p>
    <w:p w:rsidR="002E220A" w:rsidP="002E220A" w:rsidRDefault="002E220A" w14:paraId="75CB9923" w14:textId="0665CB4C">
      <w:pPr>
        <w:tabs>
          <w:tab w:val="left" w:pos="284"/>
        </w:tabs>
      </w:pPr>
      <w:r>
        <w:t>E. van der Burg</w:t>
      </w:r>
    </w:p>
    <w:sectPr w:rsidR="002E220A" w:rsidSect="00766728">
      <w:footerReference w:type="even" r:id="rId9"/>
      <w:footerReference w:type="default" r:id="rId10"/>
      <w:pgSz w:w="11906" w:h="16838"/>
      <w:pgMar w:top="1417" w:right="1417" w:bottom="1417" w:left="1417" w:header="708" w:footer="708"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5DC40" w14:textId="77777777" w:rsidR="00943289" w:rsidRDefault="00943289">
      <w:r>
        <w:separator/>
      </w:r>
    </w:p>
  </w:endnote>
  <w:endnote w:type="continuationSeparator" w:id="0">
    <w:p w14:paraId="3F0306E0" w14:textId="77777777" w:rsidR="00943289" w:rsidRDefault="0094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9591"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A1CB032"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A8C8"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FAD77" w14:textId="77777777" w:rsidR="00943289" w:rsidRDefault="00943289">
      <w:r>
        <w:separator/>
      </w:r>
    </w:p>
  </w:footnote>
  <w:footnote w:type="continuationSeparator" w:id="0">
    <w:p w14:paraId="7895CC57" w14:textId="77777777" w:rsidR="00943289" w:rsidRDefault="009432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0A"/>
    <w:rsid w:val="002E220A"/>
    <w:rsid w:val="003B4752"/>
    <w:rsid w:val="003C1822"/>
    <w:rsid w:val="004D5D6C"/>
    <w:rsid w:val="004D5FF9"/>
    <w:rsid w:val="00753E6A"/>
    <w:rsid w:val="00766728"/>
    <w:rsid w:val="007C02C8"/>
    <w:rsid w:val="00943289"/>
    <w:rsid w:val="009833D1"/>
    <w:rsid w:val="009E43A4"/>
    <w:rsid w:val="00BE073B"/>
    <w:rsid w:val="00E72B21"/>
    <w:rsid w:val="00FE223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5D7B2"/>
  <w15:docId w15:val="{DA605AFF-845B-4CE1-BCA9-0BF73719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Koptekst">
    <w:name w:val="header"/>
    <w:basedOn w:val="Standaard"/>
    <w:link w:val="KoptekstChar"/>
    <w:rsid w:val="00BE073B"/>
    <w:pPr>
      <w:tabs>
        <w:tab w:val="center" w:pos="4536"/>
        <w:tab w:val="right" w:pos="9072"/>
      </w:tabs>
    </w:pPr>
  </w:style>
  <w:style w:type="character" w:customStyle="1" w:styleId="KoptekstChar">
    <w:name w:val="Koptekst Char"/>
    <w:basedOn w:val="Standaardalinea-lettertype"/>
    <w:link w:val="Koptekst"/>
    <w:rsid w:val="00BE073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227</ap:Words>
  <ap:Characters>1254</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1479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2026-09-04T15:52:00.0000000Z</lastPrinted>
  <dcterms:created xsi:type="dcterms:W3CDTF">2026-09-07T12:30:00.0000000Z</dcterms:created>
  <dcterms:modified xsi:type="dcterms:W3CDTF">2026-09-07T12:30:00.0000000Z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