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77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7716"/>
      </w:tblGrid>
      <w:tr w:rsidR="00FB21BF" w:rsidTr="00172C90" w14:paraId="093C29DD" w14:textId="77777777">
        <w:tc>
          <w:tcPr>
            <w:tcW w:w="7716" w:type="dxa"/>
          </w:tcPr>
          <w:p w:rsidRPr="00C22108" w:rsidR="00FB21BF" w:rsidP="00172C90" w:rsidRDefault="00FB21BF" w14:paraId="5092D3E6" w14:textId="77777777">
            <w:pPr>
              <w:pStyle w:val="broodtekst"/>
            </w:pPr>
            <w:r>
              <w:rPr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65AE7DD2" wp14:anchorId="66805E4C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15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21BF" w:rsidP="00FB21BF" w:rsidRDefault="00FB21BF" w14:paraId="75AE219C" w14:textId="442253DE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66805E4C">
                      <v:stroke joinstyle="miter"/>
                      <v:path gradientshapeok="t" o:connecttype="rect"/>
                    </v:shapetype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">
                      <v:textbox inset="0,0,0,0">
                        <w:txbxContent>
                          <w:p w:rsidR="00FB21BF" w:rsidP="00FB21BF" w:rsidRDefault="00FB21BF" w14:paraId="75AE219C" w14:textId="442253DE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editId="7DCB22AD" wp14:anchorId="721DD6EC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16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21BF" w:rsidP="00FB21BF" w:rsidRDefault="00FB21BF" w14:paraId="6CCC1962" w14:textId="73F83453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" w14:anchorId="721DD6EC">
                      <v:textbox inset="0,0,0,0">
                        <w:txbxContent>
                          <w:p w:rsidR="00FB21BF" w:rsidP="00FB21BF" w:rsidRDefault="00FB21BF" w14:paraId="6CCC1962" w14:textId="73F83453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0"/>
            <w:bookmarkEnd w:id="0"/>
            <w:r w:rsidRPr="00C22108">
              <w:fldChar w:fldCharType="begin"/>
            </w:r>
            <w:r w:rsidRPr="00C22108">
              <w:instrText xml:space="preserve"> DOCPROPERTY aanhefdoc *\MERGEFORMAT </w:instrText>
            </w:r>
            <w:r w:rsidRPr="00C22108">
              <w:fldChar w:fldCharType="separate"/>
            </w:r>
          </w:p>
          <w:p w:rsidRPr="00C22108" w:rsidR="00FB21BF" w:rsidP="00172C90" w:rsidRDefault="00FB21BF" w14:paraId="16139B5E" w14:textId="77777777">
            <w:pPr>
              <w:pStyle w:val="broodtekst"/>
            </w:pPr>
            <w:r w:rsidRPr="00C22108">
              <w:fldChar w:fldCharType="end"/>
            </w:r>
          </w:p>
        </w:tc>
      </w:tr>
    </w:tbl>
    <w:p w:rsidRPr="008B72CE" w:rsidR="00FB21BF" w:rsidP="00FB21BF" w:rsidRDefault="00FB21BF" w14:paraId="641EA60D" w14:textId="2ACD2E10">
      <w:pPr>
        <w:rPr>
          <w:szCs w:val="18"/>
        </w:rPr>
      </w:pPr>
      <w:bookmarkStart w:name="cursor" w:id="1"/>
      <w:bookmarkEnd w:id="1"/>
      <w:r>
        <w:t xml:space="preserve">Hierbij informeer ik uw Kamer dat ik naar aanleiding van een verzoek op grond van de Wet open overheid (Woo) een besluit heb genomen over de openbaarmaking van </w:t>
      </w:r>
      <w:r w:rsidR="00BB09E0">
        <w:t>informatie</w:t>
      </w:r>
      <w:r>
        <w:t xml:space="preserve"> </w:t>
      </w:r>
      <w:r w:rsidR="001334D4">
        <w:rPr>
          <w:szCs w:val="18"/>
        </w:rPr>
        <w:t>met betrekking tot</w:t>
      </w:r>
      <w:r w:rsidR="00BB09E0">
        <w:rPr>
          <w:szCs w:val="18"/>
        </w:rPr>
        <w:t xml:space="preserve"> </w:t>
      </w:r>
      <w:r w:rsidR="00203363">
        <w:rPr>
          <w:szCs w:val="18"/>
        </w:rPr>
        <w:t>amendement Vondeling over de strafbaarstelling van illegaliteit</w:t>
      </w:r>
      <w:r w:rsidR="001334D4">
        <w:rPr>
          <w:szCs w:val="18"/>
        </w:rPr>
        <w:t>.</w:t>
      </w:r>
    </w:p>
    <w:p w:rsidR="00FB21BF" w:rsidP="00FB21BF" w:rsidRDefault="00FB21BF" w14:paraId="06D5255B" w14:textId="77777777">
      <w:pPr>
        <w:pStyle w:val="broodtekst"/>
      </w:pPr>
    </w:p>
    <w:p w:rsidR="00D35D3D" w:rsidP="00FB21BF" w:rsidRDefault="00FB21BF" w14:paraId="39C141F2" w14:textId="4E5633C4">
      <w:pPr>
        <w:pStyle w:val="broodtekst"/>
      </w:pPr>
      <w:r>
        <w:t xml:space="preserve">Het besluit en de (gedeeltelijk) openbaar gemaakte informatie zijn te vinden op </w:t>
      </w:r>
      <w:hyperlink w:history="1" r:id="rId9">
        <w:r w:rsidR="00AD0241">
          <w:rPr>
            <w:rStyle w:val="Hyperlink"/>
          </w:rPr>
          <w:t>open.</w:t>
        </w:r>
        <w:r w:rsidRPr="009967C7" w:rsidR="00D35D3D">
          <w:rPr>
            <w:rStyle w:val="Hyperlink"/>
          </w:rPr>
          <w:t>overheid.nl</w:t>
        </w:r>
      </w:hyperlink>
      <w:r>
        <w:t>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B21BF" w:rsidTr="00172C90" w14:paraId="7818B262" w14:textId="77777777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8"/>
              <w:gridCol w:w="227"/>
              <w:gridCol w:w="3099"/>
            </w:tblGrid>
            <w:tr w:rsidR="00FB21BF" w:rsidTr="00172C90" w14:paraId="74B45D9C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C00991" w:rsidR="00FB21BF" w:rsidP="00172C90" w:rsidRDefault="00FB21BF" w14:paraId="30CE4831" w14:textId="77777777">
                  <w:pPr>
                    <w:pStyle w:val="groetregel"/>
                  </w:pPr>
                  <w:bookmarkStart w:name="ondertekening" w:id="2"/>
                  <w:bookmarkStart w:name="ondertekening_bk" w:id="3"/>
                  <w:bookmarkEnd w:id="2"/>
                </w:p>
              </w:tc>
            </w:tr>
            <w:tr w:rsidR="00FB21BF" w:rsidTr="00172C90" w14:paraId="44B6966C" w14:textId="77777777">
              <w:trPr>
                <w:trHeight w:val="80"/>
              </w:trPr>
              <w:tc>
                <w:tcPr>
                  <w:tcW w:w="7534" w:type="dxa"/>
                  <w:gridSpan w:val="3"/>
                  <w:shd w:val="clear" w:color="auto" w:fill="auto"/>
                </w:tcPr>
                <w:p w:rsidR="00FB21BF" w:rsidP="00172C90" w:rsidRDefault="00FB21BF" w14:paraId="46781365" w14:textId="00F65AA0">
                  <w:pPr>
                    <w:pStyle w:val="broodtekst"/>
                  </w:pPr>
                  <w:r>
                    <w:t>De Minister van Asiel en Migratie</w:t>
                  </w:r>
                  <w:r w:rsidR="008028BE">
                    <w:t>,</w:t>
                  </w:r>
                </w:p>
                <w:p w:rsidR="00FB21BF" w:rsidP="00172C90" w:rsidRDefault="00FB21BF" w14:paraId="2F3D3D0E" w14:textId="77777777">
                  <w:pPr>
                    <w:pStyle w:val="broodtekst"/>
                  </w:pPr>
                </w:p>
                <w:p w:rsidR="008028BE" w:rsidP="00172C90" w:rsidRDefault="008028BE" w14:paraId="1826BD95" w14:textId="77777777">
                  <w:pPr>
                    <w:pStyle w:val="broodtekst"/>
                  </w:pPr>
                </w:p>
                <w:p w:rsidRPr="00C00991" w:rsidR="008028BE" w:rsidP="00172C90" w:rsidRDefault="008028BE" w14:paraId="078CEEEC" w14:textId="77777777">
                  <w:pPr>
                    <w:pStyle w:val="broodtekst"/>
                  </w:pPr>
                </w:p>
              </w:tc>
            </w:tr>
            <w:tr w:rsidR="00FB21BF" w:rsidTr="00172C90" w14:paraId="7D0A33C3" w14:textId="77777777">
              <w:trPr>
                <w:trHeight w:val="80"/>
              </w:trPr>
              <w:tc>
                <w:tcPr>
                  <w:tcW w:w="7534" w:type="dxa"/>
                  <w:gridSpan w:val="3"/>
                  <w:shd w:val="clear" w:color="auto" w:fill="auto"/>
                </w:tcPr>
                <w:p w:rsidR="00FB21BF" w:rsidP="00172C90" w:rsidRDefault="00FB21BF" w14:paraId="2BB57A0A" w14:textId="77777777">
                  <w:pPr>
                    <w:pStyle w:val="broodtekst"/>
                  </w:pPr>
                </w:p>
                <w:p w:rsidR="00FB21BF" w:rsidP="00172C90" w:rsidRDefault="0030557D" w14:paraId="6C178C13" w14:textId="4D44191B">
                  <w:pPr>
                    <w:pStyle w:val="broodtekst"/>
                  </w:pPr>
                  <w:r>
                    <w:t>G. van den Brink</w:t>
                  </w:r>
                </w:p>
                <w:p w:rsidRPr="00C00991" w:rsidR="00FB21BF" w:rsidP="00172C90" w:rsidRDefault="00FB21BF" w14:paraId="5E65A8D1" w14:textId="32A04719">
                  <w:pPr>
                    <w:pStyle w:val="broodtekst"/>
                  </w:pPr>
                </w:p>
              </w:tc>
            </w:tr>
            <w:tr w:rsidR="00FB21BF" w:rsidTr="00172C90" w14:paraId="7E4AE5E9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C00991" w:rsidR="00FB21BF" w:rsidP="00172C90" w:rsidRDefault="00FB21BF" w14:paraId="0B70B7E1" w14:textId="77777777">
                  <w:pPr>
                    <w:pStyle w:val="broodtekst"/>
                  </w:pPr>
                </w:p>
              </w:tc>
            </w:tr>
            <w:tr w:rsidR="00FB21BF" w:rsidTr="00172C90" w14:paraId="678941A4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C00991" w:rsidR="00FB21BF" w:rsidP="00172C90" w:rsidRDefault="00FB21BF" w14:paraId="1A631E2C" w14:textId="77777777">
                  <w:pPr>
                    <w:pStyle w:val="broodtekst"/>
                  </w:pPr>
                </w:p>
              </w:tc>
            </w:tr>
            <w:tr w:rsidR="00FB21BF" w:rsidTr="00172C90" w14:paraId="2A83D8E8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C00991" w:rsidR="00FB21BF" w:rsidP="00172C90" w:rsidRDefault="00FB21BF" w14:paraId="17A8319C" w14:textId="77777777">
                  <w:pPr>
                    <w:pStyle w:val="broodtekst"/>
                  </w:pPr>
                </w:p>
              </w:tc>
            </w:tr>
            <w:tr w:rsidR="00FB21BF" w:rsidTr="00172C90" w14:paraId="5438DE48" w14:textId="77777777">
              <w:tc>
                <w:tcPr>
                  <w:tcW w:w="4208" w:type="dxa"/>
                  <w:shd w:val="clear" w:color="auto" w:fill="auto"/>
                </w:tcPr>
                <w:p w:rsidRPr="00C00991" w:rsidR="00FB21BF" w:rsidP="00172C90" w:rsidRDefault="00FB21BF" w14:paraId="1F250EB4" w14:textId="77777777">
                  <w:pPr>
                    <w:pStyle w:val="broodtekst"/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Pr="00C00991" w:rsidR="00FB21BF" w:rsidP="00172C90" w:rsidRDefault="00FB21BF" w14:paraId="6BB1E1BC" w14:textId="7777777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C00991" w:rsidR="00FB21BF" w:rsidP="00172C90" w:rsidRDefault="00FB21BF" w14:paraId="222DDB0A" w14:textId="77777777">
                  <w:pPr>
                    <w:pStyle w:val="broodtekst"/>
                  </w:pPr>
                </w:p>
              </w:tc>
            </w:tr>
            <w:bookmarkEnd w:id="3"/>
          </w:tbl>
          <w:p w:rsidR="00FB21BF" w:rsidP="00172C90" w:rsidRDefault="00FB21BF" w14:paraId="24B44D38" w14:textId="77777777">
            <w:pPr>
              <w:pStyle w:val="in-table"/>
            </w:pPr>
          </w:p>
          <w:p w:rsidR="00FB21BF" w:rsidP="00172C90" w:rsidRDefault="00EB5FAC" w14:paraId="340327C0" w14:textId="77777777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separate"/>
            </w:r>
            <w:r>
              <w:fldChar w:fldCharType="end"/>
            </w:r>
          </w:p>
        </w:tc>
      </w:tr>
    </w:tbl>
    <w:p w:rsidR="00F10E4E" w:rsidRDefault="00F10E4E" w14:paraId="5EBB767A" w14:textId="77777777"/>
    <w:p w:rsidR="00F10E4E" w:rsidRDefault="00F10E4E" w14:paraId="58BD1D15" w14:textId="77777777"/>
    <w:p w:rsidR="00F10E4E" w:rsidRDefault="00F10E4E" w14:paraId="6A1184A5" w14:textId="77777777"/>
    <w:p w:rsidR="00F10E4E" w:rsidRDefault="00F10E4E" w14:paraId="3D1A9BDD" w14:textId="77777777"/>
    <w:sectPr w:rsidR="00F10E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240BC" w14:textId="77777777" w:rsidR="00EB5FAC" w:rsidRDefault="00EB5FAC">
      <w:pPr>
        <w:spacing w:line="240" w:lineRule="auto"/>
      </w:pPr>
      <w:r>
        <w:separator/>
      </w:r>
    </w:p>
  </w:endnote>
  <w:endnote w:type="continuationSeparator" w:id="0">
    <w:p w14:paraId="5BC1DFCF" w14:textId="77777777" w:rsidR="00EB5FAC" w:rsidRDefault="00EB5F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Yu Gothic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24081" w14:textId="77777777" w:rsidR="00F333DB" w:rsidRDefault="00F333D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50BAB" w14:textId="77777777" w:rsidR="00F333DB" w:rsidRDefault="00F333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547D" w14:textId="77777777" w:rsidR="00F333DB" w:rsidRDefault="00F333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52C6F" w14:textId="77777777" w:rsidR="00EB5FAC" w:rsidRDefault="00EB5FAC">
      <w:pPr>
        <w:spacing w:line="240" w:lineRule="auto"/>
      </w:pPr>
      <w:r>
        <w:separator/>
      </w:r>
    </w:p>
  </w:footnote>
  <w:footnote w:type="continuationSeparator" w:id="0">
    <w:p w14:paraId="7F96748E" w14:textId="77777777" w:rsidR="00EB5FAC" w:rsidRDefault="00EB5F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FA9D0" w14:textId="77777777" w:rsidR="00F333DB" w:rsidRDefault="00F333D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7280F" w14:textId="77777777" w:rsidR="00F10E4E" w:rsidRDefault="009A33C8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7F27CB1" wp14:editId="4CA6428E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1ACBA9" w14:textId="77777777" w:rsidR="009A33C8" w:rsidRDefault="009A33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7F27CB1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8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2C1ACBA9" w14:textId="77777777" w:rsidR="009A33C8" w:rsidRDefault="009A33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1541A87" wp14:editId="328A77D3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D8AA81" w14:textId="77777777" w:rsidR="00F10E4E" w:rsidRDefault="009A33C8">
                          <w:pPr>
                            <w:pStyle w:val="Referentiegegevensbold"/>
                          </w:pPr>
                          <w:r>
                            <w:t>Hoofddirectie Bedrijfsvoering</w:t>
                          </w:r>
                        </w:p>
                        <w:p w14:paraId="7C120E39" w14:textId="77777777" w:rsidR="00F10E4E" w:rsidRDefault="00F10E4E">
                          <w:pPr>
                            <w:pStyle w:val="WitregelW2"/>
                          </w:pPr>
                        </w:p>
                        <w:p w14:paraId="5BB8882F" w14:textId="77777777" w:rsidR="00F10E4E" w:rsidRDefault="009A33C8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514D4711" w14:textId="77777777" w:rsidR="00F10E4E" w:rsidRDefault="00EB5FAC">
                          <w:pPr>
                            <w:pStyle w:val="Referentiegegevens"/>
                          </w:pPr>
                          <w:sdt>
                            <w:sdtPr>
                              <w:id w:val="-1472287465"/>
                              <w:date w:fullDate="2024-08-29T11:1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A33C8">
                                <w:t>29 augustus 2024</w:t>
                              </w:r>
                            </w:sdtContent>
                          </w:sdt>
                        </w:p>
                        <w:p w14:paraId="1CAC48C5" w14:textId="77777777" w:rsidR="00F10E4E" w:rsidRDefault="00F10E4E">
                          <w:pPr>
                            <w:pStyle w:val="WitregelW1"/>
                          </w:pPr>
                        </w:p>
                        <w:p w14:paraId="18706F22" w14:textId="77777777" w:rsidR="00F10E4E" w:rsidRDefault="009A33C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C641C5B" w14:textId="77777777" w:rsidR="00F10E4E" w:rsidRDefault="009A33C8">
                          <w:pPr>
                            <w:pStyle w:val="Referentiegegevens"/>
                          </w:pPr>
                          <w:r>
                            <w:t>6305070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541A87" id="46fef022-aa3c-11ea-a756-beb5f67e67be" o:spid="_x0000_s1029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7DD8AA81" w14:textId="77777777" w:rsidR="00F10E4E" w:rsidRDefault="009A33C8">
                    <w:pPr>
                      <w:pStyle w:val="Referentiegegevensbold"/>
                    </w:pPr>
                    <w:r>
                      <w:t>Hoofddirectie Bedrijfsvoering</w:t>
                    </w:r>
                  </w:p>
                  <w:p w14:paraId="7C120E39" w14:textId="77777777" w:rsidR="00F10E4E" w:rsidRDefault="00F10E4E">
                    <w:pPr>
                      <w:pStyle w:val="WitregelW2"/>
                    </w:pPr>
                  </w:p>
                  <w:p w14:paraId="5BB8882F" w14:textId="77777777" w:rsidR="00F10E4E" w:rsidRDefault="009A33C8">
                    <w:pPr>
                      <w:pStyle w:val="Referentiegegevensbold"/>
                    </w:pPr>
                    <w:r>
                      <w:t>Datum</w:t>
                    </w:r>
                  </w:p>
                  <w:p w14:paraId="514D4711" w14:textId="77777777" w:rsidR="00F10E4E" w:rsidRDefault="00EB5FAC">
                    <w:pPr>
                      <w:pStyle w:val="Referentiegegevens"/>
                    </w:pPr>
                    <w:sdt>
                      <w:sdtPr>
                        <w:id w:val="-1472287465"/>
                        <w:date w:fullDate="2024-08-29T11:1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A33C8">
                          <w:t>29 augustus 2024</w:t>
                        </w:r>
                      </w:sdtContent>
                    </w:sdt>
                  </w:p>
                  <w:p w14:paraId="1CAC48C5" w14:textId="77777777" w:rsidR="00F10E4E" w:rsidRDefault="00F10E4E">
                    <w:pPr>
                      <w:pStyle w:val="WitregelW1"/>
                    </w:pPr>
                  </w:p>
                  <w:p w14:paraId="18706F22" w14:textId="77777777" w:rsidR="00F10E4E" w:rsidRDefault="009A33C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C641C5B" w14:textId="77777777" w:rsidR="00F10E4E" w:rsidRDefault="009A33C8">
                    <w:pPr>
                      <w:pStyle w:val="Referentiegegevens"/>
                    </w:pPr>
                    <w:r>
                      <w:t>6305070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52397C6" wp14:editId="41822A4C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4B9EF0" w14:textId="77777777" w:rsidR="009A33C8" w:rsidRDefault="009A33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2397C6" id="46fef0b8-aa3c-11ea-a756-beb5f67e67be" o:spid="_x0000_s1030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084B9EF0" w14:textId="77777777" w:rsidR="009A33C8" w:rsidRDefault="009A33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99D7542" wp14:editId="68A84209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3D0299" w14:textId="2F98F58D" w:rsidR="00F10E4E" w:rsidRDefault="009A33C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9D7542" id="46fef06f-aa3c-11ea-a756-beb5f67e67be" o:spid="_x0000_s1031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703D0299" w14:textId="2F98F58D" w:rsidR="00F10E4E" w:rsidRDefault="009A33C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2E35" w14:textId="77777777" w:rsidR="00F10E4E" w:rsidRDefault="009A33C8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9FA440A" wp14:editId="3110F54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D85ED" w14:textId="77777777" w:rsidR="00F10E4E" w:rsidRDefault="009A33C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3C50F1" wp14:editId="23F9F64F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9FA440A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2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711D85ED" w14:textId="77777777" w:rsidR="00F10E4E" w:rsidRDefault="009A33C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B3C50F1" wp14:editId="23F9F64F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29E3666" wp14:editId="3A99DB32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08B244" w14:textId="3DFEA283" w:rsidR="00F10E4E" w:rsidRDefault="0030557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AD40F9" wp14:editId="0493BD0F">
                                <wp:extent cx="2339975" cy="1582420"/>
                                <wp:effectExtent l="0" t="0" r="3175" b="0"/>
                                <wp:docPr id="161798177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4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9A33C8">
                            <w:rPr>
                              <w:noProof/>
                            </w:rPr>
                            <w:drawing>
                              <wp:inline distT="0" distB="0" distL="0" distR="0" wp14:anchorId="476AF67C" wp14:editId="6D7EDF51">
                                <wp:extent cx="2339975" cy="1582834"/>
                                <wp:effectExtent l="0" t="0" r="0" b="0"/>
                                <wp:docPr id="8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9E3666" id="583cb846-a587-474e-9efc-17a024d629a0" o:spid="_x0000_s1033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0108B244" w14:textId="3DFEA283" w:rsidR="00F10E4E" w:rsidRDefault="0030557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CAD40F9" wp14:editId="0493BD0F">
                          <wp:extent cx="2339975" cy="1582420"/>
                          <wp:effectExtent l="0" t="0" r="3175" b="0"/>
                          <wp:docPr id="161798177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4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9A33C8">
                      <w:rPr>
                        <w:noProof/>
                      </w:rPr>
                      <w:drawing>
                        <wp:inline distT="0" distB="0" distL="0" distR="0" wp14:anchorId="476AF67C" wp14:editId="6D7EDF51">
                          <wp:extent cx="2339975" cy="1582834"/>
                          <wp:effectExtent l="0" t="0" r="0" b="0"/>
                          <wp:docPr id="8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B7AD59F" wp14:editId="72620109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6C440D" w14:textId="77777777" w:rsidR="00F10E4E" w:rsidRDefault="009A33C8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7AD59F" id="f053fe88-db2b-430b-bcc5-fbb915a19314" o:spid="_x0000_s1034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5F6C440D" w14:textId="77777777" w:rsidR="00F10E4E" w:rsidRDefault="009A33C8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4CEB307" wp14:editId="78B6D7A6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BE0409" w14:textId="77777777" w:rsidR="00F333DB" w:rsidRDefault="00F333DB" w:rsidP="00F333DB">
                          <w:pPr>
                            <w:pStyle w:val="adres"/>
                          </w:pPr>
                          <w:r>
                            <w:t>Aan de Voorzitter van de Tweede Kamer</w:t>
                          </w:r>
                        </w:p>
                        <w:p w14:paraId="2DADAE01" w14:textId="77777777" w:rsidR="00F333DB" w:rsidRDefault="00F333DB" w:rsidP="00F333DB">
                          <w:pPr>
                            <w:pStyle w:val="adres"/>
                          </w:pPr>
                          <w:r>
                            <w:t>der Staten-Generaal</w:t>
                          </w:r>
                        </w:p>
                        <w:p w14:paraId="7AF92304" w14:textId="77777777" w:rsidR="00F333DB" w:rsidRDefault="00F333DB" w:rsidP="00F333DB">
                          <w:pPr>
                            <w:pStyle w:val="adres"/>
                          </w:pPr>
                          <w:r>
                            <w:t>Postbus 20018</w:t>
                          </w:r>
                        </w:p>
                        <w:p w14:paraId="568D8174" w14:textId="42C15BAC" w:rsidR="00FB21BF" w:rsidRDefault="00F333DB" w:rsidP="00F333DB">
                          <w:pPr>
                            <w:pStyle w:val="adres"/>
                          </w:pPr>
                          <w:r>
                            <w:t>2500 EA  DEN HAAG</w:t>
                          </w:r>
                          <w:r w:rsidR="00FB21BF">
                            <w:fldChar w:fldCharType="begin"/>
                          </w:r>
                          <w:r w:rsidR="00FB21BF">
                            <w:instrText xml:space="preserve"> DOCVARIABLE adres *\MERGEFORMAT </w:instrText>
                          </w:r>
                          <w:r w:rsidR="00FB21BF">
                            <w:fldChar w:fldCharType="end"/>
                          </w:r>
                        </w:p>
                        <w:p w14:paraId="37AF699B" w14:textId="0DAC15E9" w:rsidR="00F10E4E" w:rsidRDefault="00F10E4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CEB307" id="d302f2a1-bb28-4417-9701-e3b1450e5fb6" o:spid="_x0000_s1035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DBE0409" w14:textId="77777777" w:rsidR="00F333DB" w:rsidRDefault="00F333DB" w:rsidP="00F333DB">
                    <w:pPr>
                      <w:pStyle w:val="adres"/>
                    </w:pPr>
                    <w:r>
                      <w:t>Aan de Voorzitter van de Tweede Kamer</w:t>
                    </w:r>
                  </w:p>
                  <w:p w14:paraId="2DADAE01" w14:textId="77777777" w:rsidR="00F333DB" w:rsidRDefault="00F333DB" w:rsidP="00F333DB">
                    <w:pPr>
                      <w:pStyle w:val="adres"/>
                    </w:pPr>
                    <w:r>
                      <w:t>der Staten-Generaal</w:t>
                    </w:r>
                  </w:p>
                  <w:p w14:paraId="7AF92304" w14:textId="77777777" w:rsidR="00F333DB" w:rsidRDefault="00F333DB" w:rsidP="00F333DB">
                    <w:pPr>
                      <w:pStyle w:val="adres"/>
                    </w:pPr>
                    <w:r>
                      <w:t>Postbus 20018</w:t>
                    </w:r>
                  </w:p>
                  <w:p w14:paraId="568D8174" w14:textId="42C15BAC" w:rsidR="00FB21BF" w:rsidRDefault="00F333DB" w:rsidP="00F333DB">
                    <w:pPr>
                      <w:pStyle w:val="adres"/>
                    </w:pPr>
                    <w:r>
                      <w:t>2500 EA  DEN HAAG</w:t>
                    </w:r>
                    <w:r w:rsidR="00FB21BF">
                      <w:fldChar w:fldCharType="begin"/>
                    </w:r>
                    <w:r w:rsidR="00FB21BF">
                      <w:instrText xml:space="preserve"> DOCVARIABLE adres *\MERGEFORMAT </w:instrText>
                    </w:r>
                    <w:r w:rsidR="00FB21BF">
                      <w:fldChar w:fldCharType="end"/>
                    </w:r>
                  </w:p>
                  <w:p w14:paraId="37AF699B" w14:textId="0DAC15E9" w:rsidR="00F10E4E" w:rsidRDefault="00F10E4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97BFFC8" wp14:editId="45105487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10E4E" w14:paraId="13CC68F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25E78BC" w14:textId="77777777" w:rsidR="00F10E4E" w:rsidRDefault="009A33C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D4AA5ED" w14:textId="5B6C84DE" w:rsidR="00F10E4E" w:rsidRDefault="00EB5FAC">
                                <w:sdt>
                                  <w:sdtPr>
                                    <w:id w:val="-90628899"/>
                                    <w:date w:fullDate="2026-08-25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5463DC">
                                      <w:rPr>
                                        <w:lang w:val="nl"/>
                                      </w:rPr>
                                      <w:t>25 augustus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F10E4E" w14:paraId="1F16FCA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3E291FC" w14:textId="77777777" w:rsidR="00F10E4E" w:rsidRDefault="009A33C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6073F5F" w14:textId="7C129F9A" w:rsidR="00F10E4E" w:rsidRDefault="00FB21BF">
                                <w:r>
                                  <w:t>Publicatie</w:t>
                                </w:r>
                                <w:r w:rsidR="002A7C2B">
                                  <w:t xml:space="preserve"> besluit Woo-verzoek </w:t>
                                </w:r>
                                <w:r w:rsidR="009856CC">
                                  <w:t xml:space="preserve">inzake </w:t>
                                </w:r>
                                <w:r w:rsidR="000E5FE8">
                                  <w:t>amendement Vondeling over de strafbaarstelling van illegaliteit</w:t>
                                </w:r>
                              </w:p>
                            </w:tc>
                          </w:tr>
                        </w:tbl>
                        <w:p w14:paraId="4FE73DAD" w14:textId="77777777" w:rsidR="009A33C8" w:rsidRDefault="009A33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7BFFC8" id="1670fa0c-13cb-45ec-92be-ef1f34d237c5" o:spid="_x0000_s1036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10E4E" w14:paraId="13CC68F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25E78BC" w14:textId="77777777" w:rsidR="00F10E4E" w:rsidRDefault="009A33C8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D4AA5ED" w14:textId="5B6C84DE" w:rsidR="00F10E4E" w:rsidRDefault="00EB5FAC">
                          <w:sdt>
                            <w:sdtPr>
                              <w:id w:val="-90628899"/>
                              <w:date w:fullDate="2026-08-25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463DC">
                                <w:rPr>
                                  <w:lang w:val="nl"/>
                                </w:rPr>
                                <w:t>25 augustus 2026</w:t>
                              </w:r>
                            </w:sdtContent>
                          </w:sdt>
                        </w:p>
                      </w:tc>
                    </w:tr>
                    <w:tr w:rsidR="00F10E4E" w14:paraId="1F16FCA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3E291FC" w14:textId="77777777" w:rsidR="00F10E4E" w:rsidRDefault="009A33C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6073F5F" w14:textId="7C129F9A" w:rsidR="00F10E4E" w:rsidRDefault="00FB21BF">
                          <w:r>
                            <w:t>Publicatie</w:t>
                          </w:r>
                          <w:r w:rsidR="002A7C2B">
                            <w:t xml:space="preserve"> besluit Woo-verzoek </w:t>
                          </w:r>
                          <w:r w:rsidR="009856CC">
                            <w:t xml:space="preserve">inzake </w:t>
                          </w:r>
                          <w:r w:rsidR="000E5FE8">
                            <w:t>amendement Vondeling over de strafbaarstelling van illegaliteit</w:t>
                          </w:r>
                        </w:p>
                      </w:tc>
                    </w:tr>
                  </w:tbl>
                  <w:p w14:paraId="4FE73DAD" w14:textId="77777777" w:rsidR="009A33C8" w:rsidRDefault="009A33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E8793B7" wp14:editId="523A90B2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BA3348" w14:textId="691B404A" w:rsidR="00F10E4E" w:rsidRDefault="00FB21BF">
                          <w:pPr>
                            <w:pStyle w:val="Referentiegegevensbold"/>
                          </w:pPr>
                          <w:r>
                            <w:t>Directie Openbaarmaking</w:t>
                          </w:r>
                        </w:p>
                        <w:p w14:paraId="2C4E1B69" w14:textId="77777777" w:rsidR="00F10E4E" w:rsidRDefault="00F10E4E">
                          <w:pPr>
                            <w:pStyle w:val="WitregelW1"/>
                          </w:pPr>
                        </w:p>
                        <w:p w14:paraId="4B7E6535" w14:textId="77777777" w:rsidR="00F10E4E" w:rsidRDefault="009A33C8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4AFD88D5" w14:textId="77777777" w:rsidR="00F10E4E" w:rsidRDefault="009A33C8">
                          <w:pPr>
                            <w:pStyle w:val="Referentiegegevens"/>
                          </w:pPr>
                          <w:r>
                            <w:t>2511 DP   Den Haag</w:t>
                          </w:r>
                        </w:p>
                        <w:p w14:paraId="7B772067" w14:textId="77777777" w:rsidR="00F10E4E" w:rsidRPr="009856CC" w:rsidRDefault="009A33C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856CC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24230522" w14:textId="77777777" w:rsidR="00F10E4E" w:rsidRPr="009856CC" w:rsidRDefault="009A33C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856CC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6E88AA9D" w14:textId="77777777" w:rsidR="00F10E4E" w:rsidRPr="009856CC" w:rsidRDefault="009A33C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856CC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0C062AE5" w14:textId="77777777" w:rsidR="00F10E4E" w:rsidRPr="009856CC" w:rsidRDefault="00F10E4E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59B4675" w14:textId="77777777" w:rsidR="00F10E4E" w:rsidRPr="009856CC" w:rsidRDefault="00F10E4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0EAFC53" w14:textId="77777777" w:rsidR="00F10E4E" w:rsidRDefault="009A33C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1DEE5E1" w14:textId="4A112E9C" w:rsidR="00F10E4E" w:rsidRDefault="002A7C2B">
                          <w:pPr>
                            <w:pStyle w:val="Referentiegegevens"/>
                          </w:pPr>
                          <w:r>
                            <w:t>6822981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8793B7" id="aa29ef58-fa5a-4ef1-bc47-43f659f7c670" o:spid="_x0000_s1037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32BA3348" w14:textId="691B404A" w:rsidR="00F10E4E" w:rsidRDefault="00FB21BF">
                    <w:pPr>
                      <w:pStyle w:val="Referentiegegevensbold"/>
                    </w:pPr>
                    <w:r>
                      <w:t>Directie Openbaarmaking</w:t>
                    </w:r>
                  </w:p>
                  <w:p w14:paraId="2C4E1B69" w14:textId="77777777" w:rsidR="00F10E4E" w:rsidRDefault="00F10E4E">
                    <w:pPr>
                      <w:pStyle w:val="WitregelW1"/>
                    </w:pPr>
                  </w:p>
                  <w:p w14:paraId="4B7E6535" w14:textId="77777777" w:rsidR="00F10E4E" w:rsidRDefault="009A33C8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4AFD88D5" w14:textId="77777777" w:rsidR="00F10E4E" w:rsidRDefault="009A33C8">
                    <w:pPr>
                      <w:pStyle w:val="Referentiegegevens"/>
                    </w:pPr>
                    <w:r>
                      <w:t>2511 DP   Den Haag</w:t>
                    </w:r>
                  </w:p>
                  <w:p w14:paraId="7B772067" w14:textId="77777777" w:rsidR="00F10E4E" w:rsidRPr="009856CC" w:rsidRDefault="009A33C8">
                    <w:pPr>
                      <w:pStyle w:val="Referentiegegevens"/>
                      <w:rPr>
                        <w:lang w:val="de-DE"/>
                      </w:rPr>
                    </w:pPr>
                    <w:r w:rsidRPr="009856CC">
                      <w:rPr>
                        <w:lang w:val="de-DE"/>
                      </w:rPr>
                      <w:t>Postbus 20301</w:t>
                    </w:r>
                  </w:p>
                  <w:p w14:paraId="24230522" w14:textId="77777777" w:rsidR="00F10E4E" w:rsidRPr="009856CC" w:rsidRDefault="009A33C8">
                    <w:pPr>
                      <w:pStyle w:val="Referentiegegevens"/>
                      <w:rPr>
                        <w:lang w:val="de-DE"/>
                      </w:rPr>
                    </w:pPr>
                    <w:r w:rsidRPr="009856CC">
                      <w:rPr>
                        <w:lang w:val="de-DE"/>
                      </w:rPr>
                      <w:t>2500 EH   Den Haag</w:t>
                    </w:r>
                  </w:p>
                  <w:p w14:paraId="6E88AA9D" w14:textId="77777777" w:rsidR="00F10E4E" w:rsidRPr="009856CC" w:rsidRDefault="009A33C8">
                    <w:pPr>
                      <w:pStyle w:val="Referentiegegevens"/>
                      <w:rPr>
                        <w:lang w:val="de-DE"/>
                      </w:rPr>
                    </w:pPr>
                    <w:r w:rsidRPr="009856CC">
                      <w:rPr>
                        <w:lang w:val="de-DE"/>
                      </w:rPr>
                      <w:t>www.rijksoverheid.nl/jenv</w:t>
                    </w:r>
                  </w:p>
                  <w:p w14:paraId="0C062AE5" w14:textId="77777777" w:rsidR="00F10E4E" w:rsidRPr="009856CC" w:rsidRDefault="00F10E4E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59B4675" w14:textId="77777777" w:rsidR="00F10E4E" w:rsidRPr="009856CC" w:rsidRDefault="00F10E4E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0EAFC53" w14:textId="77777777" w:rsidR="00F10E4E" w:rsidRDefault="009A33C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1DEE5E1" w14:textId="4A112E9C" w:rsidR="00F10E4E" w:rsidRDefault="002A7C2B">
                    <w:pPr>
                      <w:pStyle w:val="Referentiegegevens"/>
                    </w:pPr>
                    <w:r>
                      <w:t>6822981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BCDE5DD" wp14:editId="14F82A07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98C81F" w14:textId="524B58C2" w:rsidR="00F10E4E" w:rsidRDefault="009A33C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CDE5DD" id="fc795519-edb4-40fa-b772-922592680a29" o:spid="_x0000_s1038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7298C81F" w14:textId="524B58C2" w:rsidR="00F10E4E" w:rsidRDefault="009A33C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F7100C0" wp14:editId="7D366DAF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4C8F4C" w14:textId="77777777" w:rsidR="009A33C8" w:rsidRDefault="009A33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7100C0" id="ea113d41-b39a-4e3b-9a6a-dce66e72abe4" o:spid="_x0000_s1039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0B4C8F4C" w14:textId="77777777" w:rsidR="009A33C8" w:rsidRDefault="009A33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EE6D0D"/>
    <w:multiLevelType w:val="multilevel"/>
    <w:tmpl w:val="EA210333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E29C65EB"/>
    <w:multiLevelType w:val="multilevel"/>
    <w:tmpl w:val="843BC93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FE71C1BA"/>
    <w:multiLevelType w:val="multilevel"/>
    <w:tmpl w:val="95DE59E5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1CBC0B1D"/>
    <w:multiLevelType w:val="multilevel"/>
    <w:tmpl w:val="279E3ABD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57902746"/>
    <w:multiLevelType w:val="multilevel"/>
    <w:tmpl w:val="FEEEA4F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6B0080BD"/>
    <w:multiLevelType w:val="multilevel"/>
    <w:tmpl w:val="848EB360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735591941">
    <w:abstractNumId w:val="2"/>
  </w:num>
  <w:num w:numId="2" w16cid:durableId="1114717527">
    <w:abstractNumId w:val="0"/>
  </w:num>
  <w:num w:numId="3" w16cid:durableId="2038197202">
    <w:abstractNumId w:val="5"/>
  </w:num>
  <w:num w:numId="4" w16cid:durableId="1051854181">
    <w:abstractNumId w:val="4"/>
  </w:num>
  <w:num w:numId="5" w16cid:durableId="1609503492">
    <w:abstractNumId w:val="3"/>
  </w:num>
  <w:num w:numId="6" w16cid:durableId="109833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C8"/>
    <w:rsid w:val="00024BBB"/>
    <w:rsid w:val="000D3BE2"/>
    <w:rsid w:val="000E363D"/>
    <w:rsid w:val="000E5FE8"/>
    <w:rsid w:val="001334D4"/>
    <w:rsid w:val="001A25F8"/>
    <w:rsid w:val="001A44AF"/>
    <w:rsid w:val="00203363"/>
    <w:rsid w:val="00203B41"/>
    <w:rsid w:val="002A7C2B"/>
    <w:rsid w:val="0030557D"/>
    <w:rsid w:val="00320108"/>
    <w:rsid w:val="0036062D"/>
    <w:rsid w:val="00361D46"/>
    <w:rsid w:val="003F6335"/>
    <w:rsid w:val="00404E2B"/>
    <w:rsid w:val="00422FB9"/>
    <w:rsid w:val="004377A1"/>
    <w:rsid w:val="004657C2"/>
    <w:rsid w:val="00526E87"/>
    <w:rsid w:val="00542043"/>
    <w:rsid w:val="005463DC"/>
    <w:rsid w:val="0056740D"/>
    <w:rsid w:val="00583532"/>
    <w:rsid w:val="005F677C"/>
    <w:rsid w:val="006764C4"/>
    <w:rsid w:val="00693608"/>
    <w:rsid w:val="006D7651"/>
    <w:rsid w:val="007833CB"/>
    <w:rsid w:val="0078466F"/>
    <w:rsid w:val="007C669D"/>
    <w:rsid w:val="008028BE"/>
    <w:rsid w:val="00820DF6"/>
    <w:rsid w:val="00967D54"/>
    <w:rsid w:val="009856CC"/>
    <w:rsid w:val="009A33C8"/>
    <w:rsid w:val="009F05ED"/>
    <w:rsid w:val="00A06445"/>
    <w:rsid w:val="00A338C1"/>
    <w:rsid w:val="00A37B7D"/>
    <w:rsid w:val="00AD0241"/>
    <w:rsid w:val="00B273B9"/>
    <w:rsid w:val="00B66F5C"/>
    <w:rsid w:val="00BB09E0"/>
    <w:rsid w:val="00C46A73"/>
    <w:rsid w:val="00C92948"/>
    <w:rsid w:val="00CA60A2"/>
    <w:rsid w:val="00CF6F91"/>
    <w:rsid w:val="00D14B5C"/>
    <w:rsid w:val="00D35D3D"/>
    <w:rsid w:val="00D71B54"/>
    <w:rsid w:val="00E01061"/>
    <w:rsid w:val="00EA226E"/>
    <w:rsid w:val="00EB4FE1"/>
    <w:rsid w:val="00EB5FAC"/>
    <w:rsid w:val="00EF1892"/>
    <w:rsid w:val="00F10E4E"/>
    <w:rsid w:val="00F333DB"/>
    <w:rsid w:val="00FB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DC335"/>
  <w15:docId w15:val="{0A557B60-7DC4-4C2E-A64A-2658362B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B21BF"/>
    <w:pPr>
      <w:autoSpaceDN/>
      <w:spacing w:line="240" w:lineRule="atLeast"/>
      <w:textAlignment w:val="auto"/>
    </w:pPr>
    <w:rPr>
      <w:rFonts w:ascii="Verdana" w:eastAsia="Times New Roman" w:hAnsi="Verdana" w:cs="Times New Roman"/>
      <w:sz w:val="18"/>
      <w:szCs w:val="24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autoSpaceDN w:val="0"/>
      <w:spacing w:before="240"/>
      <w:textAlignment w:val="baseline"/>
      <w:outlineLvl w:val="0"/>
    </w:pPr>
    <w:rPr>
      <w:rFonts w:eastAsia="DejaVu Sans" w:cs="Lohit Hindi"/>
      <w:b/>
      <w:color w:val="000000"/>
      <w:szCs w:val="18"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autoSpaceDN w:val="0"/>
      <w:spacing w:before="240" w:line="240" w:lineRule="exact"/>
      <w:textAlignment w:val="baseline"/>
      <w:outlineLvl w:val="1"/>
    </w:pPr>
    <w:rPr>
      <w:rFonts w:eastAsia="DejaVu Sans" w:cs="Lohit Hindi"/>
      <w:i/>
      <w:color w:val="000000"/>
      <w:szCs w:val="18"/>
    </w:rPr>
  </w:style>
  <w:style w:type="paragraph" w:styleId="Kop3">
    <w:name w:val="heading 3"/>
    <w:basedOn w:val="Standaard"/>
    <w:next w:val="Standaard"/>
    <w:pPr>
      <w:tabs>
        <w:tab w:val="left" w:pos="0"/>
      </w:tabs>
      <w:autoSpaceDN w:val="0"/>
      <w:spacing w:before="240" w:line="240" w:lineRule="exact"/>
      <w:ind w:left="-1120"/>
      <w:textAlignment w:val="baseline"/>
      <w:outlineLvl w:val="2"/>
    </w:pPr>
    <w:rPr>
      <w:rFonts w:eastAsia="DejaVu Sans" w:cs="Lohit Hindi"/>
      <w:color w:val="000000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  <w:autoSpaceDN w:val="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  <w:autoSpaceDN w:val="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Artikelnummer">
    <w:name w:val="Artikelnummer"/>
    <w:basedOn w:val="Standaard"/>
    <w:pPr>
      <w:numPr>
        <w:numId w:val="2"/>
      </w:numPr>
      <w:autoSpaceDN w:val="0"/>
      <w:spacing w:before="36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E-handtekening">
    <w:name w:val="E-handtekening"/>
    <w:basedOn w:val="Standaard"/>
    <w:next w:val="Standaard"/>
    <w:pPr>
      <w:autoSpaceDN w:val="0"/>
      <w:textAlignment w:val="baseline"/>
    </w:pPr>
    <w:rPr>
      <w:rFonts w:eastAsia="DejaVu Sans" w:cs="Lohit Hindi"/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autoSpaceDN w:val="0"/>
      <w:spacing w:before="120" w:line="240" w:lineRule="exact"/>
      <w:textAlignment w:val="baseline"/>
    </w:pPr>
    <w:rPr>
      <w:rFonts w:ascii="KIX Barcode" w:eastAsia="DejaVu Sans" w:hAnsi="KIX Barcode" w:cs="Lohit Hindi"/>
      <w:color w:val="000000"/>
      <w:sz w:val="20"/>
      <w:szCs w:val="20"/>
    </w:rPr>
  </w:style>
  <w:style w:type="paragraph" w:customStyle="1" w:styleId="KoppenMinuut">
    <w:name w:val="Koppen Minuut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  <w:autoSpaceDN w:val="0"/>
      <w:textAlignment w:val="baseline"/>
    </w:pPr>
    <w:rPr>
      <w:rFonts w:eastAsia="DejaVu Sans" w:cs="Lohit Hindi"/>
      <w:color w:val="000000"/>
      <w:szCs w:val="18"/>
    </w:r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autoSpaceDN w:val="0"/>
      <w:spacing w:line="320" w:lineRule="atLeast"/>
      <w:textAlignment w:val="baseline"/>
    </w:pPr>
    <w:rPr>
      <w:rFonts w:eastAsia="DejaVu Sans" w:cs="Lohit Hindi"/>
      <w:color w:val="000000"/>
      <w:sz w:val="24"/>
    </w:rPr>
  </w:style>
  <w:style w:type="paragraph" w:customStyle="1" w:styleId="Pagina-eindeKop1">
    <w:name w:val="Pagina-einde Kop 1"/>
    <w:basedOn w:val="Standaard"/>
    <w:next w:val="Standaard"/>
    <w:pPr>
      <w:pageBreakBefore/>
      <w:autoSpaceDN w:val="0"/>
      <w:spacing w:line="240" w:lineRule="exact"/>
      <w:textAlignment w:val="baseline"/>
      <w:outlineLvl w:val="0"/>
    </w:pPr>
    <w:rPr>
      <w:rFonts w:eastAsia="DejaVu Sans" w:cs="Lohit Hindi"/>
      <w:b/>
      <w:color w:val="000000"/>
      <w:szCs w:val="18"/>
    </w:rPr>
  </w:style>
  <w:style w:type="paragraph" w:customStyle="1" w:styleId="Referentiegegevens">
    <w:name w:val="Referentiegegevens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b/>
      <w:color w:val="000000"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i/>
      <w:color w:val="000000"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autoSpaceDN w:val="0"/>
      <w:spacing w:line="180" w:lineRule="exact"/>
      <w:jc w:val="right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Rubricering">
    <w:name w:val="Rubricering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b/>
      <w:caps/>
      <w:color w:val="000000"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autoSpaceDN w:val="0"/>
      <w:spacing w:line="240" w:lineRule="exact"/>
      <w:textAlignment w:val="baseline"/>
    </w:pPr>
    <w:rPr>
      <w:rFonts w:eastAsia="DejaVu Sans" w:cs="Lohit Hindi"/>
      <w:i/>
      <w:color w:val="000000"/>
      <w:szCs w:val="18"/>
    </w:rPr>
  </w:style>
  <w:style w:type="paragraph" w:customStyle="1" w:styleId="StandaarddeDE">
    <w:name w:val="Standaard de_DE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de-DE"/>
    </w:rPr>
  </w:style>
  <w:style w:type="paragraph" w:customStyle="1" w:styleId="StandaardenGB">
    <w:name w:val="Standaard en_GB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en-GB"/>
    </w:rPr>
  </w:style>
  <w:style w:type="paragraph" w:customStyle="1" w:styleId="StandaardesES">
    <w:name w:val="Standaard es_ES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es-ES"/>
    </w:rPr>
  </w:style>
  <w:style w:type="paragraph" w:customStyle="1" w:styleId="StandaardfrFR">
    <w:name w:val="Standaard fr_FR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fr-FR"/>
    </w:rPr>
  </w:style>
  <w:style w:type="paragraph" w:customStyle="1" w:styleId="Standaardvet">
    <w:name w:val="Standaard vet"/>
    <w:basedOn w:val="Standaard"/>
    <w:next w:val="Standaard"/>
    <w:qFormat/>
    <w:pPr>
      <w:autoSpaceDN w:val="0"/>
      <w:spacing w:line="240" w:lineRule="exact"/>
      <w:textAlignment w:val="baseline"/>
    </w:pPr>
    <w:rPr>
      <w:rFonts w:eastAsia="DejaVu Sans" w:cs="Lohit Hindi"/>
      <w:b/>
      <w:color w:val="000000"/>
      <w:szCs w:val="18"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autoSpaceDN w:val="0"/>
      <w:spacing w:line="320" w:lineRule="atLeast"/>
      <w:textAlignment w:val="baseline"/>
    </w:pPr>
    <w:rPr>
      <w:rFonts w:eastAsia="DejaVu Sans" w:cs="Lohit Hindi"/>
      <w:b/>
      <w:color w:val="000000"/>
      <w:sz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autoSpaceDN w:val="0"/>
      <w:spacing w:line="90" w:lineRule="exact"/>
      <w:textAlignment w:val="baseline"/>
    </w:pPr>
    <w:rPr>
      <w:rFonts w:eastAsia="DejaVu Sans" w:cs="Lohit Hindi"/>
      <w:color w:val="000000"/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WitregelW2">
    <w:name w:val="Witregel W2"/>
    <w:basedOn w:val="Standaard"/>
    <w:next w:val="Standaard"/>
    <w:pPr>
      <w:autoSpaceDN w:val="0"/>
      <w:spacing w:line="270" w:lineRule="exact"/>
      <w:textAlignment w:val="baseline"/>
    </w:pPr>
    <w:rPr>
      <w:rFonts w:eastAsia="DejaVu Sans" w:cs="Lohit Hindi"/>
      <w:color w:val="000000"/>
      <w:sz w:val="27"/>
      <w:szCs w:val="27"/>
    </w:rPr>
  </w:style>
  <w:style w:type="paragraph" w:customStyle="1" w:styleId="broodtekst">
    <w:name w:val="broodtekst"/>
    <w:basedOn w:val="Standaard"/>
    <w:qFormat/>
    <w:rsid w:val="00FB21B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Huisstijl-GegevenCharChar">
    <w:name w:val="Huisstijl-Gegeven Char Char"/>
    <w:basedOn w:val="Standaardalinea-lettertype"/>
    <w:rsid w:val="00FB21BF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Paginanummering">
    <w:name w:val="Huisstijl-Paginanummering"/>
    <w:basedOn w:val="broodtekst"/>
    <w:rsid w:val="00FB21BF"/>
    <w:pPr>
      <w:spacing w:line="180" w:lineRule="exact"/>
    </w:pPr>
    <w:rPr>
      <w:noProof/>
      <w:sz w:val="13"/>
    </w:rPr>
  </w:style>
  <w:style w:type="paragraph" w:customStyle="1" w:styleId="groetregel">
    <w:name w:val="groetregel"/>
    <w:basedOn w:val="broodtekst"/>
    <w:next w:val="broodtekst"/>
    <w:rsid w:val="00FB21BF"/>
    <w:pPr>
      <w:spacing w:before="240"/>
    </w:pPr>
  </w:style>
  <w:style w:type="paragraph" w:customStyle="1" w:styleId="in-table">
    <w:name w:val="in-table"/>
    <w:basedOn w:val="broodtekst"/>
    <w:rsid w:val="00FB21BF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FB21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21BF"/>
    <w:rPr>
      <w:rFonts w:ascii="Verdana" w:eastAsia="Times New Roman" w:hAnsi="Verdana" w:cs="Times New Roman"/>
      <w:sz w:val="18"/>
      <w:szCs w:val="24"/>
    </w:rPr>
  </w:style>
  <w:style w:type="paragraph" w:customStyle="1" w:styleId="adres">
    <w:name w:val="adres"/>
    <w:basedOn w:val="broodtekst"/>
    <w:rsid w:val="00FB21BF"/>
    <w:rPr>
      <w:noProof/>
    </w:rPr>
  </w:style>
  <w:style w:type="paragraph" w:styleId="Revisie">
    <w:name w:val="Revision"/>
    <w:hidden/>
    <w:uiPriority w:val="99"/>
    <w:semiHidden/>
    <w:rsid w:val="00D35D3D"/>
    <w:pPr>
      <w:autoSpaceDN/>
      <w:textAlignment w:val="auto"/>
    </w:pPr>
    <w:rPr>
      <w:rFonts w:ascii="Verdana" w:eastAsia="Times New Roman" w:hAnsi="Verdana" w:cs="Times New Roman"/>
      <w:sz w:val="18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35D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webSetting" Target="webSettings0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hyperlink" Target="http://www.rijksoverheid.nl" TargetMode="Externa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</vt:lpstr>
    </vt:vector>
  </ap:TitlesOfParts>
  <ap:LinksUpToDate>false</ap:LinksUpToDate>
  <ap:CharactersWithSpaces>549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2026-08-25T12:50:00.0000000Z</dcterms:created>
  <dcterms:modified xsi:type="dcterms:W3CDTF">2026-08-25T12:51:00.0000000Z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29 augustus 2024</vt:lpwstr>
  </property>
  <property fmtid="{D5CDD505-2E9C-101B-9397-08002B2CF9AE}" pid="13" name="Opgesteld door, Naam">
    <vt:lpwstr>R. van der Heide</vt:lpwstr>
  </property>
  <property fmtid="{D5CDD505-2E9C-101B-9397-08002B2CF9AE}" pid="14" name="Opgesteld door, Telefoonnummer">
    <vt:lpwstr/>
  </property>
  <property fmtid="{D5CDD505-2E9C-101B-9397-08002B2CF9AE}" pid="15" name="Kenmerk">
    <vt:lpwstr>6305070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