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7AF3" w:rsidRDefault="00E253CD" w14:paraId="5EBF0DDC" w14:textId="77777777">
      <w:r>
        <w:t xml:space="preserve">Geachte voorzitter, </w:t>
      </w:r>
    </w:p>
    <w:p w:rsidR="00437AF3" w:rsidRDefault="00437AF3" w14:paraId="6283A62F" w14:textId="77777777"/>
    <w:p w:rsidR="00E253CD" w:rsidRDefault="00E253CD" w14:paraId="6F8B3D2D" w14:textId="77777777"/>
    <w:p w:rsidR="00E253CD" w:rsidRDefault="00E253CD" w14:paraId="4BB6DAF6" w14:textId="77777777">
      <w:r>
        <w:t>Bij brief van 2 juli 2026 hebben de vaste commissie voor Defensie en de vaste commissie voor Digitale Zaken verzocht om toestemming te verlenen voor het voeren van gesprekken met deskundigen en betrokkenen, waaronder de betrokken ambtenaren van de Auditdienst Rijk (ADR) met de rapporteurs van het grote project Grensverleggende IT (</w:t>
      </w:r>
      <w:proofErr w:type="spellStart"/>
      <w:r>
        <w:t>GrIT</w:t>
      </w:r>
      <w:proofErr w:type="spellEnd"/>
      <w:r>
        <w:t>).</w:t>
      </w:r>
      <w:r w:rsidR="006F0506">
        <w:t xml:space="preserve"> </w:t>
      </w:r>
      <w:r>
        <w:t xml:space="preserve">Hierbij deel ik u mede dat ik instem met deelname van medewerkers van de ADR aan gesprekken met de rapporteurs van GrIT.  </w:t>
      </w:r>
    </w:p>
    <w:p w:rsidR="00E253CD" w:rsidRDefault="00E253CD" w14:paraId="40FAF3B2" w14:textId="77777777"/>
    <w:p w:rsidR="00E253CD" w:rsidRDefault="00E253CD" w14:paraId="7663D5D1" w14:textId="77777777"/>
    <w:p w:rsidR="00E253CD" w:rsidRDefault="00E253CD" w14:paraId="6F0EB12D" w14:textId="77777777">
      <w:r>
        <w:t xml:space="preserve">Hoogachtend, </w:t>
      </w:r>
    </w:p>
    <w:p w:rsidR="00E253CD" w:rsidRDefault="00E253CD" w14:paraId="21B00E1A" w14:textId="77777777"/>
    <w:p w:rsidR="00E253CD" w:rsidRDefault="00E253CD" w14:paraId="7A19AD92" w14:textId="77777777">
      <w:proofErr w:type="gramStart"/>
      <w:r>
        <w:t>de</w:t>
      </w:r>
      <w:proofErr w:type="gramEnd"/>
      <w:r>
        <w:t xml:space="preserve"> minister van Financiën,</w:t>
      </w:r>
    </w:p>
    <w:p w:rsidR="00E253CD" w:rsidRDefault="00E253CD" w14:paraId="4624A7BC" w14:textId="77777777"/>
    <w:p w:rsidR="00E253CD" w:rsidRDefault="00E253CD" w14:paraId="0743AE24" w14:textId="77777777"/>
    <w:p w:rsidR="00E253CD" w:rsidRDefault="00E253CD" w14:paraId="4A7C628F" w14:textId="77777777"/>
    <w:p w:rsidR="00E253CD" w:rsidRDefault="00E253CD" w14:paraId="20DDECBB" w14:textId="77777777"/>
    <w:p w:rsidR="00E253CD" w:rsidRDefault="00172F1A" w14:paraId="7CCF812B" w14:textId="77777777">
      <w:r>
        <w:t>E. Heinen</w:t>
      </w:r>
    </w:p>
    <w:p w:rsidR="00437AF3" w:rsidRDefault="00437AF3" w14:paraId="3F9B5A83" w14:textId="77777777"/>
    <w:p w:rsidR="00437AF3" w:rsidRDefault="00437AF3" w14:paraId="45EC3239" w14:textId="77777777"/>
    <w:p w:rsidR="00437AF3" w:rsidRDefault="00437AF3" w14:paraId="114F9E5C" w14:textId="77777777">
      <w:pPr>
        <w:pStyle w:val="WitregelW1bodytekst"/>
      </w:pPr>
    </w:p>
    <w:p w:rsidR="00437AF3" w:rsidRDefault="00437AF3" w14:paraId="367AE73F" w14:textId="77777777"/>
    <w:p w:rsidR="00437AF3" w:rsidRDefault="00437AF3" w14:paraId="24061BBA" w14:textId="77777777"/>
    <w:p w:rsidR="00437AF3" w:rsidRDefault="00437AF3" w14:paraId="19627F1F" w14:textId="77777777"/>
    <w:p w:rsidR="00437AF3" w:rsidRDefault="00437AF3" w14:paraId="72B385DA" w14:textId="77777777"/>
    <w:p w:rsidR="00437AF3" w:rsidRDefault="00437AF3" w14:paraId="6C22E1DF" w14:textId="77777777"/>
    <w:p w:rsidR="00437AF3" w:rsidRDefault="00437AF3" w14:paraId="11401496" w14:textId="77777777"/>
    <w:p w:rsidR="00437AF3" w:rsidRDefault="00437AF3" w14:paraId="6262799C" w14:textId="77777777"/>
    <w:p w:rsidR="00437AF3" w:rsidRDefault="00437AF3" w14:paraId="76E03B92" w14:textId="77777777"/>
    <w:sectPr w:rsidR="00437AF3">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F83AF" w14:textId="77777777" w:rsidR="00592793" w:rsidRDefault="00592793">
      <w:pPr>
        <w:spacing w:line="240" w:lineRule="auto"/>
      </w:pPr>
      <w:r>
        <w:separator/>
      </w:r>
    </w:p>
  </w:endnote>
  <w:endnote w:type="continuationSeparator" w:id="0">
    <w:p w14:paraId="05FD54DA" w14:textId="77777777" w:rsidR="00592793" w:rsidRDefault="005927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80092" w14:textId="77777777" w:rsidR="00437AF3" w:rsidRDefault="00437AF3">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6D1AD" w14:textId="77777777" w:rsidR="00592793" w:rsidRDefault="00592793">
      <w:pPr>
        <w:spacing w:line="240" w:lineRule="auto"/>
      </w:pPr>
      <w:r>
        <w:separator/>
      </w:r>
    </w:p>
  </w:footnote>
  <w:footnote w:type="continuationSeparator" w:id="0">
    <w:p w14:paraId="2772896C" w14:textId="77777777" w:rsidR="00592793" w:rsidRDefault="005927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E41D4" w14:textId="77777777" w:rsidR="00437AF3" w:rsidRDefault="006F0506">
    <w:r>
      <w:rPr>
        <w:noProof/>
      </w:rPr>
      <mc:AlternateContent>
        <mc:Choice Requires="wps">
          <w:drawing>
            <wp:anchor distT="0" distB="0" distL="0" distR="0" simplePos="0" relativeHeight="251652096" behindDoc="0" locked="1" layoutInCell="1" allowOverlap="1" wp14:anchorId="49B878ED" wp14:editId="4503F8DC">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2B898A4" w14:textId="77777777" w:rsidR="007D3DA7" w:rsidRDefault="007D3DA7"/>
                      </w:txbxContent>
                    </wps:txbx>
                    <wps:bodyPr vert="horz" wrap="square" lIns="0" tIns="0" rIns="0" bIns="0" anchor="t" anchorCtr="0"/>
                  </wps:wsp>
                </a:graphicData>
              </a:graphic>
            </wp:anchor>
          </w:drawing>
        </mc:Choice>
        <mc:Fallback>
          <w:pict>
            <v:shapetype w14:anchorId="49B878ED"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72B898A4" w14:textId="77777777" w:rsidR="007D3DA7" w:rsidRDefault="007D3DA7"/>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446EE4D1" wp14:editId="6D4CF80B">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A583C9E" w14:textId="77777777" w:rsidR="00437AF3" w:rsidRDefault="006F0506">
                          <w:pPr>
                            <w:pStyle w:val="Referentiegegevensbold"/>
                          </w:pPr>
                          <w:r>
                            <w:t>Datum</w:t>
                          </w:r>
                        </w:p>
                        <w:p w14:paraId="361A4813" w14:textId="77777777" w:rsidR="00437AF3" w:rsidRDefault="006E7EAA">
                          <w:pPr>
                            <w:pStyle w:val="Referentiegegevens"/>
                          </w:pPr>
                          <w:sdt>
                            <w:sdtPr>
                              <w:id w:val="-660618010"/>
                              <w:date w:fullDate="2026-07-03T08:53:00Z">
                                <w:dateFormat w:val="d MMMM yyyy"/>
                                <w:lid w:val="nl"/>
                                <w:storeMappedDataAs w:val="dateTime"/>
                                <w:calendar w:val="gregorian"/>
                              </w:date>
                            </w:sdtPr>
                            <w:sdtEndPr/>
                            <w:sdtContent>
                              <w:r w:rsidR="006F0506">
                                <w:t>3 juli 2026</w:t>
                              </w:r>
                            </w:sdtContent>
                          </w:sdt>
                        </w:p>
                        <w:p w14:paraId="294BD01A" w14:textId="77777777" w:rsidR="00437AF3" w:rsidRDefault="00437AF3">
                          <w:pPr>
                            <w:pStyle w:val="WitregelW1"/>
                          </w:pPr>
                        </w:p>
                        <w:p w14:paraId="5C7B4F0F" w14:textId="77777777" w:rsidR="00437AF3" w:rsidRDefault="006F0506">
                          <w:pPr>
                            <w:pStyle w:val="Referentiegegevensbold"/>
                          </w:pPr>
                          <w:r>
                            <w:t>Onze referentie</w:t>
                          </w:r>
                        </w:p>
                        <w:p w14:paraId="0194D595" w14:textId="77777777" w:rsidR="00437AF3" w:rsidRDefault="000121C6">
                          <w:pPr>
                            <w:pStyle w:val="Referentiegegevens"/>
                          </w:pPr>
                          <w:fldSimple w:instr=" DOCPROPERTY  &quot;Kenmerk&quot;  \* MERGEFORMAT ">
                            <w:r w:rsidR="006E7EAA">
                              <w:t>2026-0000308413</w:t>
                            </w:r>
                          </w:fldSimple>
                        </w:p>
                      </w:txbxContent>
                    </wps:txbx>
                    <wps:bodyPr vert="horz" wrap="square" lIns="0" tIns="0" rIns="0" bIns="0" anchor="t" anchorCtr="0"/>
                  </wps:wsp>
                </a:graphicData>
              </a:graphic>
            </wp:anchor>
          </w:drawing>
        </mc:Choice>
        <mc:Fallback>
          <w:pict>
            <v:shape w14:anchorId="446EE4D1"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4A583C9E" w14:textId="77777777" w:rsidR="00437AF3" w:rsidRDefault="006F0506">
                    <w:pPr>
                      <w:pStyle w:val="Referentiegegevensbold"/>
                    </w:pPr>
                    <w:r>
                      <w:t>Datum</w:t>
                    </w:r>
                  </w:p>
                  <w:p w14:paraId="361A4813" w14:textId="77777777" w:rsidR="00437AF3" w:rsidRDefault="006E7EAA">
                    <w:pPr>
                      <w:pStyle w:val="Referentiegegevens"/>
                    </w:pPr>
                    <w:sdt>
                      <w:sdtPr>
                        <w:id w:val="-660618010"/>
                        <w:date w:fullDate="2026-07-03T08:53:00Z">
                          <w:dateFormat w:val="d MMMM yyyy"/>
                          <w:lid w:val="nl"/>
                          <w:storeMappedDataAs w:val="dateTime"/>
                          <w:calendar w:val="gregorian"/>
                        </w:date>
                      </w:sdtPr>
                      <w:sdtEndPr/>
                      <w:sdtContent>
                        <w:r w:rsidR="006F0506">
                          <w:t>3 juli 2026</w:t>
                        </w:r>
                      </w:sdtContent>
                    </w:sdt>
                  </w:p>
                  <w:p w14:paraId="294BD01A" w14:textId="77777777" w:rsidR="00437AF3" w:rsidRDefault="00437AF3">
                    <w:pPr>
                      <w:pStyle w:val="WitregelW1"/>
                    </w:pPr>
                  </w:p>
                  <w:p w14:paraId="5C7B4F0F" w14:textId="77777777" w:rsidR="00437AF3" w:rsidRDefault="006F0506">
                    <w:pPr>
                      <w:pStyle w:val="Referentiegegevensbold"/>
                    </w:pPr>
                    <w:r>
                      <w:t>Onze referentie</w:t>
                    </w:r>
                  </w:p>
                  <w:p w14:paraId="0194D595" w14:textId="77777777" w:rsidR="00437AF3" w:rsidRDefault="000121C6">
                    <w:pPr>
                      <w:pStyle w:val="Referentiegegevens"/>
                    </w:pPr>
                    <w:fldSimple w:instr=" DOCPROPERTY  &quot;Kenmerk&quot;  \* MERGEFORMAT ">
                      <w:r w:rsidR="006E7EAA">
                        <w:t>2026-0000308413</w:t>
                      </w:r>
                    </w:fldSimple>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3CD4C132" wp14:editId="4904771A">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5CCDF6B" w14:textId="77777777" w:rsidR="007D3DA7" w:rsidRDefault="007D3DA7"/>
                      </w:txbxContent>
                    </wps:txbx>
                    <wps:bodyPr vert="horz" wrap="square" lIns="0" tIns="0" rIns="0" bIns="0" anchor="t" anchorCtr="0"/>
                  </wps:wsp>
                </a:graphicData>
              </a:graphic>
            </wp:anchor>
          </w:drawing>
        </mc:Choice>
        <mc:Fallback>
          <w:pict>
            <v:shape w14:anchorId="3CD4C132"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35CCDF6B" w14:textId="77777777" w:rsidR="007D3DA7" w:rsidRDefault="007D3DA7"/>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4B59F56A" wp14:editId="5528BC99">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EE0FB15" w14:textId="77777777" w:rsidR="00FF2CBA" w:rsidRDefault="006E7EAA">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B59F56A"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1EE0FB15" w14:textId="77777777" w:rsidR="00FF2CBA" w:rsidRDefault="006E7EAA">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E083" w14:textId="77777777" w:rsidR="00437AF3" w:rsidRDefault="006F0506">
    <w:pPr>
      <w:spacing w:after="6377" w:line="14" w:lineRule="exact"/>
    </w:pPr>
    <w:r>
      <w:rPr>
        <w:noProof/>
      </w:rPr>
      <mc:AlternateContent>
        <mc:Choice Requires="wps">
          <w:drawing>
            <wp:anchor distT="0" distB="0" distL="0" distR="0" simplePos="0" relativeHeight="251656192" behindDoc="0" locked="1" layoutInCell="1" allowOverlap="1" wp14:anchorId="16D8124D" wp14:editId="7A42C9D8">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A721DA5" w14:textId="77777777" w:rsidR="00437AF3" w:rsidRDefault="00437AF3">
                          <w:pPr>
                            <w:spacing w:line="240" w:lineRule="auto"/>
                          </w:pPr>
                        </w:p>
                      </w:txbxContent>
                    </wps:txbx>
                    <wps:bodyPr vert="horz" wrap="square" lIns="0" tIns="0" rIns="0" bIns="0" anchor="t" anchorCtr="0"/>
                  </wps:wsp>
                </a:graphicData>
              </a:graphic>
            </wp:anchor>
          </w:drawing>
        </mc:Choice>
        <mc:Fallback>
          <w:pict>
            <v:shapetype w14:anchorId="16D8124D"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6A721DA5" w14:textId="77777777" w:rsidR="00437AF3" w:rsidRDefault="00437AF3">
                    <w:pPr>
                      <w:spacing w:line="240" w:lineRule="auto"/>
                    </w:pP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6F46544F" wp14:editId="781D49D1">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6D4FA95" w14:textId="77777777" w:rsidR="00437AF3" w:rsidRDefault="006F0506">
                          <w:pPr>
                            <w:spacing w:line="240" w:lineRule="auto"/>
                          </w:pPr>
                          <w:r>
                            <w:rPr>
                              <w:noProof/>
                            </w:rPr>
                            <w:drawing>
                              <wp:inline distT="0" distB="0" distL="0" distR="0" wp14:anchorId="3005BC1F" wp14:editId="670EAE7A">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F46544F"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06D4FA95" w14:textId="77777777" w:rsidR="00437AF3" w:rsidRDefault="006F0506">
                    <w:pPr>
                      <w:spacing w:line="240" w:lineRule="auto"/>
                    </w:pPr>
                    <w:r>
                      <w:rPr>
                        <w:noProof/>
                      </w:rPr>
                      <w:drawing>
                        <wp:inline distT="0" distB="0" distL="0" distR="0" wp14:anchorId="3005BC1F" wp14:editId="670EAE7A">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16A5BF27" wp14:editId="6FA3081E">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BC2C92F" w14:textId="77777777" w:rsidR="00437AF3" w:rsidRDefault="006F0506">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16A5BF27"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4BC2C92F" w14:textId="77777777" w:rsidR="00437AF3" w:rsidRDefault="006F0506">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5C7B55A4" wp14:editId="02916067">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7DE38F0" w14:textId="77777777" w:rsidR="00437AF3" w:rsidRDefault="006F0506">
                          <w:r>
                            <w:t>Voorzitter van de Tweede Kamer der Staten-Generaal</w:t>
                          </w:r>
                        </w:p>
                        <w:p w14:paraId="133B1F24" w14:textId="77777777" w:rsidR="00437AF3" w:rsidRDefault="006F0506">
                          <w:r>
                            <w:t>Postbus 20018</w:t>
                          </w:r>
                        </w:p>
                        <w:p w14:paraId="5E265449" w14:textId="77777777" w:rsidR="00437AF3" w:rsidRDefault="006F0506">
                          <w:r>
                            <w:t>2500 EA  Den Haag</w:t>
                          </w:r>
                        </w:p>
                      </w:txbxContent>
                    </wps:txbx>
                    <wps:bodyPr vert="horz" wrap="square" lIns="0" tIns="0" rIns="0" bIns="0" anchor="t" anchorCtr="0"/>
                  </wps:wsp>
                </a:graphicData>
              </a:graphic>
            </wp:anchor>
          </w:drawing>
        </mc:Choice>
        <mc:Fallback>
          <w:pict>
            <v:shape w14:anchorId="5C7B55A4"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27DE38F0" w14:textId="77777777" w:rsidR="00437AF3" w:rsidRDefault="006F0506">
                    <w:r>
                      <w:t>Voorzitter van de Tweede Kamer der Staten-Generaal</w:t>
                    </w:r>
                  </w:p>
                  <w:p w14:paraId="133B1F24" w14:textId="77777777" w:rsidR="00437AF3" w:rsidRDefault="006F0506">
                    <w:r>
                      <w:t>Postbus 20018</w:t>
                    </w:r>
                  </w:p>
                  <w:p w14:paraId="5E265449" w14:textId="77777777" w:rsidR="00437AF3" w:rsidRDefault="006F0506">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1E2C1182" wp14:editId="1BA863A6">
              <wp:simplePos x="0" y="0"/>
              <wp:positionH relativeFrom="page">
                <wp:posOffset>1010920</wp:posOffset>
              </wp:positionH>
              <wp:positionV relativeFrom="paragraph">
                <wp:posOffset>3352800</wp:posOffset>
              </wp:positionV>
              <wp:extent cx="4785360" cy="51816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5360" cy="51816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437AF3" w14:paraId="724994D5" w14:textId="77777777">
                            <w:trPr>
                              <w:trHeight w:val="240"/>
                            </w:trPr>
                            <w:tc>
                              <w:tcPr>
                                <w:tcW w:w="1140" w:type="dxa"/>
                              </w:tcPr>
                              <w:p w14:paraId="5FCE25F8" w14:textId="77777777" w:rsidR="00437AF3" w:rsidRDefault="006F0506">
                                <w:r>
                                  <w:t>Datum</w:t>
                                </w:r>
                              </w:p>
                            </w:tc>
                            <w:tc>
                              <w:tcPr>
                                <w:tcW w:w="5918" w:type="dxa"/>
                              </w:tcPr>
                              <w:p w14:paraId="029391B6" w14:textId="431B6C44" w:rsidR="00437AF3" w:rsidRDefault="006E7EAA">
                                <w:sdt>
                                  <w:sdtPr>
                                    <w:id w:val="-1867892595"/>
                                    <w:date w:fullDate="2026-08-19T00:00:00Z">
                                      <w:dateFormat w:val="d MMMM yyyy"/>
                                      <w:lid w:val="nl"/>
                                      <w:storeMappedDataAs w:val="dateTime"/>
                                      <w:calendar w:val="gregorian"/>
                                    </w:date>
                                  </w:sdtPr>
                                  <w:sdtEndPr/>
                                  <w:sdtContent>
                                    <w:r>
                                      <w:t>19 augustus 2026</w:t>
                                    </w:r>
                                  </w:sdtContent>
                                </w:sdt>
                              </w:p>
                            </w:tc>
                          </w:tr>
                          <w:tr w:rsidR="00437AF3" w14:paraId="00D874D0" w14:textId="77777777">
                            <w:trPr>
                              <w:trHeight w:val="240"/>
                            </w:trPr>
                            <w:tc>
                              <w:tcPr>
                                <w:tcW w:w="1140" w:type="dxa"/>
                              </w:tcPr>
                              <w:p w14:paraId="0BDFA58C" w14:textId="77777777" w:rsidR="00437AF3" w:rsidRDefault="006F0506">
                                <w:r>
                                  <w:t>Betreft</w:t>
                                </w:r>
                              </w:p>
                            </w:tc>
                            <w:tc>
                              <w:tcPr>
                                <w:tcW w:w="5918" w:type="dxa"/>
                              </w:tcPr>
                              <w:p w14:paraId="1DDEA123" w14:textId="77777777" w:rsidR="00437AF3" w:rsidRDefault="006F0506">
                                <w:r>
                                  <w:t>Verzoek om toestemming gesprek ADR met de rapporteurs van GrIT</w:t>
                                </w:r>
                              </w:p>
                            </w:tc>
                          </w:tr>
                        </w:tbl>
                        <w:p w14:paraId="0B0612C7" w14:textId="77777777" w:rsidR="007D3DA7" w:rsidRDefault="007D3DA7"/>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2C1182" id="1670fa0c-13cb-45ec-92be-ef1f34d237c5" o:spid="_x0000_s1034" type="#_x0000_t202" style="position:absolute;margin-left:79.6pt;margin-top:264pt;width:376.8pt;height:40.8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437AF3" w14:paraId="724994D5" w14:textId="77777777">
                      <w:trPr>
                        <w:trHeight w:val="240"/>
                      </w:trPr>
                      <w:tc>
                        <w:tcPr>
                          <w:tcW w:w="1140" w:type="dxa"/>
                        </w:tcPr>
                        <w:p w14:paraId="5FCE25F8" w14:textId="77777777" w:rsidR="00437AF3" w:rsidRDefault="006F0506">
                          <w:r>
                            <w:t>Datum</w:t>
                          </w:r>
                        </w:p>
                      </w:tc>
                      <w:tc>
                        <w:tcPr>
                          <w:tcW w:w="5918" w:type="dxa"/>
                        </w:tcPr>
                        <w:p w14:paraId="029391B6" w14:textId="431B6C44" w:rsidR="00437AF3" w:rsidRDefault="006E7EAA">
                          <w:sdt>
                            <w:sdtPr>
                              <w:id w:val="-1867892595"/>
                              <w:date w:fullDate="2026-08-19T00:00:00Z">
                                <w:dateFormat w:val="d MMMM yyyy"/>
                                <w:lid w:val="nl"/>
                                <w:storeMappedDataAs w:val="dateTime"/>
                                <w:calendar w:val="gregorian"/>
                              </w:date>
                            </w:sdtPr>
                            <w:sdtEndPr/>
                            <w:sdtContent>
                              <w:r>
                                <w:t>19 augustus 2026</w:t>
                              </w:r>
                            </w:sdtContent>
                          </w:sdt>
                        </w:p>
                      </w:tc>
                    </w:tr>
                    <w:tr w:rsidR="00437AF3" w14:paraId="00D874D0" w14:textId="77777777">
                      <w:trPr>
                        <w:trHeight w:val="240"/>
                      </w:trPr>
                      <w:tc>
                        <w:tcPr>
                          <w:tcW w:w="1140" w:type="dxa"/>
                        </w:tcPr>
                        <w:p w14:paraId="0BDFA58C" w14:textId="77777777" w:rsidR="00437AF3" w:rsidRDefault="006F0506">
                          <w:r>
                            <w:t>Betreft</w:t>
                          </w:r>
                        </w:p>
                      </w:tc>
                      <w:tc>
                        <w:tcPr>
                          <w:tcW w:w="5918" w:type="dxa"/>
                        </w:tcPr>
                        <w:p w14:paraId="1DDEA123" w14:textId="77777777" w:rsidR="00437AF3" w:rsidRDefault="006F0506">
                          <w:r>
                            <w:t>Verzoek om toestemming gesprek ADR met de rapporteurs van GrIT</w:t>
                          </w:r>
                        </w:p>
                      </w:tc>
                    </w:tr>
                  </w:tbl>
                  <w:p w14:paraId="0B0612C7" w14:textId="77777777" w:rsidR="007D3DA7" w:rsidRDefault="007D3DA7"/>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2603A35C" wp14:editId="749EC1E8">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A043A44" w14:textId="77777777" w:rsidR="00437AF3" w:rsidRDefault="006F0506">
                          <w:pPr>
                            <w:pStyle w:val="Referentiegegevens"/>
                          </w:pPr>
                          <w:r>
                            <w:t>Korte Voorhout 7</w:t>
                          </w:r>
                        </w:p>
                        <w:p w14:paraId="6F3C2186" w14:textId="77777777" w:rsidR="00437AF3" w:rsidRDefault="006F0506">
                          <w:pPr>
                            <w:pStyle w:val="Referentiegegevens"/>
                          </w:pPr>
                          <w:r>
                            <w:t>2511 CW Den Haag</w:t>
                          </w:r>
                        </w:p>
                        <w:p w14:paraId="70DF1088" w14:textId="77777777" w:rsidR="00437AF3" w:rsidRDefault="006F0506">
                          <w:pPr>
                            <w:pStyle w:val="Referentiegegevens"/>
                          </w:pPr>
                          <w:r>
                            <w:t>POSTBUS 20201</w:t>
                          </w:r>
                        </w:p>
                        <w:p w14:paraId="388A1F2D" w14:textId="77777777" w:rsidR="00437AF3" w:rsidRDefault="006F0506">
                          <w:pPr>
                            <w:pStyle w:val="Referentiegegevens"/>
                          </w:pPr>
                          <w:r>
                            <w:t>2500 EE  Den Haag</w:t>
                          </w:r>
                        </w:p>
                        <w:p w14:paraId="25DADF3C" w14:textId="77777777" w:rsidR="00437AF3" w:rsidRDefault="00437AF3">
                          <w:pPr>
                            <w:pStyle w:val="WitregelW1"/>
                          </w:pPr>
                        </w:p>
                        <w:p w14:paraId="58B2CB20" w14:textId="77777777" w:rsidR="00437AF3" w:rsidRDefault="006F0506">
                          <w:pPr>
                            <w:pStyle w:val="Referentiegegevensbold"/>
                          </w:pPr>
                          <w:r>
                            <w:t>Onze referentie</w:t>
                          </w:r>
                        </w:p>
                        <w:p w14:paraId="5E276BA8" w14:textId="77777777" w:rsidR="00437AF3" w:rsidRDefault="000121C6">
                          <w:pPr>
                            <w:pStyle w:val="Referentiegegevens"/>
                          </w:pPr>
                          <w:fldSimple w:instr=" DOCPROPERTY  &quot;Kenmerk&quot;  \* MERGEFORMAT ">
                            <w:r w:rsidR="006E7EAA">
                              <w:t>2026-0000308413</w:t>
                            </w:r>
                          </w:fldSimple>
                        </w:p>
                        <w:p w14:paraId="2959EE7D" w14:textId="77777777" w:rsidR="00437AF3" w:rsidRDefault="00437AF3">
                          <w:pPr>
                            <w:pStyle w:val="WitregelW1"/>
                          </w:pPr>
                        </w:p>
                        <w:p w14:paraId="7A1EFECF" w14:textId="77777777" w:rsidR="00437AF3" w:rsidRDefault="006F0506">
                          <w:pPr>
                            <w:pStyle w:val="Referentiegegevensbold"/>
                          </w:pPr>
                          <w:r>
                            <w:t>Uw referentie</w:t>
                          </w:r>
                        </w:p>
                        <w:p w14:paraId="12223D65" w14:textId="77777777" w:rsidR="00437AF3" w:rsidRDefault="006F0506">
                          <w:pPr>
                            <w:pStyle w:val="Referentiegegevens"/>
                          </w:pPr>
                          <w:r>
                            <w:t>2026Z15582/2026D34929</w:t>
                          </w:r>
                        </w:p>
                        <w:p w14:paraId="4699F846" w14:textId="77777777" w:rsidR="00437AF3" w:rsidRDefault="00437AF3">
                          <w:pPr>
                            <w:pStyle w:val="WitregelW1"/>
                          </w:pPr>
                        </w:p>
                        <w:p w14:paraId="1BD67232" w14:textId="77777777" w:rsidR="00437AF3" w:rsidRDefault="006F0506">
                          <w:pPr>
                            <w:pStyle w:val="Referentiegegevensbold"/>
                          </w:pPr>
                          <w:r>
                            <w:t>Bijlage(n)</w:t>
                          </w:r>
                        </w:p>
                        <w:p w14:paraId="0CE796B3" w14:textId="77777777" w:rsidR="00437AF3" w:rsidRDefault="006F0506">
                          <w:pPr>
                            <w:pStyle w:val="Referentiegegevens"/>
                          </w:pPr>
                          <w:r>
                            <w:t>1</w:t>
                          </w:r>
                        </w:p>
                        <w:p w14:paraId="2B8CFCC9" w14:textId="77777777" w:rsidR="00437AF3" w:rsidRDefault="00437AF3">
                          <w:pPr>
                            <w:pStyle w:val="WitregelW2"/>
                          </w:pPr>
                        </w:p>
                        <w:p w14:paraId="5ACA87DB" w14:textId="77777777" w:rsidR="00437AF3" w:rsidRDefault="00437AF3"/>
                      </w:txbxContent>
                    </wps:txbx>
                    <wps:bodyPr vert="horz" wrap="square" lIns="0" tIns="0" rIns="0" bIns="0" anchor="t" anchorCtr="0"/>
                  </wps:wsp>
                </a:graphicData>
              </a:graphic>
            </wp:anchor>
          </w:drawing>
        </mc:Choice>
        <mc:Fallback>
          <w:pict>
            <v:shape w14:anchorId="2603A35C"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5A043A44" w14:textId="77777777" w:rsidR="00437AF3" w:rsidRDefault="006F0506">
                    <w:pPr>
                      <w:pStyle w:val="Referentiegegevens"/>
                    </w:pPr>
                    <w:r>
                      <w:t>Korte Voorhout 7</w:t>
                    </w:r>
                  </w:p>
                  <w:p w14:paraId="6F3C2186" w14:textId="77777777" w:rsidR="00437AF3" w:rsidRDefault="006F0506">
                    <w:pPr>
                      <w:pStyle w:val="Referentiegegevens"/>
                    </w:pPr>
                    <w:r>
                      <w:t>2511 CW Den Haag</w:t>
                    </w:r>
                  </w:p>
                  <w:p w14:paraId="70DF1088" w14:textId="77777777" w:rsidR="00437AF3" w:rsidRDefault="006F0506">
                    <w:pPr>
                      <w:pStyle w:val="Referentiegegevens"/>
                    </w:pPr>
                    <w:r>
                      <w:t>POSTBUS 20201</w:t>
                    </w:r>
                  </w:p>
                  <w:p w14:paraId="388A1F2D" w14:textId="77777777" w:rsidR="00437AF3" w:rsidRDefault="006F0506">
                    <w:pPr>
                      <w:pStyle w:val="Referentiegegevens"/>
                    </w:pPr>
                    <w:r>
                      <w:t>2500 EE  Den Haag</w:t>
                    </w:r>
                  </w:p>
                  <w:p w14:paraId="25DADF3C" w14:textId="77777777" w:rsidR="00437AF3" w:rsidRDefault="00437AF3">
                    <w:pPr>
                      <w:pStyle w:val="WitregelW1"/>
                    </w:pPr>
                  </w:p>
                  <w:p w14:paraId="58B2CB20" w14:textId="77777777" w:rsidR="00437AF3" w:rsidRDefault="006F0506">
                    <w:pPr>
                      <w:pStyle w:val="Referentiegegevensbold"/>
                    </w:pPr>
                    <w:r>
                      <w:t>Onze referentie</w:t>
                    </w:r>
                  </w:p>
                  <w:p w14:paraId="5E276BA8" w14:textId="77777777" w:rsidR="00437AF3" w:rsidRDefault="000121C6">
                    <w:pPr>
                      <w:pStyle w:val="Referentiegegevens"/>
                    </w:pPr>
                    <w:fldSimple w:instr=" DOCPROPERTY  &quot;Kenmerk&quot;  \* MERGEFORMAT ">
                      <w:r w:rsidR="006E7EAA">
                        <w:t>2026-0000308413</w:t>
                      </w:r>
                    </w:fldSimple>
                  </w:p>
                  <w:p w14:paraId="2959EE7D" w14:textId="77777777" w:rsidR="00437AF3" w:rsidRDefault="00437AF3">
                    <w:pPr>
                      <w:pStyle w:val="WitregelW1"/>
                    </w:pPr>
                  </w:p>
                  <w:p w14:paraId="7A1EFECF" w14:textId="77777777" w:rsidR="00437AF3" w:rsidRDefault="006F0506">
                    <w:pPr>
                      <w:pStyle w:val="Referentiegegevensbold"/>
                    </w:pPr>
                    <w:r>
                      <w:t>Uw referentie</w:t>
                    </w:r>
                  </w:p>
                  <w:p w14:paraId="12223D65" w14:textId="77777777" w:rsidR="00437AF3" w:rsidRDefault="006F0506">
                    <w:pPr>
                      <w:pStyle w:val="Referentiegegevens"/>
                    </w:pPr>
                    <w:r>
                      <w:t>2026Z15582/2026D34929</w:t>
                    </w:r>
                  </w:p>
                  <w:p w14:paraId="4699F846" w14:textId="77777777" w:rsidR="00437AF3" w:rsidRDefault="00437AF3">
                    <w:pPr>
                      <w:pStyle w:val="WitregelW1"/>
                    </w:pPr>
                  </w:p>
                  <w:p w14:paraId="1BD67232" w14:textId="77777777" w:rsidR="00437AF3" w:rsidRDefault="006F0506">
                    <w:pPr>
                      <w:pStyle w:val="Referentiegegevensbold"/>
                    </w:pPr>
                    <w:r>
                      <w:t>Bijlage(n)</w:t>
                    </w:r>
                  </w:p>
                  <w:p w14:paraId="0CE796B3" w14:textId="77777777" w:rsidR="00437AF3" w:rsidRDefault="006F0506">
                    <w:pPr>
                      <w:pStyle w:val="Referentiegegevens"/>
                    </w:pPr>
                    <w:r>
                      <w:t>1</w:t>
                    </w:r>
                  </w:p>
                  <w:p w14:paraId="2B8CFCC9" w14:textId="77777777" w:rsidR="00437AF3" w:rsidRDefault="00437AF3">
                    <w:pPr>
                      <w:pStyle w:val="WitregelW2"/>
                    </w:pPr>
                  </w:p>
                  <w:p w14:paraId="5ACA87DB" w14:textId="77777777" w:rsidR="00437AF3" w:rsidRDefault="00437AF3"/>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0981D80C" wp14:editId="5549F416">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A11D53C" w14:textId="77777777" w:rsidR="00FF2CBA" w:rsidRDefault="006E7EAA">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981D80C"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4A11D53C" w14:textId="77777777" w:rsidR="00FF2CBA" w:rsidRDefault="006E7EAA">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1125E4E2" wp14:editId="75CA735C">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DC0F111" w14:textId="77777777" w:rsidR="007D3DA7" w:rsidRDefault="007D3DA7"/>
                      </w:txbxContent>
                    </wps:txbx>
                    <wps:bodyPr vert="horz" wrap="square" lIns="0" tIns="0" rIns="0" bIns="0" anchor="t" anchorCtr="0"/>
                  </wps:wsp>
                </a:graphicData>
              </a:graphic>
            </wp:anchor>
          </w:drawing>
        </mc:Choice>
        <mc:Fallback>
          <w:pict>
            <v:shape w14:anchorId="1125E4E2"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6DC0F111" w14:textId="77777777" w:rsidR="007D3DA7" w:rsidRDefault="007D3DA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E92629"/>
    <w:multiLevelType w:val="multilevel"/>
    <w:tmpl w:val="12200B72"/>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FAA3ACDB"/>
    <w:multiLevelType w:val="multilevel"/>
    <w:tmpl w:val="125B190B"/>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3F431F62"/>
    <w:multiLevelType w:val="multilevel"/>
    <w:tmpl w:val="B216A3B9"/>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4457F0B4"/>
    <w:multiLevelType w:val="multilevel"/>
    <w:tmpl w:val="0BBF7989"/>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52836030">
    <w:abstractNumId w:val="2"/>
  </w:num>
  <w:num w:numId="2" w16cid:durableId="1876574349">
    <w:abstractNumId w:val="3"/>
  </w:num>
  <w:num w:numId="3" w16cid:durableId="561140385">
    <w:abstractNumId w:val="1"/>
  </w:num>
  <w:num w:numId="4" w16cid:durableId="1155880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3CD"/>
    <w:rsid w:val="00010EAB"/>
    <w:rsid w:val="000121C6"/>
    <w:rsid w:val="00172F1A"/>
    <w:rsid w:val="00406B39"/>
    <w:rsid w:val="00437AF3"/>
    <w:rsid w:val="00512A2B"/>
    <w:rsid w:val="00592793"/>
    <w:rsid w:val="00643A71"/>
    <w:rsid w:val="006B5F71"/>
    <w:rsid w:val="006E7EAA"/>
    <w:rsid w:val="006F0506"/>
    <w:rsid w:val="007D3DA7"/>
    <w:rsid w:val="00A37F88"/>
    <w:rsid w:val="00E253CD"/>
    <w:rsid w:val="00F81670"/>
    <w:rsid w:val="00FF2C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1D5A7"/>
  <w15:docId w15:val="{C3BAC7CF-CDB5-41F1-BA47-2F23BF9C1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253C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253CD"/>
    <w:rPr>
      <w:rFonts w:ascii="Verdana" w:hAnsi="Verdana"/>
      <w:color w:val="000000"/>
      <w:sz w:val="18"/>
      <w:szCs w:val="18"/>
    </w:rPr>
  </w:style>
  <w:style w:type="paragraph" w:styleId="Voettekst">
    <w:name w:val="footer"/>
    <w:basedOn w:val="Standaard"/>
    <w:link w:val="VoettekstChar"/>
    <w:uiPriority w:val="99"/>
    <w:unhideWhenUsed/>
    <w:rsid w:val="00E253C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253CD"/>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85</ap:Words>
  <ap:Characters>470</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 Verzoek om toestemming gesprek ADR met de rapporteurs van GrIT</vt:lpstr>
    </vt:vector>
  </ap:TitlesOfParts>
  <ap:LinksUpToDate>false</ap:LinksUpToDate>
  <ap:CharactersWithSpaces>554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2026-08-19T07:29:00.0000000Z</dcterms:created>
  <dcterms:modified xsi:type="dcterms:W3CDTF">2026-08-19T07:29:00.0000000Z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3 juli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2026-0000308413</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2026Z15582/2026D34929</vt:lpwstr>
  </property>
  <property fmtid="{D5CDD505-2E9C-101B-9397-08002B2CF9AE}" pid="30" name="Docgensjabloon">
    <vt:lpwstr>DocGen_Brief_nl_NL</vt:lpwstr>
  </property>
  <property fmtid="{D5CDD505-2E9C-101B-9397-08002B2CF9AE}" pid="31" name="Onderwerp">
    <vt:lpwstr>Verzoek om toestemming gesprek ADR met de rapporteurs van GrIT</vt:lpwstr>
  </property>
  <property fmtid="{D5CDD505-2E9C-101B-9397-08002B2CF9AE}" pid="32" name="MSIP_Label_798eb1ba-53af-4455-b09d-818c8f42fbe3_Enabled">
    <vt:lpwstr>true</vt:lpwstr>
  </property>
  <property fmtid="{D5CDD505-2E9C-101B-9397-08002B2CF9AE}" pid="33" name="MSIP_Label_798eb1ba-53af-4455-b09d-818c8f42fbe3_SetDate">
    <vt:lpwstr>2026-07-03T09:14:45Z</vt:lpwstr>
  </property>
  <property fmtid="{D5CDD505-2E9C-101B-9397-08002B2CF9AE}" pid="34" name="MSIP_Label_798eb1ba-53af-4455-b09d-818c8f42fbe3_Method">
    <vt:lpwstr>Standard</vt:lpwstr>
  </property>
  <property fmtid="{D5CDD505-2E9C-101B-9397-08002B2CF9AE}" pid="35" name="MSIP_Label_798eb1ba-53af-4455-b09d-818c8f42fbe3_Name">
    <vt:lpwstr>FIN-ADR-Rijksoverheid</vt:lpwstr>
  </property>
  <property fmtid="{D5CDD505-2E9C-101B-9397-08002B2CF9AE}" pid="36" name="MSIP_Label_798eb1ba-53af-4455-b09d-818c8f42fbe3_SiteId">
    <vt:lpwstr>84712536-f524-40a0-913b-5d25ba502732</vt:lpwstr>
  </property>
  <property fmtid="{D5CDD505-2E9C-101B-9397-08002B2CF9AE}" pid="37" name="MSIP_Label_798eb1ba-53af-4455-b09d-818c8f42fbe3_ActionId">
    <vt:lpwstr>6117de8c-fdb6-4695-88a5-6b14120511ce</vt:lpwstr>
  </property>
  <property fmtid="{D5CDD505-2E9C-101B-9397-08002B2CF9AE}" pid="38" name="MSIP_Label_798eb1ba-53af-4455-b09d-818c8f42fbe3_ContentBits">
    <vt:lpwstr>0</vt:lpwstr>
  </property>
  <property fmtid="{D5CDD505-2E9C-101B-9397-08002B2CF9AE}" pid="39" name="MSIP_Label_798eb1ba-53af-4455-b09d-818c8f42fbe3_Tag">
    <vt:lpwstr>10, 3, 0, 1</vt:lpwstr>
  </property>
</Properties>
</file>