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A78" w:rsidRDefault="00253A78" w14:paraId="3F6F9C45" w14:textId="77777777"/>
    <w:p w:rsidR="00253A78" w:rsidRDefault="00E446BD" w14:paraId="37CAC946" w14:textId="58F235E5">
      <w:r>
        <w:t>Hierbij zend ik u de antwoorden op de Kamervragen van het lid</w:t>
      </w:r>
      <w:r w:rsidR="000C6E6B">
        <w:t xml:space="preserve"> Jimmy Dijk (SP)</w:t>
      </w:r>
      <w:r>
        <w:t xml:space="preserve"> over </w:t>
      </w:r>
      <w:r w:rsidR="000C6E6B">
        <w:t xml:space="preserve">het bericht </w:t>
      </w:r>
      <w:r>
        <w:t>"</w:t>
      </w:r>
      <w:r w:rsidR="000C6E6B">
        <w:t>Gezondheidsraad beschouwt vliegtuiguitstoot als kankerverwekkend</w:t>
      </w:r>
      <w:r>
        <w:t>"</w:t>
      </w:r>
      <w:r w:rsidR="00B92F2C">
        <w:t>,</w:t>
      </w:r>
      <w:r w:rsidRPr="00B92F2C" w:rsidR="00B92F2C">
        <w:t xml:space="preserve"> </w:t>
      </w:r>
      <w:r w:rsidR="00B92F2C">
        <w:t>van het lid Jimmy Dijk (SP).</w:t>
      </w:r>
    </w:p>
    <w:p w:rsidR="000C6E6B" w:rsidRDefault="000C6E6B" w14:paraId="31D47F9B" w14:textId="77777777"/>
    <w:p w:rsidR="00E446BD" w:rsidRDefault="00E446BD" w14:paraId="0616AE2E" w14:textId="77777777"/>
    <w:p w:rsidR="00253A78" w:rsidRDefault="00E446BD" w14:paraId="663AE7AD" w14:textId="56409165">
      <w:r>
        <w:t>De Minister van Werk en Participatie,</w:t>
      </w:r>
    </w:p>
    <w:p w:rsidR="00253A78" w:rsidRDefault="00253A78" w14:paraId="7CD6B714" w14:textId="77777777"/>
    <w:p w:rsidR="00253A78" w:rsidRDefault="00253A78" w14:paraId="543A754C" w14:textId="77777777"/>
    <w:p w:rsidR="00253A78" w:rsidRDefault="00253A78" w14:paraId="61B2C856" w14:textId="77777777"/>
    <w:p w:rsidR="00253A78" w:rsidRDefault="00253A78" w14:paraId="22BC8261" w14:textId="77777777"/>
    <w:p w:rsidR="00253A78" w:rsidRDefault="00253A78" w14:paraId="34E295BC" w14:textId="77777777"/>
    <w:p w:rsidR="00253A78" w:rsidRDefault="00E446BD" w14:paraId="7397269C" w14:textId="77777777">
      <w:r>
        <w:t>A.A. Aartsen</w:t>
      </w:r>
    </w:p>
    <w:sectPr w:rsidR="00253A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61B39" w14:textId="77777777" w:rsidR="00BE5640" w:rsidRDefault="00BE5640">
      <w:pPr>
        <w:spacing w:line="240" w:lineRule="auto"/>
      </w:pPr>
      <w:r>
        <w:separator/>
      </w:r>
    </w:p>
  </w:endnote>
  <w:endnote w:type="continuationSeparator" w:id="0">
    <w:p w14:paraId="5237470F" w14:textId="77777777" w:rsidR="00BE5640" w:rsidRDefault="00BE5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AFDC4" w14:textId="77777777" w:rsidR="00076D03" w:rsidRDefault="00076D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1A25" w14:textId="77777777" w:rsidR="00076D03" w:rsidRDefault="00076D0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6E59" w14:textId="77777777" w:rsidR="00076D03" w:rsidRDefault="00076D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1C40A" w14:textId="77777777" w:rsidR="00BE5640" w:rsidRDefault="00BE5640">
      <w:pPr>
        <w:spacing w:line="240" w:lineRule="auto"/>
      </w:pPr>
      <w:r>
        <w:separator/>
      </w:r>
    </w:p>
  </w:footnote>
  <w:footnote w:type="continuationSeparator" w:id="0">
    <w:p w14:paraId="64AE89E9" w14:textId="77777777" w:rsidR="00BE5640" w:rsidRDefault="00BE56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3CCA" w14:textId="77777777" w:rsidR="00076D03" w:rsidRDefault="00076D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96C6" w14:textId="77777777" w:rsidR="00253A78" w:rsidRDefault="00E446BD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F438A25" wp14:editId="1D1781F7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66D7B7" w14:textId="77777777" w:rsidR="00253A78" w:rsidRDefault="00E446BD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246E5868" w14:textId="77777777" w:rsidR="00253A78" w:rsidRDefault="00253A78">
                          <w:pPr>
                            <w:pStyle w:val="WitregelW2"/>
                          </w:pPr>
                        </w:p>
                        <w:p w14:paraId="384247DA" w14:textId="77777777" w:rsidR="00253A78" w:rsidRDefault="00E446B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E69746B" w14:textId="130BBF7A" w:rsidR="00FB2931" w:rsidRDefault="000236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076D03">
                            <w:fldChar w:fldCharType="separate"/>
                          </w:r>
                          <w:r w:rsidR="00076D03">
                            <w:t>17 augustus 2026</w:t>
                          </w:r>
                          <w:r>
                            <w:fldChar w:fldCharType="end"/>
                          </w:r>
                        </w:p>
                        <w:p w14:paraId="4E79EA12" w14:textId="77777777" w:rsidR="00253A78" w:rsidRDefault="00253A78">
                          <w:pPr>
                            <w:pStyle w:val="WitregelW1"/>
                          </w:pPr>
                        </w:p>
                        <w:p w14:paraId="3615A3BC" w14:textId="77777777" w:rsidR="00253A78" w:rsidRDefault="00E446B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EA402A9" w14:textId="2F57F061" w:rsidR="00FB2931" w:rsidRDefault="0002365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76D03">
                            <w:t>2026-0000286933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438A25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066D7B7" w14:textId="77777777" w:rsidR="00253A78" w:rsidRDefault="00E446BD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246E5868" w14:textId="77777777" w:rsidR="00253A78" w:rsidRDefault="00253A78">
                    <w:pPr>
                      <w:pStyle w:val="WitregelW2"/>
                    </w:pPr>
                  </w:p>
                  <w:p w14:paraId="384247DA" w14:textId="77777777" w:rsidR="00253A78" w:rsidRDefault="00E446B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E69746B" w14:textId="130BBF7A" w:rsidR="00FB2931" w:rsidRDefault="000236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076D03">
                      <w:fldChar w:fldCharType="separate"/>
                    </w:r>
                    <w:r w:rsidR="00076D03">
                      <w:t>17 augustus 2026</w:t>
                    </w:r>
                    <w:r>
                      <w:fldChar w:fldCharType="end"/>
                    </w:r>
                  </w:p>
                  <w:p w14:paraId="4E79EA12" w14:textId="77777777" w:rsidR="00253A78" w:rsidRDefault="00253A78">
                    <w:pPr>
                      <w:pStyle w:val="WitregelW1"/>
                    </w:pPr>
                  </w:p>
                  <w:p w14:paraId="3615A3BC" w14:textId="77777777" w:rsidR="00253A78" w:rsidRDefault="00E446B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EA402A9" w14:textId="2F57F061" w:rsidR="00FB2931" w:rsidRDefault="0002365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76D03">
                      <w:t>2026-0000286933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9E19003" wp14:editId="4D5E8E2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88A236" w14:textId="77777777" w:rsidR="00FB2931" w:rsidRDefault="0002365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E19003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288A236" w14:textId="77777777" w:rsidR="00FB2931" w:rsidRDefault="0002365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76F3" w14:textId="77777777" w:rsidR="00253A78" w:rsidRDefault="00E446B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F80E19C" wp14:editId="4E5BFD48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350ED" w14:textId="77777777" w:rsidR="00253A78" w:rsidRDefault="00E446B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80E19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13350ED" w14:textId="77777777" w:rsidR="00253A78" w:rsidRDefault="00E446B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A10844E" wp14:editId="26B0735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AC81A0" w14:textId="77777777" w:rsidR="00253A78" w:rsidRDefault="00253A78">
                          <w:pPr>
                            <w:pStyle w:val="WitregelW1"/>
                          </w:pPr>
                        </w:p>
                        <w:p w14:paraId="44F595D7" w14:textId="77777777" w:rsidR="00253A78" w:rsidRPr="00076D03" w:rsidRDefault="00E446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6D0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C823439" w14:textId="77777777" w:rsidR="00253A78" w:rsidRPr="00076D03" w:rsidRDefault="00E446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6D0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A1A1D63" w14:textId="77777777" w:rsidR="00253A78" w:rsidRPr="00076D03" w:rsidRDefault="00E446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6D0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6E63F05" w14:textId="77777777" w:rsidR="00253A78" w:rsidRPr="00076D03" w:rsidRDefault="00253A7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A0C9DC7" w14:textId="77777777" w:rsidR="00253A78" w:rsidRDefault="00E446B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3B582CD" w14:textId="29DF7B3F" w:rsidR="00FB2931" w:rsidRDefault="0002365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76D03">
                            <w:t>2026-0000286933</w:t>
                          </w:r>
                          <w:r>
                            <w:fldChar w:fldCharType="end"/>
                          </w:r>
                        </w:p>
                        <w:p w14:paraId="40954874" w14:textId="77777777" w:rsidR="00253A78" w:rsidRDefault="00253A78">
                          <w:pPr>
                            <w:pStyle w:val="WitregelW1"/>
                          </w:pPr>
                        </w:p>
                        <w:p w14:paraId="4A063843" w14:textId="4CB0AF19" w:rsidR="00076D03" w:rsidRDefault="00076D03" w:rsidP="00076D03">
                          <w:pPr>
                            <w:pStyle w:val="Referentiegegevenskopjes"/>
                          </w:pPr>
                          <w:r>
                            <w:t>Uw</w:t>
                          </w:r>
                          <w:r>
                            <w:t xml:space="preserve"> referentie</w:t>
                          </w:r>
                        </w:p>
                        <w:p w14:paraId="6BA92FBD" w14:textId="56EE0EF4" w:rsidR="00076D03" w:rsidRDefault="00076D03" w:rsidP="00076D03">
                          <w:pPr>
                            <w:pStyle w:val="ReferentiegegevensHL"/>
                          </w:pPr>
                          <w:r>
                            <w:t>2026Z15902</w:t>
                          </w:r>
                        </w:p>
                        <w:p w14:paraId="7567C664" w14:textId="609333A2" w:rsidR="00FB2931" w:rsidRDefault="000236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56184F4" w14:textId="77777777" w:rsidR="00253A78" w:rsidRDefault="00253A78">
                          <w:pPr>
                            <w:pStyle w:val="WitregelW1"/>
                          </w:pPr>
                        </w:p>
                        <w:p w14:paraId="2932D4F4" w14:textId="0B9D54F0" w:rsidR="00FB2931" w:rsidRDefault="000236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10844E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0AC81A0" w14:textId="77777777" w:rsidR="00253A78" w:rsidRDefault="00253A78">
                    <w:pPr>
                      <w:pStyle w:val="WitregelW1"/>
                    </w:pPr>
                  </w:p>
                  <w:p w14:paraId="44F595D7" w14:textId="77777777" w:rsidR="00253A78" w:rsidRPr="00076D03" w:rsidRDefault="00E446BD">
                    <w:pPr>
                      <w:pStyle w:val="Afzendgegevens"/>
                      <w:rPr>
                        <w:lang w:val="de-DE"/>
                      </w:rPr>
                    </w:pPr>
                    <w:r w:rsidRPr="00076D03">
                      <w:rPr>
                        <w:lang w:val="de-DE"/>
                      </w:rPr>
                      <w:t>Postbus 90801</w:t>
                    </w:r>
                  </w:p>
                  <w:p w14:paraId="1C823439" w14:textId="77777777" w:rsidR="00253A78" w:rsidRPr="00076D03" w:rsidRDefault="00E446BD">
                    <w:pPr>
                      <w:pStyle w:val="Afzendgegevens"/>
                      <w:rPr>
                        <w:lang w:val="de-DE"/>
                      </w:rPr>
                    </w:pPr>
                    <w:r w:rsidRPr="00076D03">
                      <w:rPr>
                        <w:lang w:val="de-DE"/>
                      </w:rPr>
                      <w:t>2509 LV  Den Haag</w:t>
                    </w:r>
                  </w:p>
                  <w:p w14:paraId="4A1A1D63" w14:textId="77777777" w:rsidR="00253A78" w:rsidRPr="00076D03" w:rsidRDefault="00E446BD">
                    <w:pPr>
                      <w:pStyle w:val="Afzendgegevens"/>
                      <w:rPr>
                        <w:lang w:val="de-DE"/>
                      </w:rPr>
                    </w:pPr>
                    <w:r w:rsidRPr="00076D03">
                      <w:rPr>
                        <w:lang w:val="de-DE"/>
                      </w:rPr>
                      <w:t>T   070 333 44 44</w:t>
                    </w:r>
                  </w:p>
                  <w:p w14:paraId="66E63F05" w14:textId="77777777" w:rsidR="00253A78" w:rsidRPr="00076D03" w:rsidRDefault="00253A7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A0C9DC7" w14:textId="77777777" w:rsidR="00253A78" w:rsidRDefault="00E446B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3B582CD" w14:textId="29DF7B3F" w:rsidR="00FB2931" w:rsidRDefault="0002365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76D03">
                      <w:t>2026-0000286933</w:t>
                    </w:r>
                    <w:r>
                      <w:fldChar w:fldCharType="end"/>
                    </w:r>
                  </w:p>
                  <w:p w14:paraId="40954874" w14:textId="77777777" w:rsidR="00253A78" w:rsidRDefault="00253A78">
                    <w:pPr>
                      <w:pStyle w:val="WitregelW1"/>
                    </w:pPr>
                  </w:p>
                  <w:p w14:paraId="4A063843" w14:textId="4CB0AF19" w:rsidR="00076D03" w:rsidRDefault="00076D03" w:rsidP="00076D03">
                    <w:pPr>
                      <w:pStyle w:val="Referentiegegevenskopjes"/>
                    </w:pPr>
                    <w:r>
                      <w:t>Uw</w:t>
                    </w:r>
                    <w:r>
                      <w:t xml:space="preserve"> referentie</w:t>
                    </w:r>
                  </w:p>
                  <w:p w14:paraId="6BA92FBD" w14:textId="56EE0EF4" w:rsidR="00076D03" w:rsidRDefault="00076D03" w:rsidP="00076D03">
                    <w:pPr>
                      <w:pStyle w:val="ReferentiegegevensHL"/>
                    </w:pPr>
                    <w:r>
                      <w:t>2026Z15902</w:t>
                    </w:r>
                  </w:p>
                  <w:p w14:paraId="7567C664" w14:textId="609333A2" w:rsidR="00FB2931" w:rsidRDefault="000236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56184F4" w14:textId="77777777" w:rsidR="00253A78" w:rsidRDefault="00253A78">
                    <w:pPr>
                      <w:pStyle w:val="WitregelW1"/>
                    </w:pPr>
                  </w:p>
                  <w:p w14:paraId="2932D4F4" w14:textId="0B9D54F0" w:rsidR="00FB2931" w:rsidRDefault="000236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A4488C5" wp14:editId="123FDD1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7ECF32" w14:textId="77777777" w:rsidR="00253A78" w:rsidRDefault="00E446B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4488C5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C7ECF32" w14:textId="77777777" w:rsidR="00253A78" w:rsidRDefault="00E446B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7106D14" wp14:editId="0C356FEF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F1FCEA" w14:textId="77777777" w:rsidR="00253A78" w:rsidRDefault="00E446BD">
                          <w:r>
                            <w:t>De voorzitter van de Tweede Kamer der Staten-Generaal</w:t>
                          </w:r>
                        </w:p>
                        <w:p w14:paraId="40807054" w14:textId="77777777" w:rsidR="00253A78" w:rsidRDefault="00E446BD">
                          <w:r>
                            <w:t xml:space="preserve">Postbus 20018 </w:t>
                          </w:r>
                        </w:p>
                        <w:p w14:paraId="1A621FC2" w14:textId="77777777" w:rsidR="00253A78" w:rsidRDefault="00E446BD">
                          <w:r>
                            <w:t>2500 EA  Den Haag</w:t>
                          </w:r>
                        </w:p>
                        <w:p w14:paraId="416915C4" w14:textId="77777777" w:rsidR="00253A78" w:rsidRDefault="00E446BD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106D14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AF1FCEA" w14:textId="77777777" w:rsidR="00253A78" w:rsidRDefault="00E446BD">
                    <w:r>
                      <w:t>De voorzitter van de Tweede Kamer der Staten-Generaal</w:t>
                    </w:r>
                  </w:p>
                  <w:p w14:paraId="40807054" w14:textId="77777777" w:rsidR="00253A78" w:rsidRDefault="00E446BD">
                    <w:r>
                      <w:t xml:space="preserve">Postbus 20018 </w:t>
                    </w:r>
                  </w:p>
                  <w:p w14:paraId="1A621FC2" w14:textId="77777777" w:rsidR="00253A78" w:rsidRDefault="00E446BD">
                    <w:r>
                      <w:t>2500 EA  Den Haag</w:t>
                    </w:r>
                  </w:p>
                  <w:p w14:paraId="416915C4" w14:textId="77777777" w:rsidR="00253A78" w:rsidRDefault="00E446BD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13EB3A" wp14:editId="0C34143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53A78" w14:paraId="2F9EA60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7FD73C1" w14:textId="77777777" w:rsidR="00253A78" w:rsidRDefault="00253A78"/>
                            </w:tc>
                            <w:tc>
                              <w:tcPr>
                                <w:tcW w:w="5244" w:type="dxa"/>
                              </w:tcPr>
                              <w:p w14:paraId="314E9B0A" w14:textId="77777777" w:rsidR="00253A78" w:rsidRDefault="00253A78"/>
                            </w:tc>
                          </w:tr>
                          <w:tr w:rsidR="00253A78" w14:paraId="52C9B74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4531FE5" w14:textId="77777777" w:rsidR="00253A78" w:rsidRDefault="00E446B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6EF98DE" w14:textId="2525523E" w:rsidR="00FB2931" w:rsidRDefault="0002365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076D03">
                                  <w:fldChar w:fldCharType="separate"/>
                                </w:r>
                                <w:r w:rsidR="00076D03">
                                  <w:t>17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53A78" w14:paraId="506406F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F88C54F" w14:textId="77777777" w:rsidR="00253A78" w:rsidRDefault="00E446B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D06291C" w14:textId="21103A90" w:rsidR="00253A78" w:rsidRDefault="003B5A3E">
                                <w:fldSimple w:instr=" DOCPROPERTY  &quot;iOnderwerp&quot;  \* MERGEFORMAT ">
                                  <w:r w:rsidR="00076D03">
                                    <w:t>Beantwoording Kamervragen over het bericht ‘Gezondheidsraad beschouwt vliegtuiguitstoot als kankerverwekkend’</w:t>
                                  </w:r>
                                </w:fldSimple>
                              </w:p>
                            </w:tc>
                          </w:tr>
                          <w:tr w:rsidR="00253A78" w14:paraId="0C3C141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6C0BDF" w14:textId="77777777" w:rsidR="00253A78" w:rsidRDefault="00253A78"/>
                            </w:tc>
                            <w:tc>
                              <w:tcPr>
                                <w:tcW w:w="5244" w:type="dxa"/>
                              </w:tcPr>
                              <w:p w14:paraId="54103131" w14:textId="77777777" w:rsidR="00253A78" w:rsidRDefault="00253A78"/>
                            </w:tc>
                          </w:tr>
                        </w:tbl>
                        <w:p w14:paraId="77DAC642" w14:textId="77777777" w:rsidR="00FD5570" w:rsidRDefault="00FD55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13EB3A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53A78" w14:paraId="2F9EA60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7FD73C1" w14:textId="77777777" w:rsidR="00253A78" w:rsidRDefault="00253A78"/>
                      </w:tc>
                      <w:tc>
                        <w:tcPr>
                          <w:tcW w:w="5244" w:type="dxa"/>
                        </w:tcPr>
                        <w:p w14:paraId="314E9B0A" w14:textId="77777777" w:rsidR="00253A78" w:rsidRDefault="00253A78"/>
                      </w:tc>
                    </w:tr>
                    <w:tr w:rsidR="00253A78" w14:paraId="52C9B74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4531FE5" w14:textId="77777777" w:rsidR="00253A78" w:rsidRDefault="00E446B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6EF98DE" w14:textId="2525523E" w:rsidR="00FB2931" w:rsidRDefault="0002365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076D03">
                            <w:fldChar w:fldCharType="separate"/>
                          </w:r>
                          <w:r w:rsidR="00076D03">
                            <w:t>17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53A78" w14:paraId="506406F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F88C54F" w14:textId="77777777" w:rsidR="00253A78" w:rsidRDefault="00E446B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D06291C" w14:textId="21103A90" w:rsidR="00253A78" w:rsidRDefault="003B5A3E">
                          <w:fldSimple w:instr=" DOCPROPERTY  &quot;iOnderwerp&quot;  \* MERGEFORMAT ">
                            <w:r w:rsidR="00076D03">
                              <w:t>Beantwoording Kamervragen over het bericht ‘Gezondheidsraad beschouwt vliegtuiguitstoot als kankerverwekkend’</w:t>
                            </w:r>
                          </w:fldSimple>
                        </w:p>
                      </w:tc>
                    </w:tr>
                    <w:tr w:rsidR="00253A78" w14:paraId="0C3C141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6C0BDF" w14:textId="77777777" w:rsidR="00253A78" w:rsidRDefault="00253A78"/>
                      </w:tc>
                      <w:tc>
                        <w:tcPr>
                          <w:tcW w:w="5244" w:type="dxa"/>
                        </w:tcPr>
                        <w:p w14:paraId="54103131" w14:textId="77777777" w:rsidR="00253A78" w:rsidRDefault="00253A78"/>
                      </w:tc>
                    </w:tr>
                  </w:tbl>
                  <w:p w14:paraId="77DAC642" w14:textId="77777777" w:rsidR="00FD5570" w:rsidRDefault="00FD557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4F9783F" wp14:editId="3186EE0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FC3F54" w14:textId="77777777" w:rsidR="00FB2931" w:rsidRDefault="0002365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F9783F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9FC3F54" w14:textId="77777777" w:rsidR="00FB2931" w:rsidRDefault="0002365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7162A8"/>
    <w:multiLevelType w:val="multilevel"/>
    <w:tmpl w:val="87EC9F8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3F9EC5"/>
    <w:multiLevelType w:val="multilevel"/>
    <w:tmpl w:val="36EC6E3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177D1E"/>
    <w:multiLevelType w:val="multilevel"/>
    <w:tmpl w:val="8A5F51D9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874891"/>
    <w:multiLevelType w:val="multilevel"/>
    <w:tmpl w:val="74CFDBB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9040C89"/>
    <w:multiLevelType w:val="multilevel"/>
    <w:tmpl w:val="A9B7B8C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574D5C2"/>
    <w:multiLevelType w:val="multilevel"/>
    <w:tmpl w:val="D7A8C8A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607699A"/>
    <w:multiLevelType w:val="multilevel"/>
    <w:tmpl w:val="1963804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E5D9F7"/>
    <w:multiLevelType w:val="multilevel"/>
    <w:tmpl w:val="8767AA99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5795046">
    <w:abstractNumId w:val="6"/>
  </w:num>
  <w:num w:numId="2" w16cid:durableId="1466465951">
    <w:abstractNumId w:val="2"/>
  </w:num>
  <w:num w:numId="3" w16cid:durableId="1287275596">
    <w:abstractNumId w:val="5"/>
  </w:num>
  <w:num w:numId="4" w16cid:durableId="1520241479">
    <w:abstractNumId w:val="4"/>
  </w:num>
  <w:num w:numId="5" w16cid:durableId="1072504716">
    <w:abstractNumId w:val="7"/>
  </w:num>
  <w:num w:numId="6" w16cid:durableId="1462848656">
    <w:abstractNumId w:val="0"/>
  </w:num>
  <w:num w:numId="7" w16cid:durableId="1190804237">
    <w:abstractNumId w:val="3"/>
  </w:num>
  <w:num w:numId="8" w16cid:durableId="132300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6B"/>
    <w:rsid w:val="00076D03"/>
    <w:rsid w:val="000C6E6B"/>
    <w:rsid w:val="00253A78"/>
    <w:rsid w:val="003B5A3E"/>
    <w:rsid w:val="00467F09"/>
    <w:rsid w:val="004C0DC0"/>
    <w:rsid w:val="00887538"/>
    <w:rsid w:val="00922541"/>
    <w:rsid w:val="009F5BE4"/>
    <w:rsid w:val="00A02640"/>
    <w:rsid w:val="00AB2975"/>
    <w:rsid w:val="00B92F2C"/>
    <w:rsid w:val="00BE5640"/>
    <w:rsid w:val="00E13238"/>
    <w:rsid w:val="00E446BD"/>
    <w:rsid w:val="00FB2931"/>
    <w:rsid w:val="00FD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1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Jimmy Dijk (SP) over het bericht ‘Gezondheidsraad beschouwt vliegtuiguitstoot als kankerverwekkend’</vt:lpstr>
    </vt:vector>
  </ap:TitlesOfParts>
  <ap:LinksUpToDate>false</ap:LinksUpToDate>
  <ap:CharactersWithSpaces>250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2026-08-17T12:54:00.0000000Z</dcterms:created>
  <dcterms:modified xsi:type="dcterms:W3CDTF">2026-08-17T12:54:00.0000000Z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Jimmy Dijk (SP) over het bericht ‘Gezondheidsraad beschouwt vliegtuiguitstoot als kankerverwekkend’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R. Beetstra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17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‘Gezondheidsraad beschouwt vliegtuiguitstoot als kankerverwekkend’</vt:lpwstr>
  </property>
  <property fmtid="{D5CDD505-2E9C-101B-9397-08002B2CF9AE}" pid="36" name="iOnsKenmerk">
    <vt:lpwstr>2026-0000286933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