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EB" w:rsidRDefault="00483AEB" w14:paraId="34FE4C08" w14:textId="77777777">
      <w:bookmarkStart w:name="_GoBack" w:id="0"/>
      <w:bookmarkEnd w:id="0"/>
    </w:p>
    <w:p w:rsidR="00483AEB" w:rsidRDefault="00483AEB" w14:paraId="128F5C09" w14:textId="77777777"/>
    <w:p w:rsidR="00483AEB" w:rsidRDefault="00483AEB" w14:paraId="152A8AAB" w14:textId="77777777"/>
    <w:p w:rsidR="00EA0617" w:rsidRDefault="00335BE5" w14:paraId="24E7DD9C" w14:textId="569410C0">
      <w:r>
        <w:t xml:space="preserve">Geachte </w:t>
      </w:r>
      <w:r w:rsidR="00483AEB">
        <w:t>V</w:t>
      </w:r>
      <w:r>
        <w:t>oorzitter,</w:t>
      </w:r>
    </w:p>
    <w:p w:rsidR="00EA0617" w:rsidRDefault="00EA0617" w14:paraId="6E2D78DE" w14:textId="77777777"/>
    <w:p w:rsidR="00EA0617" w:rsidP="00483AEB" w:rsidRDefault="00483AEB" w14:paraId="7B0C7357" w14:textId="6C736444">
      <w:r>
        <w:t>Hierbij bied ik u de nota naar aanleiding van het verslag inzake het bovenvermelde voorstel aan.</w:t>
      </w:r>
    </w:p>
    <w:p w:rsidR="00EA0617" w:rsidRDefault="00335BE5" w14:paraId="690F44B0" w14:textId="77777777">
      <w:r>
        <w:br/>
        <w:t>Hoogachtend,</w:t>
      </w:r>
    </w:p>
    <w:p w:rsidR="00EA0617" w:rsidRDefault="00EA0617" w14:paraId="09CB0F6C" w14:textId="77777777"/>
    <w:p w:rsidR="00EA0617" w:rsidRDefault="00335BE5" w14:paraId="4E1B62E6" w14:textId="77777777">
      <w:r>
        <w:t>DE MINISTER VAN INFRASTRUCTUUR EN WATERSTAAT,</w:t>
      </w:r>
    </w:p>
    <w:p w:rsidR="00EA0617" w:rsidRDefault="00EA0617" w14:paraId="0BADE208" w14:textId="77777777">
      <w:pPr>
        <w:pStyle w:val="HBJZ-Kamerstukken-regelafstand138"/>
      </w:pPr>
    </w:p>
    <w:p w:rsidR="00EA0617" w:rsidRDefault="00EA0617" w14:paraId="28C50388" w14:textId="77777777">
      <w:pPr>
        <w:pStyle w:val="HBJZ-Kamerstukken-regelafstand138"/>
      </w:pPr>
    </w:p>
    <w:p w:rsidR="00EA0617" w:rsidRDefault="00EA0617" w14:paraId="29253BD8" w14:textId="77777777">
      <w:pPr>
        <w:pStyle w:val="HBJZ-Kamerstukken-regelafstand138"/>
      </w:pPr>
    </w:p>
    <w:p w:rsidR="00EA0617" w:rsidRDefault="00EA0617" w14:paraId="1475933B" w14:textId="77777777">
      <w:pPr>
        <w:pStyle w:val="HBJZ-Kamerstukken-regelafstand138"/>
      </w:pPr>
    </w:p>
    <w:p w:rsidR="00EA0617" w:rsidRDefault="00EA0617" w14:paraId="7D9DF607" w14:textId="77777777">
      <w:pPr>
        <w:pStyle w:val="HBJZ-Kamerstukken-regelafstand138"/>
      </w:pPr>
    </w:p>
    <w:p w:rsidR="00EA0617" w:rsidRDefault="00EA0617" w14:paraId="2FF46234" w14:textId="77777777">
      <w:pPr>
        <w:pStyle w:val="HBJZ-Kamerstukken-regelafstand138"/>
      </w:pPr>
    </w:p>
    <w:p w:rsidR="00EA0617" w:rsidRDefault="00335BE5" w14:paraId="4D6841E0" w14:textId="77777777">
      <w:r>
        <w:t>Vincent Karremans</w:t>
      </w:r>
    </w:p>
    <w:sectPr w:rsidR="00EA06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83F7D" w14:textId="77777777" w:rsidR="00591375" w:rsidRDefault="00591375">
      <w:pPr>
        <w:spacing w:line="240" w:lineRule="auto"/>
      </w:pPr>
      <w:r>
        <w:separator/>
      </w:r>
    </w:p>
  </w:endnote>
  <w:endnote w:type="continuationSeparator" w:id="0">
    <w:p w14:paraId="70DDEF90" w14:textId="77777777" w:rsidR="00591375" w:rsidRDefault="00591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8D9C3" w14:textId="77777777" w:rsidR="00335BE5" w:rsidRDefault="00335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DDD64" w14:textId="77777777" w:rsidR="00335BE5" w:rsidRDefault="00335B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A7EFF" w14:textId="77777777" w:rsidR="00335BE5" w:rsidRDefault="00335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A998F" w14:textId="77777777" w:rsidR="00591375" w:rsidRDefault="00591375">
      <w:pPr>
        <w:spacing w:line="240" w:lineRule="auto"/>
      </w:pPr>
      <w:r>
        <w:separator/>
      </w:r>
    </w:p>
  </w:footnote>
  <w:footnote w:type="continuationSeparator" w:id="0">
    <w:p w14:paraId="411C9640" w14:textId="77777777" w:rsidR="00591375" w:rsidRDefault="005913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055FD" w14:textId="77777777" w:rsidR="00335BE5" w:rsidRDefault="00335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3B0A1" w14:textId="77777777" w:rsidR="00EA0617" w:rsidRDefault="00335BE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325A81C1" wp14:editId="55308DD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79705"/>
              <wp:effectExtent l="0" t="0" r="0" b="0"/>
              <wp:wrapNone/>
              <wp:docPr id="1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FFE648" w14:textId="77777777" w:rsidR="00BE2178" w:rsidRDefault="00BE21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5A81C1" id="_x0000_t202" coordsize="21600,21600" o:spt="202" path="m,l,21600r21600,l21600,xe">
              <v:stroke joinstyle="miter"/>
              <v:path gradientshapeok="t" o:connecttype="rect"/>
            </v:shapetype>
            <v:shape id="726221f1-823c-11ee-8554-0242ac120003" o:spid="_x0000_s1026" type="#_x0000_t202" style="position:absolute;margin-left:79.35pt;margin-top:805pt;width:376.45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" filled="f" stroked="f">
              <v:textbox inset="0,0,0,0">
                <w:txbxContent>
                  <w:p w14:paraId="6AFFE648" w14:textId="77777777" w:rsidR="00BE2178" w:rsidRDefault="00BE217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2BDA0C8" wp14:editId="7FCDFD4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83515"/>
              <wp:effectExtent l="0" t="0" r="0" b="0"/>
              <wp:wrapNone/>
              <wp:docPr id="2" name="72622225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FF6695" w14:textId="77777777" w:rsidR="00EA0617" w:rsidRDefault="00335BE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3A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3A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BDA0C8" id="72622225-823c-11ee-8554-0242ac120003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" filled="f" stroked="f">
              <v:textbox inset="0,0,0,0">
                <w:txbxContent>
                  <w:p w14:paraId="7FFF6695" w14:textId="77777777" w:rsidR="00EA0617" w:rsidRDefault="00335BE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3A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3A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C7AB130" wp14:editId="29EC45F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3" name="7262231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3C28A0" w14:textId="77777777" w:rsidR="00EA0617" w:rsidRDefault="00335BE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7AB130" id="7262231e-823c-11ee-8554-0242ac120003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" filled="f" stroked="f">
              <v:textbox inset="0,0,0,0">
                <w:txbxContent>
                  <w:p w14:paraId="5D3C28A0" w14:textId="77777777" w:rsidR="00EA0617" w:rsidRDefault="00335BE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8460D05" wp14:editId="626E5A4C">
              <wp:simplePos x="1007744" y="1198245"/>
              <wp:positionH relativeFrom="page">
                <wp:posOffset>1007744</wp:posOffset>
              </wp:positionH>
              <wp:positionV relativeFrom="paragraph">
                <wp:posOffset>1198245</wp:posOffset>
              </wp:positionV>
              <wp:extent cx="2383155" cy="282575"/>
              <wp:effectExtent l="0" t="0" r="0" b="0"/>
              <wp:wrapNone/>
              <wp:docPr id="4" name="726e34c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A1F926" w14:textId="77777777" w:rsidR="00BE2178" w:rsidRDefault="00BE21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460D05" id="726e34cf-823c-11ee-8554-0242ac120003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AEsoscvgEAAFM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65A1F926" w14:textId="77777777" w:rsidR="00BE2178" w:rsidRDefault="00BE217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75A35" w14:textId="77777777" w:rsidR="00EA0617" w:rsidRDefault="00335BE5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8AFB83" wp14:editId="74DFABA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5" name="7267884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374110" w14:textId="788C983C" w:rsidR="00BE2178" w:rsidRDefault="00335BE5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4B935D9" wp14:editId="754EF33E">
                                <wp:extent cx="467995" cy="1583690"/>
                                <wp:effectExtent l="0" t="0" r="8255" b="0"/>
                                <wp:docPr id="584527931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8AFB83" id="_x0000_t202" coordsize="21600,21600" o:spt="202" path="m,l,21600r21600,l21600,xe">
              <v:stroke joinstyle="miter"/>
              <v:path gradientshapeok="t" o:connecttype="rect"/>
            </v:shapetype>
            <v:shape id="72678840-823c-11ee-8554-0242ac120003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" filled="f" stroked="f">
              <v:textbox inset="0,0,0,0">
                <w:txbxContent>
                  <w:p w14:paraId="5D374110" w14:textId="788C983C" w:rsidR="00BE2178" w:rsidRDefault="00335BE5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4B935D9" wp14:editId="754EF33E">
                          <wp:extent cx="467995" cy="1583690"/>
                          <wp:effectExtent l="0" t="0" r="8255" b="0"/>
                          <wp:docPr id="584527931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3C80D90" wp14:editId="6CBD31A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6" name="7267886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03989" w14:textId="77777777" w:rsidR="00EA0617" w:rsidRDefault="00335BE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437D610" wp14:editId="2D1C01B3">
                                <wp:extent cx="2339975" cy="1582834"/>
                                <wp:effectExtent l="0" t="0" r="0" b="0"/>
                                <wp:docPr id="7" name="IenM_Standaard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80D90" id="72678860-823c-11ee-8554-0242ac120003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" filled="f" stroked="f">
              <v:textbox inset="0,0,0,0">
                <w:txbxContent>
                  <w:p w14:paraId="31203989" w14:textId="77777777" w:rsidR="00EA0617" w:rsidRDefault="00335BE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437D610" wp14:editId="2D1C01B3">
                          <wp:extent cx="2339975" cy="1582834"/>
                          <wp:effectExtent l="0" t="0" r="0" b="0"/>
                          <wp:docPr id="7" name="IenM_Standaard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12642BC" wp14:editId="23DAFE57">
              <wp:simplePos x="1007744" y="1713230"/>
              <wp:positionH relativeFrom="page">
                <wp:posOffset>1007744</wp:posOffset>
              </wp:positionH>
              <wp:positionV relativeFrom="paragraph">
                <wp:posOffset>1713230</wp:posOffset>
              </wp:positionV>
              <wp:extent cx="3589020" cy="143510"/>
              <wp:effectExtent l="0" t="0" r="0" b="0"/>
              <wp:wrapNone/>
              <wp:docPr id="8" name="7262205c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7B5FA" w14:textId="77777777" w:rsidR="00EA0617" w:rsidRDefault="00335BE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2642BC" id="7262205c-823c-11ee-8554-0242ac120003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" filled="f" stroked="f">
              <v:textbox inset="0,0,0,0">
                <w:txbxContent>
                  <w:p w14:paraId="4AC7B5FA" w14:textId="77777777" w:rsidR="00EA0617" w:rsidRDefault="00335BE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5C137E" wp14:editId="1E6491F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780915" cy="1079500"/>
              <wp:effectExtent l="0" t="0" r="0" b="0"/>
              <wp:wrapNone/>
              <wp:docPr id="9" name="7262209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531768" w14:textId="6BAD4132" w:rsidR="009A6868" w:rsidRDefault="00FF1065">
                          <w:r>
                            <w:t>De</w:t>
                          </w:r>
                          <w:r w:rsidR="00335BE5">
                            <w:t xml:space="preserve"> Voorzitter van de Tweede Kamer </w:t>
                          </w:r>
                        </w:p>
                        <w:p w14:paraId="282861A5" w14:textId="77F1BFAC" w:rsidR="00EA0617" w:rsidRDefault="00335BE5">
                          <w:r>
                            <w:t>der Staten-Generaal</w:t>
                          </w:r>
                        </w:p>
                        <w:p w14:paraId="3036B7AE" w14:textId="77777777" w:rsidR="00EA0617" w:rsidRDefault="00335BE5">
                          <w:r>
                            <w:t xml:space="preserve">Postbus 20018 </w:t>
                          </w:r>
                        </w:p>
                        <w:p w14:paraId="3E3165A7" w14:textId="77777777" w:rsidR="00EA0617" w:rsidRDefault="00335BE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5C137E" id="72622096-823c-11ee-8554-0242ac120003" o:spid="_x0000_s1033" type="#_x0000_t202" style="position:absolute;margin-left:79.35pt;margin-top:153.05pt;width:376.4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" filled="f" stroked="f">
              <v:textbox inset="0,0,0,0">
                <w:txbxContent>
                  <w:p w14:paraId="10531768" w14:textId="6BAD4132" w:rsidR="009A6868" w:rsidRDefault="00FF1065">
                    <w:r>
                      <w:t>De</w:t>
                    </w:r>
                    <w:r w:rsidR="00335BE5">
                      <w:t xml:space="preserve"> Voorzitter van de Tweede Kamer </w:t>
                    </w:r>
                  </w:p>
                  <w:p w14:paraId="282861A5" w14:textId="77F1BFAC" w:rsidR="00EA0617" w:rsidRDefault="00335BE5">
                    <w:r>
                      <w:t>der Staten-Generaal</w:t>
                    </w:r>
                  </w:p>
                  <w:p w14:paraId="3036B7AE" w14:textId="77777777" w:rsidR="00EA0617" w:rsidRDefault="00335BE5">
                    <w:r>
                      <w:t xml:space="preserve">Postbus 20018 </w:t>
                    </w:r>
                  </w:p>
                  <w:p w14:paraId="3E3165A7" w14:textId="77777777" w:rsidR="00EA0617" w:rsidRDefault="00335BE5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3410F6C" wp14:editId="794E0081">
              <wp:simplePos x="0" y="0"/>
              <wp:positionH relativeFrom="margin">
                <wp:align>left</wp:align>
              </wp:positionH>
              <wp:positionV relativeFrom="paragraph">
                <wp:posOffset>3639185</wp:posOffset>
              </wp:positionV>
              <wp:extent cx="4671060" cy="986790"/>
              <wp:effectExtent l="0" t="0" r="0" b="0"/>
              <wp:wrapNone/>
              <wp:docPr id="10" name="726220d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1060" cy="986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A0617" w14:paraId="338C908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569B94" w14:textId="77777777" w:rsidR="00EA0617" w:rsidRDefault="00EA0617"/>
                            </w:tc>
                            <w:tc>
                              <w:tcPr>
                                <w:tcW w:w="5400" w:type="dxa"/>
                              </w:tcPr>
                              <w:p w14:paraId="1B9B655E" w14:textId="77777777" w:rsidR="00EA0617" w:rsidRDefault="00EA0617"/>
                            </w:tc>
                          </w:tr>
                          <w:tr w:rsidR="00EA0617" w14:paraId="6CA41BE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907809" w14:textId="77777777" w:rsidR="00EA0617" w:rsidRDefault="00335BE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59BC92" w14:textId="6FEE050A" w:rsidR="00EA0617" w:rsidRDefault="00FF1065">
                                <w:r>
                                  <w:t>14 augustus 2026</w:t>
                                </w:r>
                                <w:r w:rsidR="00335BE5">
                                  <w:fldChar w:fldCharType="begin"/>
                                </w:r>
                                <w:r w:rsidR="00335BE5">
                                  <w:instrText xml:space="preserve"> DOCPROPERTY  "Datum"  \* MERGEFORMAT </w:instrText>
                                </w:r>
                                <w:r w:rsidR="00335BE5">
                                  <w:fldChar w:fldCharType="end"/>
                                </w:r>
                              </w:p>
                            </w:tc>
                          </w:tr>
                          <w:tr w:rsidR="00EA0617" w14:paraId="70FB0E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D07311" w14:textId="77777777" w:rsidR="00EA0617" w:rsidRDefault="00335BE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DDB4BE2" w14:textId="77777777" w:rsidR="00EA0617" w:rsidRDefault="00335BE5">
                                <w:r>
                                  <w:t>Ontwerp-Wijziging van de Wegenverkeerswet in verband met de structurele invoering van de mogelijkheid van digitale aanvraag van rijbewijzen (Wet digitale aanvraag rijbewijzen)</w:t>
                                </w:r>
                              </w:p>
                            </w:tc>
                          </w:tr>
                          <w:tr w:rsidR="00EA0617" w14:paraId="100D56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7823D6" w14:textId="77777777" w:rsidR="00EA0617" w:rsidRDefault="00EA0617"/>
                            </w:tc>
                            <w:tc>
                              <w:tcPr>
                                <w:tcW w:w="5400" w:type="dxa"/>
                              </w:tcPr>
                              <w:p w14:paraId="1E03BA43" w14:textId="77777777" w:rsidR="00EA0617" w:rsidRDefault="00EA0617"/>
                            </w:tc>
                          </w:tr>
                        </w:tbl>
                        <w:p w14:paraId="6ACCEA4F" w14:textId="77777777" w:rsidR="00BE2178" w:rsidRDefault="00BE217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10F6C" id="726220d8-823c-11ee-8554-0242ac120003" o:spid="_x0000_s1034" type="#_x0000_t202" style="position:absolute;margin-left:0;margin-top:286.55pt;width:367.8pt;height:77.7pt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A0617" w14:paraId="338C908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569B94" w14:textId="77777777" w:rsidR="00EA0617" w:rsidRDefault="00EA0617"/>
                      </w:tc>
                      <w:tc>
                        <w:tcPr>
                          <w:tcW w:w="5400" w:type="dxa"/>
                        </w:tcPr>
                        <w:p w14:paraId="1B9B655E" w14:textId="77777777" w:rsidR="00EA0617" w:rsidRDefault="00EA0617"/>
                      </w:tc>
                    </w:tr>
                    <w:tr w:rsidR="00EA0617" w14:paraId="6CA41BE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907809" w14:textId="77777777" w:rsidR="00EA0617" w:rsidRDefault="00335BE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59BC92" w14:textId="6FEE050A" w:rsidR="00EA0617" w:rsidRDefault="00FF1065">
                          <w:r>
                            <w:t>14 augustus 2026</w:t>
                          </w:r>
                          <w:r w:rsidR="00335BE5">
                            <w:fldChar w:fldCharType="begin"/>
                          </w:r>
                          <w:r w:rsidR="00335BE5">
                            <w:instrText xml:space="preserve"> DOCPROPERTY  "Datum"  \* MERGEFORMAT </w:instrText>
                          </w:r>
                          <w:r w:rsidR="00335BE5">
                            <w:fldChar w:fldCharType="end"/>
                          </w:r>
                        </w:p>
                      </w:tc>
                    </w:tr>
                    <w:tr w:rsidR="00EA0617" w14:paraId="70FB0E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D07311" w14:textId="77777777" w:rsidR="00EA0617" w:rsidRDefault="00335BE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DDB4BE2" w14:textId="77777777" w:rsidR="00EA0617" w:rsidRDefault="00335BE5">
                          <w:r>
                            <w:t>Ontwerp-Wijziging van de Wegenverkeerswet in verband met de structurele invoering van de mogelijkheid van digitale aanvraag van rijbewijzen (Wet digitale aanvraag rijbewijzen)</w:t>
                          </w:r>
                        </w:p>
                      </w:tc>
                    </w:tr>
                    <w:tr w:rsidR="00EA0617" w14:paraId="100D56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7823D6" w14:textId="77777777" w:rsidR="00EA0617" w:rsidRDefault="00EA0617"/>
                      </w:tc>
                      <w:tc>
                        <w:tcPr>
                          <w:tcW w:w="5400" w:type="dxa"/>
                        </w:tcPr>
                        <w:p w14:paraId="1E03BA43" w14:textId="77777777" w:rsidR="00EA0617" w:rsidRDefault="00EA0617"/>
                      </w:tc>
                    </w:tr>
                  </w:tbl>
                  <w:p w14:paraId="6ACCEA4F" w14:textId="77777777" w:rsidR="00BE2178" w:rsidRDefault="00BE2178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6883A8" wp14:editId="088F77F6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5715" cy="8067040"/>
              <wp:effectExtent l="0" t="0" r="0" b="0"/>
              <wp:wrapNone/>
              <wp:docPr id="11" name="7262210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FD5F2" w14:textId="77777777" w:rsidR="00EA0617" w:rsidRDefault="00335BE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69F7B63" w14:textId="77777777" w:rsidR="00EA0617" w:rsidRDefault="00EA0617">
                          <w:pPr>
                            <w:pStyle w:val="WitregelW1"/>
                          </w:pPr>
                        </w:p>
                        <w:p w14:paraId="2F4D299B" w14:textId="77777777" w:rsidR="00EA0617" w:rsidRDefault="00335BE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E41F254" w14:textId="6CB9342D" w:rsidR="00EA0617" w:rsidRPr="00483AEB" w:rsidRDefault="00335B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3AEB">
                            <w:rPr>
                              <w:lang w:val="de-DE"/>
                            </w:rPr>
                            <w:t xml:space="preserve">2515 </w:t>
                          </w:r>
                          <w:r w:rsidR="00FF1065" w:rsidRPr="00483AEB">
                            <w:rPr>
                              <w:lang w:val="de-DE"/>
                            </w:rPr>
                            <w:t>XP Den</w:t>
                          </w:r>
                          <w:r w:rsidRPr="00483AEB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2FA6440" w14:textId="77777777" w:rsidR="00EA0617" w:rsidRPr="00483AEB" w:rsidRDefault="00335B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3AEB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AE495A8" w14:textId="77777777" w:rsidR="00EA0617" w:rsidRPr="00483AEB" w:rsidRDefault="00335B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3AE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E4E46E5" w14:textId="77777777" w:rsidR="00EA0617" w:rsidRPr="00483AEB" w:rsidRDefault="00EA061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028925" w14:textId="77777777" w:rsidR="00EA0617" w:rsidRPr="00483AEB" w:rsidRDefault="00335B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3AE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85434FF" w14:textId="77777777" w:rsidR="00EA0617" w:rsidRDefault="00335BE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181EB7D" w14:textId="77777777" w:rsidR="00EA0617" w:rsidRDefault="00EA0617">
                          <w:pPr>
                            <w:pStyle w:val="WitregelW2"/>
                          </w:pPr>
                        </w:p>
                        <w:p w14:paraId="7C1D2A9B" w14:textId="20073578" w:rsidR="009A6868" w:rsidRPr="009A6868" w:rsidRDefault="00032B2D" w:rsidP="00335BE5">
                          <w:pPr>
                            <w:spacing w:line="276" w:lineRule="auto"/>
                            <w:rPr>
                              <w:b/>
                              <w:bCs/>
                              <w:color w:val="auto"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color w:val="auto"/>
                              <w:sz w:val="13"/>
                              <w:szCs w:val="13"/>
                            </w:rPr>
                            <w:t>Ons k</w:t>
                          </w:r>
                          <w:r w:rsidR="009A6868" w:rsidRPr="009A6868">
                            <w:rPr>
                              <w:b/>
                              <w:bCs/>
                              <w:color w:val="auto"/>
                              <w:sz w:val="13"/>
                              <w:szCs w:val="13"/>
                            </w:rPr>
                            <w:t>enmerk</w:t>
                          </w:r>
                        </w:p>
                        <w:p w14:paraId="0DEBC696" w14:textId="5897C691" w:rsidR="009A6868" w:rsidRDefault="009A6868" w:rsidP="00335BE5">
                          <w:pPr>
                            <w:spacing w:line="276" w:lineRule="auto"/>
                            <w:rPr>
                              <w:color w:val="auto"/>
                              <w:sz w:val="13"/>
                              <w:szCs w:val="13"/>
                            </w:rPr>
                          </w:pPr>
                          <w:r w:rsidRPr="009A6868">
                            <w:rPr>
                              <w:color w:val="auto"/>
                              <w:sz w:val="13"/>
                              <w:szCs w:val="13"/>
                            </w:rPr>
                            <w:t>IENW/BSK-2026/128115</w:t>
                          </w:r>
                        </w:p>
                        <w:p w14:paraId="091D9001" w14:textId="77777777" w:rsidR="00032B2D" w:rsidRDefault="00032B2D" w:rsidP="00335BE5">
                          <w:pPr>
                            <w:spacing w:line="276" w:lineRule="auto"/>
                            <w:rPr>
                              <w:color w:val="auto"/>
                              <w:sz w:val="13"/>
                              <w:szCs w:val="13"/>
                            </w:rPr>
                          </w:pPr>
                        </w:p>
                        <w:p w14:paraId="420FB4BA" w14:textId="71E3616A" w:rsidR="00032B2D" w:rsidRPr="00032B2D" w:rsidRDefault="00032B2D" w:rsidP="00335BE5">
                          <w:pPr>
                            <w:spacing w:line="276" w:lineRule="auto"/>
                            <w:rPr>
                              <w:b/>
                              <w:bCs/>
                              <w:color w:val="auto"/>
                              <w:sz w:val="13"/>
                              <w:szCs w:val="13"/>
                            </w:rPr>
                          </w:pPr>
                          <w:r w:rsidRPr="00032B2D">
                            <w:rPr>
                              <w:b/>
                              <w:bCs/>
                              <w:color w:val="auto"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678A1889" w14:textId="4B0D68A2" w:rsidR="00032B2D" w:rsidRDefault="00032B2D" w:rsidP="00335BE5">
                          <w:pPr>
                            <w:spacing w:line="276" w:lineRule="auto"/>
                            <w:rPr>
                              <w:color w:val="auto"/>
                              <w:sz w:val="13"/>
                              <w:szCs w:val="13"/>
                            </w:rPr>
                          </w:pPr>
                          <w:r w:rsidRPr="00032B2D">
                            <w:rPr>
                              <w:color w:val="auto"/>
                              <w:sz w:val="13"/>
                              <w:szCs w:val="13"/>
                            </w:rPr>
                            <w:t>36 397</w:t>
                          </w:r>
                        </w:p>
                        <w:p w14:paraId="107599DE" w14:textId="77777777" w:rsidR="00335BE5" w:rsidRDefault="00335BE5" w:rsidP="00335BE5">
                          <w:pPr>
                            <w:spacing w:line="276" w:lineRule="auto"/>
                            <w:rPr>
                              <w:color w:val="auto"/>
                              <w:sz w:val="13"/>
                              <w:szCs w:val="13"/>
                            </w:rPr>
                          </w:pPr>
                        </w:p>
                        <w:p w14:paraId="514F298F" w14:textId="77777777" w:rsidR="00335BE5" w:rsidRDefault="00335BE5" w:rsidP="00335BE5">
                          <w:pPr>
                            <w:pStyle w:val="Referentiegegevenskop"/>
                            <w:spacing w:line="276" w:lineRule="auto"/>
                          </w:pPr>
                          <w:r>
                            <w:t>Bijlage(n)</w:t>
                          </w:r>
                        </w:p>
                        <w:p w14:paraId="64FA310F" w14:textId="5A3E1C52" w:rsidR="00335BE5" w:rsidRDefault="00205B56" w:rsidP="00335BE5">
                          <w:pPr>
                            <w:pStyle w:val="Referentiegegevens"/>
                            <w:spacing w:line="276" w:lineRule="auto"/>
                          </w:pPr>
                          <w:r>
                            <w:t>2</w:t>
                          </w:r>
                        </w:p>
                        <w:p w14:paraId="32325E0F" w14:textId="77777777" w:rsidR="00335BE5" w:rsidRPr="009A6868" w:rsidRDefault="00335BE5" w:rsidP="009A6868">
                          <w:pPr>
                            <w:rPr>
                              <w:color w:val="auto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6883A8" id="7262210f-823c-11ee-8554-0242ac120003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" filled="f" stroked="f">
              <v:textbox inset="0,0,0,0">
                <w:txbxContent>
                  <w:p w14:paraId="5B5FD5F2" w14:textId="77777777" w:rsidR="00EA0617" w:rsidRDefault="00335BE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69F7B63" w14:textId="77777777" w:rsidR="00EA0617" w:rsidRDefault="00EA0617">
                    <w:pPr>
                      <w:pStyle w:val="WitregelW1"/>
                    </w:pPr>
                  </w:p>
                  <w:p w14:paraId="2F4D299B" w14:textId="77777777" w:rsidR="00EA0617" w:rsidRDefault="00335BE5">
                    <w:pPr>
                      <w:pStyle w:val="Afzendgegevens"/>
                    </w:pPr>
                    <w:r>
                      <w:t>Rijnstraat 8</w:t>
                    </w:r>
                  </w:p>
                  <w:p w14:paraId="3E41F254" w14:textId="6CB9342D" w:rsidR="00EA0617" w:rsidRPr="00483AEB" w:rsidRDefault="00335BE5">
                    <w:pPr>
                      <w:pStyle w:val="Afzendgegevens"/>
                      <w:rPr>
                        <w:lang w:val="de-DE"/>
                      </w:rPr>
                    </w:pPr>
                    <w:r w:rsidRPr="00483AEB">
                      <w:rPr>
                        <w:lang w:val="de-DE"/>
                      </w:rPr>
                      <w:t xml:space="preserve">2515 </w:t>
                    </w:r>
                    <w:r w:rsidR="00FF1065" w:rsidRPr="00483AEB">
                      <w:rPr>
                        <w:lang w:val="de-DE"/>
                      </w:rPr>
                      <w:t>XP Den</w:t>
                    </w:r>
                    <w:r w:rsidRPr="00483AEB">
                      <w:rPr>
                        <w:lang w:val="de-DE"/>
                      </w:rPr>
                      <w:t xml:space="preserve"> Haag</w:t>
                    </w:r>
                  </w:p>
                  <w:p w14:paraId="02FA6440" w14:textId="77777777" w:rsidR="00EA0617" w:rsidRPr="00483AEB" w:rsidRDefault="00335BE5">
                    <w:pPr>
                      <w:pStyle w:val="Afzendgegevens"/>
                      <w:rPr>
                        <w:lang w:val="de-DE"/>
                      </w:rPr>
                    </w:pPr>
                    <w:r w:rsidRPr="00483AEB">
                      <w:rPr>
                        <w:lang w:val="de-DE"/>
                      </w:rPr>
                      <w:t>Postbus 20901</w:t>
                    </w:r>
                  </w:p>
                  <w:p w14:paraId="5AE495A8" w14:textId="77777777" w:rsidR="00EA0617" w:rsidRPr="00483AEB" w:rsidRDefault="00335BE5">
                    <w:pPr>
                      <w:pStyle w:val="Afzendgegevens"/>
                      <w:rPr>
                        <w:lang w:val="de-DE"/>
                      </w:rPr>
                    </w:pPr>
                    <w:r w:rsidRPr="00483AEB">
                      <w:rPr>
                        <w:lang w:val="de-DE"/>
                      </w:rPr>
                      <w:t>2500 EX Den Haag</w:t>
                    </w:r>
                  </w:p>
                  <w:p w14:paraId="0E4E46E5" w14:textId="77777777" w:rsidR="00EA0617" w:rsidRPr="00483AEB" w:rsidRDefault="00EA061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028925" w14:textId="77777777" w:rsidR="00EA0617" w:rsidRPr="00483AEB" w:rsidRDefault="00335BE5">
                    <w:pPr>
                      <w:pStyle w:val="Afzendgegevens"/>
                      <w:rPr>
                        <w:lang w:val="de-DE"/>
                      </w:rPr>
                    </w:pPr>
                    <w:r w:rsidRPr="00483AEB">
                      <w:rPr>
                        <w:lang w:val="de-DE"/>
                      </w:rPr>
                      <w:t>T   070-456 0000</w:t>
                    </w:r>
                  </w:p>
                  <w:p w14:paraId="385434FF" w14:textId="77777777" w:rsidR="00EA0617" w:rsidRDefault="00335BE5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181EB7D" w14:textId="77777777" w:rsidR="00EA0617" w:rsidRDefault="00EA0617">
                    <w:pPr>
                      <w:pStyle w:val="WitregelW2"/>
                    </w:pPr>
                  </w:p>
                  <w:p w14:paraId="7C1D2A9B" w14:textId="20073578" w:rsidR="009A6868" w:rsidRPr="009A6868" w:rsidRDefault="00032B2D" w:rsidP="00335BE5">
                    <w:pPr>
                      <w:spacing w:line="276" w:lineRule="auto"/>
                      <w:rPr>
                        <w:b/>
                        <w:bCs/>
                        <w:color w:val="auto"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color w:val="auto"/>
                        <w:sz w:val="13"/>
                        <w:szCs w:val="13"/>
                      </w:rPr>
                      <w:t>Ons k</w:t>
                    </w:r>
                    <w:r w:rsidR="009A6868" w:rsidRPr="009A6868">
                      <w:rPr>
                        <w:b/>
                        <w:bCs/>
                        <w:color w:val="auto"/>
                        <w:sz w:val="13"/>
                        <w:szCs w:val="13"/>
                      </w:rPr>
                      <w:t>enmerk</w:t>
                    </w:r>
                  </w:p>
                  <w:p w14:paraId="0DEBC696" w14:textId="5897C691" w:rsidR="009A6868" w:rsidRDefault="009A6868" w:rsidP="00335BE5">
                    <w:pPr>
                      <w:spacing w:line="276" w:lineRule="auto"/>
                      <w:rPr>
                        <w:color w:val="auto"/>
                        <w:sz w:val="13"/>
                        <w:szCs w:val="13"/>
                      </w:rPr>
                    </w:pPr>
                    <w:r w:rsidRPr="009A6868">
                      <w:rPr>
                        <w:color w:val="auto"/>
                        <w:sz w:val="13"/>
                        <w:szCs w:val="13"/>
                      </w:rPr>
                      <w:t>IENW/BSK-2026/128115</w:t>
                    </w:r>
                  </w:p>
                  <w:p w14:paraId="091D9001" w14:textId="77777777" w:rsidR="00032B2D" w:rsidRDefault="00032B2D" w:rsidP="00335BE5">
                    <w:pPr>
                      <w:spacing w:line="276" w:lineRule="auto"/>
                      <w:rPr>
                        <w:color w:val="auto"/>
                        <w:sz w:val="13"/>
                        <w:szCs w:val="13"/>
                      </w:rPr>
                    </w:pPr>
                  </w:p>
                  <w:p w14:paraId="420FB4BA" w14:textId="71E3616A" w:rsidR="00032B2D" w:rsidRPr="00032B2D" w:rsidRDefault="00032B2D" w:rsidP="00335BE5">
                    <w:pPr>
                      <w:spacing w:line="276" w:lineRule="auto"/>
                      <w:rPr>
                        <w:b/>
                        <w:bCs/>
                        <w:color w:val="auto"/>
                        <w:sz w:val="13"/>
                        <w:szCs w:val="13"/>
                      </w:rPr>
                    </w:pPr>
                    <w:r w:rsidRPr="00032B2D">
                      <w:rPr>
                        <w:b/>
                        <w:bCs/>
                        <w:color w:val="auto"/>
                        <w:sz w:val="13"/>
                        <w:szCs w:val="13"/>
                      </w:rPr>
                      <w:t>Uw kenmerk</w:t>
                    </w:r>
                  </w:p>
                  <w:p w14:paraId="678A1889" w14:textId="4B0D68A2" w:rsidR="00032B2D" w:rsidRDefault="00032B2D" w:rsidP="00335BE5">
                    <w:pPr>
                      <w:spacing w:line="276" w:lineRule="auto"/>
                      <w:rPr>
                        <w:color w:val="auto"/>
                        <w:sz w:val="13"/>
                        <w:szCs w:val="13"/>
                      </w:rPr>
                    </w:pPr>
                    <w:r w:rsidRPr="00032B2D">
                      <w:rPr>
                        <w:color w:val="auto"/>
                        <w:sz w:val="13"/>
                        <w:szCs w:val="13"/>
                      </w:rPr>
                      <w:t>36 397</w:t>
                    </w:r>
                  </w:p>
                  <w:p w14:paraId="107599DE" w14:textId="77777777" w:rsidR="00335BE5" w:rsidRDefault="00335BE5" w:rsidP="00335BE5">
                    <w:pPr>
                      <w:spacing w:line="276" w:lineRule="auto"/>
                      <w:rPr>
                        <w:color w:val="auto"/>
                        <w:sz w:val="13"/>
                        <w:szCs w:val="13"/>
                      </w:rPr>
                    </w:pPr>
                  </w:p>
                  <w:p w14:paraId="514F298F" w14:textId="77777777" w:rsidR="00335BE5" w:rsidRDefault="00335BE5" w:rsidP="00335BE5">
                    <w:pPr>
                      <w:pStyle w:val="Referentiegegevenskop"/>
                      <w:spacing w:line="276" w:lineRule="auto"/>
                    </w:pPr>
                    <w:r>
                      <w:t>Bijlage(n)</w:t>
                    </w:r>
                  </w:p>
                  <w:p w14:paraId="64FA310F" w14:textId="5A3E1C52" w:rsidR="00335BE5" w:rsidRDefault="00205B56" w:rsidP="00335BE5">
                    <w:pPr>
                      <w:pStyle w:val="Referentiegegevens"/>
                      <w:spacing w:line="276" w:lineRule="auto"/>
                    </w:pPr>
                    <w:r>
                      <w:t>2</w:t>
                    </w:r>
                  </w:p>
                  <w:p w14:paraId="32325E0F" w14:textId="77777777" w:rsidR="00335BE5" w:rsidRPr="009A6868" w:rsidRDefault="00335BE5" w:rsidP="009A6868">
                    <w:pPr>
                      <w:rPr>
                        <w:color w:val="auto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2F9C720" wp14:editId="4358D74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83515"/>
              <wp:effectExtent l="0" t="0" r="0" b="0"/>
              <wp:wrapNone/>
              <wp:docPr id="12" name="7262214b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50805" w14:textId="3151E430" w:rsidR="00EA0617" w:rsidRDefault="00335BE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7A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7A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9C720" id="7262214b-823c-11ee-8554-0242ac120003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" filled="f" stroked="f">
              <v:textbox inset="0,0,0,0">
                <w:txbxContent>
                  <w:p w14:paraId="55A50805" w14:textId="3151E430" w:rsidR="00EA0617" w:rsidRDefault="00335BE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7A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7A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248025C" wp14:editId="5F8F510C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79705"/>
              <wp:effectExtent l="0" t="0" r="0" b="0"/>
              <wp:wrapNone/>
              <wp:docPr id="13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EF5A1" w14:textId="77777777" w:rsidR="00BE2178" w:rsidRDefault="00BE21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8025C" id="72622181-823c-11ee-8554-0242ac120003" o:spid="_x0000_s1037" type="#_x0000_t202" style="position:absolute;margin-left:79.35pt;margin-top:805pt;width:376.45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" filled="f" stroked="f">
              <v:textbox inset="0,0,0,0">
                <w:txbxContent>
                  <w:p w14:paraId="01CEF5A1" w14:textId="77777777" w:rsidR="00BE2178" w:rsidRDefault="00BE217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8251A18" wp14:editId="6266D14D">
              <wp:simplePos x="1007744" y="3383915"/>
              <wp:positionH relativeFrom="page">
                <wp:posOffset>1007744</wp:posOffset>
              </wp:positionH>
              <wp:positionV relativeFrom="paragraph">
                <wp:posOffset>3383915</wp:posOffset>
              </wp:positionV>
              <wp:extent cx="4103370" cy="179705"/>
              <wp:effectExtent l="0" t="0" r="0" b="0"/>
              <wp:wrapNone/>
              <wp:docPr id="14" name="7262303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ABD69" w14:textId="77777777" w:rsidR="00BE2178" w:rsidRDefault="00BE21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51A18" id="7262303e-823c-11ee-8554-0242ac120003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" filled="f" stroked="f">
              <v:textbox inset="0,0,0,0">
                <w:txbxContent>
                  <w:p w14:paraId="6FEABD69" w14:textId="77777777" w:rsidR="00BE2178" w:rsidRDefault="00BE217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1D7854DC" wp14:editId="2C5C4641">
              <wp:simplePos x="1007744" y="1198245"/>
              <wp:positionH relativeFrom="page">
                <wp:posOffset>1007744</wp:posOffset>
              </wp:positionH>
              <wp:positionV relativeFrom="paragraph">
                <wp:posOffset>1198245</wp:posOffset>
              </wp:positionV>
              <wp:extent cx="2383155" cy="282575"/>
              <wp:effectExtent l="0" t="0" r="0" b="0"/>
              <wp:wrapNone/>
              <wp:docPr id="15" name="726e326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11E82" w14:textId="77777777" w:rsidR="00BE2178" w:rsidRDefault="00BE21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7854DC" id="726e3262-823c-11ee-8554-0242ac120003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BvJQXyvgEAAFU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67D11E82" w14:textId="77777777" w:rsidR="00BE2178" w:rsidRDefault="00BE217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C661A6"/>
    <w:multiLevelType w:val="multilevel"/>
    <w:tmpl w:val="1BAF534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5AA6B8"/>
    <w:multiLevelType w:val="multilevel"/>
    <w:tmpl w:val="9DBC645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3546267"/>
    <w:multiLevelType w:val="multilevel"/>
    <w:tmpl w:val="63069254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F27B56C"/>
    <w:multiLevelType w:val="multilevel"/>
    <w:tmpl w:val="732FA1A3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488E0A7"/>
    <w:multiLevelType w:val="multilevel"/>
    <w:tmpl w:val="80F0A5F0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FE4EEB2"/>
    <w:multiLevelType w:val="multilevel"/>
    <w:tmpl w:val="91EB66F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3DF2444"/>
    <w:multiLevelType w:val="multilevel"/>
    <w:tmpl w:val="0FE087A2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79B5AF7"/>
    <w:multiLevelType w:val="multilevel"/>
    <w:tmpl w:val="469359F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86312EE"/>
    <w:multiLevelType w:val="multilevel"/>
    <w:tmpl w:val="568D6AB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27046C3"/>
    <w:multiLevelType w:val="multilevel"/>
    <w:tmpl w:val="47B36E1B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AC5184"/>
    <w:multiLevelType w:val="multilevel"/>
    <w:tmpl w:val="7BE7FE7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4DE2BD"/>
    <w:multiLevelType w:val="multilevel"/>
    <w:tmpl w:val="BE5FA42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7ADAA4C"/>
    <w:multiLevelType w:val="multilevel"/>
    <w:tmpl w:val="FAD2986D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3F5B35"/>
    <w:multiLevelType w:val="multilevel"/>
    <w:tmpl w:val="5A2F7D2E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F1E470"/>
    <w:multiLevelType w:val="multilevel"/>
    <w:tmpl w:val="DAA2B253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A19272"/>
    <w:multiLevelType w:val="multilevel"/>
    <w:tmpl w:val="3D2155F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455EC3"/>
    <w:multiLevelType w:val="multilevel"/>
    <w:tmpl w:val="DE8593F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98DE18"/>
    <w:multiLevelType w:val="multilevel"/>
    <w:tmpl w:val="3542E8E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C34BEE"/>
    <w:multiLevelType w:val="multilevel"/>
    <w:tmpl w:val="FCDA95C4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BF6F0B"/>
    <w:multiLevelType w:val="multilevel"/>
    <w:tmpl w:val="C518F8B4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5F26DA"/>
    <w:multiLevelType w:val="multilevel"/>
    <w:tmpl w:val="5CAD733C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246E3C"/>
    <w:multiLevelType w:val="multilevel"/>
    <w:tmpl w:val="5B1A947F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CBDC3F"/>
    <w:multiLevelType w:val="multilevel"/>
    <w:tmpl w:val="479DD81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7"/>
  </w:num>
  <w:num w:numId="5">
    <w:abstractNumId w:val="1"/>
  </w:num>
  <w:num w:numId="6">
    <w:abstractNumId w:val="22"/>
  </w:num>
  <w:num w:numId="7">
    <w:abstractNumId w:val="3"/>
  </w:num>
  <w:num w:numId="8">
    <w:abstractNumId w:val="2"/>
  </w:num>
  <w:num w:numId="9">
    <w:abstractNumId w:val="20"/>
  </w:num>
  <w:num w:numId="10">
    <w:abstractNumId w:val="17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  <w:num w:numId="15">
    <w:abstractNumId w:val="12"/>
  </w:num>
  <w:num w:numId="16">
    <w:abstractNumId w:val="16"/>
  </w:num>
  <w:num w:numId="17">
    <w:abstractNumId w:val="6"/>
  </w:num>
  <w:num w:numId="18">
    <w:abstractNumId w:val="13"/>
  </w:num>
  <w:num w:numId="19">
    <w:abstractNumId w:val="19"/>
  </w:num>
  <w:num w:numId="20">
    <w:abstractNumId w:val="0"/>
  </w:num>
  <w:num w:numId="21">
    <w:abstractNumId w:val="15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EB"/>
    <w:rsid w:val="00032B2D"/>
    <w:rsid w:val="00083AC0"/>
    <w:rsid w:val="001B621F"/>
    <w:rsid w:val="00205B56"/>
    <w:rsid w:val="002E2539"/>
    <w:rsid w:val="00335BE5"/>
    <w:rsid w:val="00344159"/>
    <w:rsid w:val="00400AF3"/>
    <w:rsid w:val="00483AEB"/>
    <w:rsid w:val="004C22D1"/>
    <w:rsid w:val="00502E89"/>
    <w:rsid w:val="00531B3B"/>
    <w:rsid w:val="00591375"/>
    <w:rsid w:val="005A5204"/>
    <w:rsid w:val="005B1877"/>
    <w:rsid w:val="00616C38"/>
    <w:rsid w:val="007028EA"/>
    <w:rsid w:val="00715E2E"/>
    <w:rsid w:val="00796962"/>
    <w:rsid w:val="00892F0A"/>
    <w:rsid w:val="008A4BB0"/>
    <w:rsid w:val="009A6868"/>
    <w:rsid w:val="009C7A18"/>
    <w:rsid w:val="00AE0E6E"/>
    <w:rsid w:val="00BE2178"/>
    <w:rsid w:val="00C9672A"/>
    <w:rsid w:val="00D00D15"/>
    <w:rsid w:val="00D2359E"/>
    <w:rsid w:val="00D36545"/>
    <w:rsid w:val="00D7224D"/>
    <w:rsid w:val="00D87FB1"/>
    <w:rsid w:val="00D979E3"/>
    <w:rsid w:val="00EA0617"/>
    <w:rsid w:val="00F27A14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19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483AE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AE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3AE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AE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iras\AppData\Local\Temp\MicrosoftEdgeDownloads\9735b38b-6446-44e6-a986-ab1732af8769\Brief%20aan%20Parlement%20(voorhang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176</ap:Characters>
  <ap:DocSecurity>0</ap:DocSecurity>
  <ap:Lines>1</ap:Lines>
  <ap:Paragraphs>1</ap:Paragraphs>
  <ap:ScaleCrop>false</ap:ScaleCrop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2026-08-14T14:54:00.0000000Z</dcterms:created>
  <dcterms:modified xsi:type="dcterms:W3CDTF">2026-08-14T14:54:00.0000000Z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(voorhang) - Ontwerp-Wijziging van de Wegenverkeerswet in verband met de structurele invoering van de mogelijkheid van digitale aanvraag van rijbewijzen (Wet digitale aanvraag rijbewijzen)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Bestuur en Bereikbaarheid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Piras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