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249BA18A" w14:textId="77777777">
        <w:trPr>
          <w:cantSplit/>
        </w:trPr>
        <w:tc>
          <w:tcPr>
            <w:tcW w:w="9212" w:type="dxa"/>
            <w:gridSpan w:val="2"/>
          </w:tcPr>
          <w:p w:rsidR="003B4752" w:rsidRDefault="003B4752" w14:paraId="2C250E20" w14:textId="77777777">
            <w:pPr>
              <w:tabs>
                <w:tab w:val="left" w:pos="-1440"/>
                <w:tab w:val="left" w:pos="-720"/>
              </w:tabs>
              <w:suppressAutoHyphens/>
            </w:pPr>
          </w:p>
        </w:tc>
      </w:tr>
      <w:tr w:rsidR="003B4752" w14:paraId="331F7A24" w14:textId="77777777">
        <w:trPr>
          <w:cantSplit/>
        </w:trPr>
        <w:tc>
          <w:tcPr>
            <w:tcW w:w="9212" w:type="dxa"/>
            <w:gridSpan w:val="2"/>
          </w:tcPr>
          <w:p w:rsidR="003B4752" w:rsidRDefault="003B4752" w14:paraId="019102A7" w14:textId="77777777">
            <w:pPr>
              <w:tabs>
                <w:tab w:val="left" w:pos="-1440"/>
                <w:tab w:val="left" w:pos="-720"/>
              </w:tabs>
              <w:suppressAutoHyphens/>
              <w:rPr>
                <w:b/>
              </w:rPr>
            </w:pPr>
          </w:p>
        </w:tc>
      </w:tr>
      <w:tr w:rsidR="009833D1" w14:paraId="6898B4BA" w14:textId="77777777">
        <w:tc>
          <w:tcPr>
            <w:tcW w:w="2622" w:type="dxa"/>
          </w:tcPr>
          <w:p w:rsidR="009833D1" w:rsidRDefault="00293794" w14:paraId="599D76C4" w14:textId="3B52386A">
            <w:pPr>
              <w:widowControl w:val="0"/>
              <w:rPr>
                <w:b/>
              </w:rPr>
            </w:pPr>
            <w:r>
              <w:rPr>
                <w:b/>
              </w:rPr>
              <w:t>36 902</w:t>
            </w:r>
          </w:p>
        </w:tc>
        <w:tc>
          <w:tcPr>
            <w:tcW w:w="6590" w:type="dxa"/>
          </w:tcPr>
          <w:p w:rsidRPr="00293794" w:rsidR="00293794" w:rsidP="00A93BA9" w:rsidRDefault="00293794" w14:paraId="4B6B6B9D" w14:textId="77777777">
            <w:pPr>
              <w:rPr>
                <w:b/>
                <w:bCs/>
                <w:szCs w:val="24"/>
              </w:rPr>
            </w:pPr>
            <w:r w:rsidRPr="00293794">
              <w:rPr>
                <w:b/>
                <w:bCs/>
                <w:szCs w:val="24"/>
              </w:rPr>
              <w:t>Wijziging van de Wet stelsel openbare bibliotheekvoorzieningen in verband met onder andere de toevoeging van een verplichting voor gemeenten en openbare lichamen om</w:t>
            </w:r>
          </w:p>
          <w:p w:rsidRPr="00293794" w:rsidR="00293794" w:rsidP="00A93BA9" w:rsidRDefault="00293794" w14:paraId="730C432B" w14:textId="77777777">
            <w:pPr>
              <w:rPr>
                <w:b/>
                <w:bCs/>
                <w:szCs w:val="24"/>
              </w:rPr>
            </w:pPr>
            <w:r w:rsidRPr="00293794">
              <w:rPr>
                <w:b/>
                <w:bCs/>
                <w:szCs w:val="24"/>
              </w:rPr>
              <w:t>ten minste één volwaardige bibliotheekvoorziening in stand te houden, alsmede tot wijziging van de Auteurswet en de Wet op de naburige rechten in verband met onder</w:t>
            </w:r>
          </w:p>
          <w:p w:rsidRPr="00293794" w:rsidR="009833D1" w:rsidP="00293794" w:rsidRDefault="00293794" w14:paraId="08E231AF" w14:textId="31D54717">
            <w:pPr>
              <w:rPr>
                <w:szCs w:val="24"/>
              </w:rPr>
            </w:pPr>
            <w:r w:rsidRPr="00293794">
              <w:rPr>
                <w:b/>
                <w:bCs/>
                <w:szCs w:val="24"/>
              </w:rPr>
              <w:t>andere de toevoeging van een regeling voor een leenrechtvergoeding bij uitleningen door schoolbibliotheken</w:t>
            </w:r>
          </w:p>
        </w:tc>
      </w:tr>
      <w:tr w:rsidR="003B4752" w14:paraId="3D0FC775" w14:textId="77777777">
        <w:tc>
          <w:tcPr>
            <w:tcW w:w="2622" w:type="dxa"/>
          </w:tcPr>
          <w:p w:rsidR="003B4752" w:rsidRDefault="003B4752" w14:paraId="455A3F94" w14:textId="77777777">
            <w:pPr>
              <w:tabs>
                <w:tab w:val="left" w:pos="284"/>
              </w:tabs>
              <w:rPr>
                <w:b/>
              </w:rPr>
            </w:pPr>
          </w:p>
        </w:tc>
        <w:tc>
          <w:tcPr>
            <w:tcW w:w="6590" w:type="dxa"/>
          </w:tcPr>
          <w:p w:rsidR="003B4752" w:rsidRDefault="003B4752" w14:paraId="3245DBD8" w14:textId="77777777">
            <w:pPr>
              <w:tabs>
                <w:tab w:val="left" w:pos="284"/>
              </w:tabs>
              <w:rPr>
                <w:b/>
              </w:rPr>
            </w:pPr>
          </w:p>
        </w:tc>
      </w:tr>
      <w:tr w:rsidR="003B4752" w14:paraId="5A087DEE" w14:textId="77777777">
        <w:tc>
          <w:tcPr>
            <w:tcW w:w="2622" w:type="dxa"/>
          </w:tcPr>
          <w:p w:rsidR="003B4752" w:rsidRDefault="003B4752" w14:paraId="2163B31D" w14:textId="67396C96">
            <w:pPr>
              <w:tabs>
                <w:tab w:val="left" w:pos="284"/>
              </w:tabs>
              <w:rPr>
                <w:b/>
              </w:rPr>
            </w:pPr>
            <w:r>
              <w:rPr>
                <w:b/>
              </w:rPr>
              <w:t xml:space="preserve">Nr. </w:t>
            </w:r>
            <w:r w:rsidR="00293794">
              <w:rPr>
                <w:b/>
              </w:rPr>
              <w:t>8</w:t>
            </w:r>
          </w:p>
        </w:tc>
        <w:tc>
          <w:tcPr>
            <w:tcW w:w="6590" w:type="dxa"/>
          </w:tcPr>
          <w:p w:rsidR="003B4752" w:rsidRDefault="003B4752" w14:paraId="08DB30B0" w14:textId="77777777">
            <w:pPr>
              <w:tabs>
                <w:tab w:val="left" w:pos="284"/>
              </w:tabs>
              <w:rPr>
                <w:b/>
              </w:rPr>
            </w:pPr>
            <w:r>
              <w:rPr>
                <w:b/>
              </w:rPr>
              <w:t>NOTA VAN WIJZIGING</w:t>
            </w:r>
          </w:p>
          <w:p w:rsidRPr="00293794" w:rsidR="003B4752" w:rsidP="009833D1" w:rsidRDefault="003B4752" w14:paraId="5BE7788C" w14:textId="1B82D8EC">
            <w:pPr>
              <w:tabs>
                <w:tab w:val="left" w:pos="284"/>
              </w:tabs>
              <w:rPr>
                <w:bCs/>
              </w:rPr>
            </w:pPr>
            <w:r>
              <w:t xml:space="preserve">Ontvangen </w:t>
            </w:r>
            <w:r w:rsidR="00293794">
              <w:rPr>
                <w:bCs/>
              </w:rPr>
              <w:t>13 juli 2026</w:t>
            </w:r>
          </w:p>
        </w:tc>
      </w:tr>
    </w:tbl>
    <w:p w:rsidR="00293794" w:rsidP="00293794" w:rsidRDefault="00293794" w14:paraId="31E2A554" w14:textId="77777777">
      <w:pPr>
        <w:tabs>
          <w:tab w:val="left" w:pos="284"/>
        </w:tabs>
      </w:pPr>
    </w:p>
    <w:p w:rsidR="00293794" w:rsidP="00293794" w:rsidRDefault="00293794" w14:paraId="5EED4375" w14:textId="47AF2D74">
      <w:pPr>
        <w:tabs>
          <w:tab w:val="left" w:pos="284"/>
        </w:tabs>
      </w:pPr>
      <w:r>
        <w:tab/>
        <w:t>Het voorstel van wet wordt als volgt gewijzigd:</w:t>
      </w:r>
    </w:p>
    <w:p w:rsidR="00293794" w:rsidP="00293794" w:rsidRDefault="00293794" w14:paraId="4F41C555" w14:textId="77777777">
      <w:pPr>
        <w:tabs>
          <w:tab w:val="left" w:pos="284"/>
        </w:tabs>
      </w:pPr>
    </w:p>
    <w:p w:rsidR="00293794" w:rsidP="00293794" w:rsidRDefault="00293794" w14:paraId="293C21F3" w14:textId="77777777">
      <w:pPr>
        <w:tabs>
          <w:tab w:val="left" w:pos="284"/>
        </w:tabs>
      </w:pPr>
      <w:r>
        <w:t xml:space="preserve">A </w:t>
      </w:r>
    </w:p>
    <w:p w:rsidR="00293794" w:rsidP="00293794" w:rsidRDefault="00293794" w14:paraId="02EF397A" w14:textId="77777777">
      <w:pPr>
        <w:tabs>
          <w:tab w:val="left" w:pos="284"/>
        </w:tabs>
      </w:pPr>
    </w:p>
    <w:p w:rsidR="00293794" w:rsidP="00293794" w:rsidRDefault="00293794" w14:paraId="2E7CBAC3" w14:textId="266FA17F">
      <w:pPr>
        <w:tabs>
          <w:tab w:val="left" w:pos="284"/>
        </w:tabs>
      </w:pPr>
      <w:r>
        <w:tab/>
        <w:t xml:space="preserve">In artikel I, onderdeel F, wordt aan het voorgestelde artikel 6, derde lid, een volzin toegevoegd, die luidt: Het college van burgemeester en wethouders dan wel het bestuurscollege draagt zorg voor de publicatie van het vastgestelde meerjarenplan, en zendt het vastgestelde meerjarenplan in afschrift aan gedeputeerde staten, onderscheidenlijk de Rijksvertegenwoordiger. </w:t>
      </w:r>
    </w:p>
    <w:p w:rsidR="00293794" w:rsidP="00293794" w:rsidRDefault="00293794" w14:paraId="0215A296" w14:textId="77777777">
      <w:pPr>
        <w:tabs>
          <w:tab w:val="left" w:pos="284"/>
        </w:tabs>
      </w:pPr>
    </w:p>
    <w:p w:rsidR="00293794" w:rsidP="00293794" w:rsidRDefault="00293794" w14:paraId="130B1383" w14:textId="77777777">
      <w:pPr>
        <w:tabs>
          <w:tab w:val="left" w:pos="284"/>
        </w:tabs>
      </w:pPr>
      <w:r>
        <w:t>B</w:t>
      </w:r>
    </w:p>
    <w:p w:rsidR="00293794" w:rsidP="00293794" w:rsidRDefault="00293794" w14:paraId="2AF832DA" w14:textId="77777777">
      <w:pPr>
        <w:tabs>
          <w:tab w:val="left" w:pos="284"/>
        </w:tabs>
      </w:pPr>
    </w:p>
    <w:p w:rsidR="00293794" w:rsidP="00293794" w:rsidRDefault="00293794" w14:paraId="0EC3B0C3" w14:textId="23933D43">
      <w:pPr>
        <w:tabs>
          <w:tab w:val="left" w:pos="284"/>
        </w:tabs>
      </w:pPr>
      <w:r>
        <w:tab/>
        <w:t>In artikel I, onderdeel H, komt het voorgestelde onderdeel g te luiden:</w:t>
      </w:r>
    </w:p>
    <w:p w:rsidR="00293794" w:rsidP="00293794" w:rsidRDefault="00293794" w14:paraId="0460DAF9" w14:textId="62A1E8B0">
      <w:pPr>
        <w:tabs>
          <w:tab w:val="left" w:pos="284"/>
        </w:tabs>
      </w:pPr>
      <w:r>
        <w:tab/>
        <w:t>g. wisselt kennis uit met andere deelnemers en werkt samen met de andere deelnemers aan innovaties ten behoeve van bibliotheekvoorzieningen.</w:t>
      </w:r>
    </w:p>
    <w:p w:rsidR="00293794" w:rsidP="00293794" w:rsidRDefault="00293794" w14:paraId="12BD236E" w14:textId="77777777">
      <w:pPr>
        <w:tabs>
          <w:tab w:val="left" w:pos="284"/>
        </w:tabs>
      </w:pPr>
    </w:p>
    <w:p w:rsidR="00293794" w:rsidP="00293794" w:rsidRDefault="00293794" w14:paraId="7D04E370" w14:textId="77777777">
      <w:pPr>
        <w:tabs>
          <w:tab w:val="left" w:pos="284"/>
        </w:tabs>
      </w:pPr>
      <w:r>
        <w:t>C</w:t>
      </w:r>
    </w:p>
    <w:p w:rsidR="00293794" w:rsidP="00293794" w:rsidRDefault="00293794" w14:paraId="3F962D88" w14:textId="77777777">
      <w:pPr>
        <w:tabs>
          <w:tab w:val="left" w:pos="284"/>
        </w:tabs>
      </w:pPr>
    </w:p>
    <w:p w:rsidR="00293794" w:rsidP="00293794" w:rsidRDefault="00293794" w14:paraId="1C60DAE7" w14:textId="77777777">
      <w:pPr>
        <w:tabs>
          <w:tab w:val="left" w:pos="284"/>
        </w:tabs>
      </w:pPr>
      <w:r>
        <w:tab/>
        <w:t xml:space="preserve">In artikel I, onderdeel I, wordt voor artikel 8a een aanhef ingevoegd, luidende: </w:t>
      </w:r>
    </w:p>
    <w:p w:rsidR="00293794" w:rsidP="00293794" w:rsidRDefault="00293794" w14:paraId="74577CEF" w14:textId="77777777">
      <w:pPr>
        <w:tabs>
          <w:tab w:val="left" w:pos="284"/>
        </w:tabs>
      </w:pPr>
    </w:p>
    <w:p w:rsidR="00293794" w:rsidP="00293794" w:rsidRDefault="00293794" w14:paraId="7F5D9F55" w14:textId="10253CA1">
      <w:pPr>
        <w:tabs>
          <w:tab w:val="left" w:pos="284"/>
        </w:tabs>
      </w:pPr>
      <w:r>
        <w:tab/>
        <w:t>Na artikel 8 wordt een artikel ingevoegd, luidende:</w:t>
      </w:r>
    </w:p>
    <w:p w:rsidR="00293794" w:rsidP="00293794" w:rsidRDefault="00293794" w14:paraId="0376AD50" w14:textId="77777777">
      <w:pPr>
        <w:tabs>
          <w:tab w:val="left" w:pos="284"/>
        </w:tabs>
      </w:pPr>
    </w:p>
    <w:p w:rsidR="00293794" w:rsidP="00293794" w:rsidRDefault="00293794" w14:paraId="7AE37694" w14:textId="77777777">
      <w:pPr>
        <w:tabs>
          <w:tab w:val="left" w:pos="284"/>
        </w:tabs>
        <w:rPr>
          <w:b/>
          <w:bCs/>
        </w:rPr>
      </w:pPr>
      <w:r w:rsidRPr="00293794">
        <w:rPr>
          <w:b/>
          <w:bCs/>
        </w:rPr>
        <w:t>Toelichting</w:t>
      </w:r>
    </w:p>
    <w:p w:rsidRPr="00293794" w:rsidR="00293794" w:rsidP="00293794" w:rsidRDefault="00293794" w14:paraId="5C5E648F" w14:textId="77777777">
      <w:pPr>
        <w:tabs>
          <w:tab w:val="left" w:pos="284"/>
        </w:tabs>
        <w:rPr>
          <w:b/>
          <w:bCs/>
        </w:rPr>
      </w:pPr>
    </w:p>
    <w:p w:rsidR="00293794" w:rsidP="00293794" w:rsidRDefault="00293794" w14:paraId="03490587" w14:textId="77777777">
      <w:pPr>
        <w:tabs>
          <w:tab w:val="left" w:pos="284"/>
        </w:tabs>
      </w:pPr>
      <w:r>
        <w:t>Met deze nota van wijziging worden drie kleine wijzigingen aangebracht in het wetsvoorstel tot 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 andere de toevoeging van een regeling voor een leenrechtvergoeding bij uitleningen door schoolbibliotheken (hierna: het wetsvoorstel). Deze wijzigingen worden hieronder achtereenvolgens toegelicht.</w:t>
      </w:r>
    </w:p>
    <w:p w:rsidR="00293794" w:rsidP="00293794" w:rsidRDefault="00293794" w14:paraId="2365C5F7" w14:textId="77777777">
      <w:pPr>
        <w:tabs>
          <w:tab w:val="left" w:pos="284"/>
        </w:tabs>
      </w:pPr>
    </w:p>
    <w:p w:rsidR="00293794" w:rsidP="00293794" w:rsidRDefault="00293794" w14:paraId="126857DF" w14:textId="77777777">
      <w:pPr>
        <w:tabs>
          <w:tab w:val="left" w:pos="284"/>
        </w:tabs>
      </w:pPr>
      <w:r>
        <w:t>Onderdeel A</w:t>
      </w:r>
    </w:p>
    <w:p w:rsidR="00293794" w:rsidP="00293794" w:rsidRDefault="00293794" w14:paraId="5F97E05D" w14:textId="77777777">
      <w:pPr>
        <w:tabs>
          <w:tab w:val="left" w:pos="284"/>
        </w:tabs>
      </w:pPr>
    </w:p>
    <w:p w:rsidR="00293794" w:rsidP="00293794" w:rsidRDefault="00293794" w14:paraId="47FFC6E6" w14:textId="77777777">
      <w:pPr>
        <w:tabs>
          <w:tab w:val="left" w:pos="284"/>
        </w:tabs>
      </w:pPr>
      <w:r>
        <w:lastRenderedPageBreak/>
        <w:t>Onderdeel A voorziet in een aanvulling in artikel I, onderdeel F, van het wetsvoorstel. In het voorgestelde artikel 6, derde lid, dat betrekking heeft op de verplichting voor de colleges van burgemeester en wethouders van de gemeenten en de bestuurscolleges van de openbare lichamen in Caribisch Nederland om vierjaarlijks een meerjarenplan vast te stellen, ontbrak ten onrechte een verplichting om de vastgestelde meerjarenplannen ook te publiceren. Met onderdeel A wordt deze omissie hersteld. Daarbij is eveneens toegevoegd – om de uitvoering van het interbestuurlijk toezicht te vereenvoudigen – dat het meerjarenplan door het college van burgemeester en wethouders of het bestuurscollege in afschrift wordt gezonden aan gedeputeerde staten, onderscheidenlijk de Rijksvertegenwoordiger.</w:t>
      </w:r>
    </w:p>
    <w:p w:rsidR="00293794" w:rsidP="00293794" w:rsidRDefault="00293794" w14:paraId="3A7E4AEF" w14:textId="77777777">
      <w:pPr>
        <w:tabs>
          <w:tab w:val="left" w:pos="284"/>
        </w:tabs>
      </w:pPr>
    </w:p>
    <w:p w:rsidR="00293794" w:rsidP="00293794" w:rsidRDefault="00293794" w14:paraId="1A0D8373" w14:textId="77777777">
      <w:pPr>
        <w:tabs>
          <w:tab w:val="left" w:pos="284"/>
        </w:tabs>
      </w:pPr>
      <w:r>
        <w:t>Onderdeel B</w:t>
      </w:r>
    </w:p>
    <w:p w:rsidR="00293794" w:rsidP="00293794" w:rsidRDefault="00293794" w14:paraId="3DD5DF78" w14:textId="77777777">
      <w:pPr>
        <w:tabs>
          <w:tab w:val="left" w:pos="284"/>
        </w:tabs>
      </w:pPr>
    </w:p>
    <w:p w:rsidR="00293794" w:rsidP="00293794" w:rsidRDefault="00293794" w14:paraId="13789757" w14:textId="77777777">
      <w:pPr>
        <w:tabs>
          <w:tab w:val="left" w:pos="284"/>
        </w:tabs>
      </w:pPr>
      <w:r>
        <w:t xml:space="preserve">Artikel I, onderdeel H, van het wetsvoorstel wijzigt artikel 8 van de Wet stelsel openbare bibliotheekvoorzieningen, dat de taken van de deelnemers van het netwerk van openbare bibliotheekvoorzieningen bevat. Ten opzichte van het bestaande artikel 8 werd met dit wetsvoorstel reeds toegevoegd dat de deelnemers aan het netwerk samen met de andere deelnemers werken aan innovaties ten behoeve van bibliotheekvoorzieningen. Met onderdeel B van deze nota van wijziging wordt daaraan nog toegevoegd dat de deelnemers aan het netwerk onderling ook kennis uitwisselen. </w:t>
      </w:r>
    </w:p>
    <w:p w:rsidR="00293794" w:rsidP="00293794" w:rsidRDefault="00293794" w14:paraId="14529FCD" w14:textId="77777777">
      <w:pPr>
        <w:tabs>
          <w:tab w:val="left" w:pos="284"/>
        </w:tabs>
      </w:pPr>
    </w:p>
    <w:p w:rsidR="00293794" w:rsidP="00293794" w:rsidRDefault="00293794" w14:paraId="40C941FB" w14:textId="77777777">
      <w:pPr>
        <w:tabs>
          <w:tab w:val="left" w:pos="284"/>
        </w:tabs>
      </w:pPr>
      <w:r>
        <w:t xml:space="preserve">In de praktijk vindt tussen de deelnemers aan het netwerk ook nu al kennisuitwisseling plaats. Naar aanleiding van verschillende vragen die zijn gesteld in het verslag van de Vaste Commissie voor Onderwijs, Cultuur en Wetenschap, vindt de regering het wenselijk om dit ook expliciet in de Wet stelsel openbare bibliotheekvoorzieningen tot uitdrukking te brengen. </w:t>
      </w:r>
    </w:p>
    <w:p w:rsidR="00293794" w:rsidP="00293794" w:rsidRDefault="00293794" w14:paraId="03F5111B" w14:textId="77777777">
      <w:pPr>
        <w:tabs>
          <w:tab w:val="left" w:pos="284"/>
        </w:tabs>
      </w:pPr>
    </w:p>
    <w:p w:rsidR="00293794" w:rsidP="00293794" w:rsidRDefault="00293794" w14:paraId="6B9DE0E5" w14:textId="77777777">
      <w:pPr>
        <w:tabs>
          <w:tab w:val="left" w:pos="284"/>
        </w:tabs>
      </w:pPr>
      <w:r>
        <w:t>Onderdeel C</w:t>
      </w:r>
    </w:p>
    <w:p w:rsidR="00293794" w:rsidP="00293794" w:rsidRDefault="00293794" w14:paraId="5A2806E5" w14:textId="77777777">
      <w:pPr>
        <w:tabs>
          <w:tab w:val="left" w:pos="284"/>
        </w:tabs>
      </w:pPr>
    </w:p>
    <w:p w:rsidR="00293794" w:rsidP="00293794" w:rsidRDefault="00293794" w14:paraId="29ED17F6" w14:textId="5C536878">
      <w:pPr>
        <w:tabs>
          <w:tab w:val="left" w:pos="284"/>
        </w:tabs>
      </w:pPr>
      <w:r>
        <w:t xml:space="preserve">In artikel I, onderdeel I, was per abuis de aanhef weggevallen. Met deze nota van wijziging wordt deze technische omissie hersteld. </w:t>
      </w:r>
    </w:p>
    <w:p w:rsidR="00293794" w:rsidP="00293794" w:rsidRDefault="00293794" w14:paraId="07BD01F3" w14:textId="77777777">
      <w:pPr>
        <w:tabs>
          <w:tab w:val="left" w:pos="284"/>
        </w:tabs>
      </w:pPr>
    </w:p>
    <w:p w:rsidR="00293794" w:rsidP="00293794" w:rsidRDefault="00293794" w14:paraId="571C055F" w14:textId="4D560398">
      <w:pPr>
        <w:tabs>
          <w:tab w:val="left" w:pos="284"/>
        </w:tabs>
      </w:pPr>
      <w:r>
        <w:t>De Staatssecretaris van Onderwijs, Cultuur en Wetenschap,</w:t>
      </w:r>
    </w:p>
    <w:p w:rsidR="009833D1" w:rsidP="00293794" w:rsidRDefault="00293794" w14:paraId="12D402F5" w14:textId="3903A811">
      <w:pPr>
        <w:tabs>
          <w:tab w:val="left" w:pos="284"/>
        </w:tabs>
      </w:pPr>
      <w:r>
        <w:t>J.Z.C.M. Tielen</w:t>
      </w:r>
    </w:p>
    <w:sectPr w:rsidR="009833D1" w:rsidSect="00CF2158">
      <w:footerReference w:type="even" r:id="rId9"/>
      <w:footerReference w:type="default" r:id="rId10"/>
      <w:pgSz w:w="11906" w:h="16838"/>
      <w:pgMar w:top="1417" w:right="1417" w:bottom="1417" w:left="1417" w:header="708" w:footer="708"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57F83" w14:textId="77777777" w:rsidR="00883D16" w:rsidRDefault="00883D16">
      <w:r>
        <w:separator/>
      </w:r>
    </w:p>
  </w:endnote>
  <w:endnote w:type="continuationSeparator" w:id="0">
    <w:p w14:paraId="6986A832" w14:textId="77777777" w:rsidR="00883D16" w:rsidRDefault="00883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47A77"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02B0232"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0081"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952F0" w14:textId="77777777" w:rsidR="00883D16" w:rsidRDefault="00883D16">
      <w:r>
        <w:separator/>
      </w:r>
    </w:p>
  </w:footnote>
  <w:footnote w:type="continuationSeparator" w:id="0">
    <w:p w14:paraId="3AE0BD32" w14:textId="77777777" w:rsidR="00883D16" w:rsidRDefault="00883D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794"/>
    <w:rsid w:val="00293794"/>
    <w:rsid w:val="002B6309"/>
    <w:rsid w:val="003B4752"/>
    <w:rsid w:val="004D5FF9"/>
    <w:rsid w:val="006231BA"/>
    <w:rsid w:val="00753E6A"/>
    <w:rsid w:val="007C02C8"/>
    <w:rsid w:val="00883D16"/>
    <w:rsid w:val="009833D1"/>
    <w:rsid w:val="00CF2158"/>
    <w:rsid w:val="00D2254C"/>
    <w:rsid w:val="00DA147D"/>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D1A77"/>
  <w15:docId w15:val="{B55C04CF-E055-4ABA-A7FF-32436A03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Koptekst">
    <w:name w:val="header"/>
    <w:basedOn w:val="Standaard"/>
    <w:link w:val="KoptekstChar"/>
    <w:rsid w:val="00DA147D"/>
    <w:pPr>
      <w:tabs>
        <w:tab w:val="center" w:pos="4536"/>
        <w:tab w:val="right" w:pos="9072"/>
      </w:tabs>
    </w:pPr>
  </w:style>
  <w:style w:type="character" w:customStyle="1" w:styleId="KoptekstChar">
    <w:name w:val="Koptekst Char"/>
    <w:basedOn w:val="Standaardalinea-lettertype"/>
    <w:link w:val="Koptekst"/>
    <w:rsid w:val="00DA147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599</ap:Words>
  <ap:Characters>3295</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3887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2026-09-07T12:55:00.0000000Z</dcterms:created>
  <dcterms:modified xsi:type="dcterms:W3CDTF">2026-09-07T12:55:00.0000000Z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