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5FDE484C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82FE7" w:rsidR="00282FE7" w:rsidP="004474D9" w:rsidRDefault="00282FE7" w14:paraId="59A51A9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82FE7">
              <w:rPr>
                <w:rFonts w:ascii="Times New Roman" w:hAnsi="Times New Roman"/>
              </w:rPr>
              <w:t>De Tweede Kamer der Staten-</w:t>
            </w:r>
            <w:r w:rsidRPr="00282FE7">
              <w:rPr>
                <w:rFonts w:ascii="Times New Roman" w:hAnsi="Times New Roman"/>
              </w:rPr>
              <w:fldChar w:fldCharType="begin"/>
            </w:r>
            <w:r w:rsidRPr="00282FE7">
              <w:rPr>
                <w:rFonts w:ascii="Times New Roman" w:hAnsi="Times New Roman"/>
              </w:rPr>
              <w:instrText xml:space="preserve">PRIVATE </w:instrText>
            </w:r>
            <w:r w:rsidRPr="00282FE7">
              <w:rPr>
                <w:rFonts w:ascii="Times New Roman" w:hAnsi="Times New Roman"/>
              </w:rPr>
              <w:fldChar w:fldCharType="end"/>
            </w:r>
          </w:p>
          <w:p w:rsidRPr="00282FE7" w:rsidR="00282FE7" w:rsidP="004474D9" w:rsidRDefault="00282FE7" w14:paraId="2DF9D87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82FE7">
              <w:rPr>
                <w:rFonts w:ascii="Times New Roman" w:hAnsi="Times New Roman"/>
              </w:rPr>
              <w:t>Generaal zendt bijgaand door</w:t>
            </w:r>
          </w:p>
          <w:p w:rsidRPr="00282FE7" w:rsidR="00282FE7" w:rsidP="004474D9" w:rsidRDefault="00282FE7" w14:paraId="64F21D4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82FE7">
              <w:rPr>
                <w:rFonts w:ascii="Times New Roman" w:hAnsi="Times New Roman"/>
              </w:rPr>
              <w:t>haar aangenomen wetsvoorstel</w:t>
            </w:r>
          </w:p>
          <w:p w:rsidRPr="00282FE7" w:rsidR="00282FE7" w:rsidP="004474D9" w:rsidRDefault="00282FE7" w14:paraId="3759202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82FE7">
              <w:rPr>
                <w:rFonts w:ascii="Times New Roman" w:hAnsi="Times New Roman"/>
              </w:rPr>
              <w:t>aan de Eerste Kamer.</w:t>
            </w:r>
          </w:p>
          <w:p w:rsidRPr="00282FE7" w:rsidR="00282FE7" w:rsidP="004474D9" w:rsidRDefault="00282FE7" w14:paraId="7133545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82FE7" w:rsidR="00282FE7" w:rsidP="004474D9" w:rsidRDefault="00282FE7" w14:paraId="5937046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82FE7">
              <w:rPr>
                <w:rFonts w:ascii="Times New Roman" w:hAnsi="Times New Roman"/>
              </w:rPr>
              <w:t>De Voorzitter,</w:t>
            </w:r>
          </w:p>
          <w:p w:rsidRPr="00282FE7" w:rsidR="00282FE7" w:rsidP="004474D9" w:rsidRDefault="00282FE7" w14:paraId="2EB03D2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82FE7" w:rsidR="00282FE7" w:rsidP="004474D9" w:rsidRDefault="00282FE7" w14:paraId="3A25FBC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82FE7" w:rsidR="00282FE7" w:rsidP="004474D9" w:rsidRDefault="00282FE7" w14:paraId="5E398EA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82FE7" w:rsidR="00282FE7" w:rsidP="004474D9" w:rsidRDefault="00282FE7" w14:paraId="6122C32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82FE7" w:rsidR="00282FE7" w:rsidP="004474D9" w:rsidRDefault="00282FE7" w14:paraId="0DA5C69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82FE7" w:rsidR="00282FE7" w:rsidP="004474D9" w:rsidRDefault="00282FE7" w14:paraId="2BC0B91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82FE7" w:rsidR="00282FE7" w:rsidP="004474D9" w:rsidRDefault="00282FE7" w14:paraId="1B899B9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82FE7" w:rsidR="00282FE7" w:rsidP="004474D9" w:rsidRDefault="00282FE7" w14:paraId="0921FF5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82FE7" w:rsidR="00282FE7" w:rsidP="004474D9" w:rsidRDefault="00282FE7" w14:paraId="784C80A4" w14:textId="77777777">
            <w:pPr>
              <w:rPr>
                <w:rFonts w:ascii="Times New Roman" w:hAnsi="Times New Roman"/>
              </w:rPr>
            </w:pPr>
          </w:p>
          <w:p w:rsidRPr="00282FE7" w:rsidR="00CB3578" w:rsidP="00282FE7" w:rsidRDefault="00282FE7" w14:paraId="4731E300" w14:textId="0AC88D4C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21E610C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D88688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51E992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82FE7" w:rsidTr="00426DF4" w14:paraId="31F95BD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70782" w:rsidR="00282FE7" w:rsidP="000D5BC4" w:rsidRDefault="00282FE7" w14:paraId="1B694E9B" w14:textId="0EC20BD6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670782">
              <w:rPr>
                <w:rFonts w:ascii="Times New Roman" w:hAnsi="Times New Roman"/>
                <w:b/>
                <w:bCs/>
                <w:sz w:val="24"/>
              </w:rPr>
              <w:t>Wijziging van de begrotingsstaat van de Koning (I) voor het jaar 2026 (wijziging samenhangende met de Voorjaarsnota)</w:t>
            </w:r>
          </w:p>
        </w:tc>
      </w:tr>
      <w:tr w:rsidRPr="002168F4" w:rsidR="00CB3578" w:rsidTr="00A11E73" w14:paraId="7A5C279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644FE2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FD7F19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CAFE87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C68923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2BF370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82FE7" w:rsidTr="00140502" w14:paraId="0D122A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82FE7" w:rsidRDefault="00282FE7" w14:paraId="215D22F1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98809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0CF27E4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DE2313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70782" w:rsidR="00670782" w:rsidP="00670782" w:rsidRDefault="00670782" w14:paraId="0A4F1768" w14:textId="77777777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Wij Willem-Alexander, bij de gratie Gods, Koning der Nederlanden, Prins van Oranje-Nassau, enz. enz. enz.</w:t>
      </w:r>
    </w:p>
    <w:p w:rsidR="00670782" w:rsidP="00670782" w:rsidRDefault="00670782" w14:paraId="10BC0A9A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1741B2CC" w14:textId="31B1E572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Allen, die deze zullen zien of horen lezen, saluut! doen te weten:</w:t>
      </w:r>
    </w:p>
    <w:p w:rsidRPr="00670782" w:rsidR="00670782" w:rsidP="00670782" w:rsidRDefault="00670782" w14:paraId="4E74F08F" w14:textId="77777777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Alzo Wij in overweging genomen hebben, dat de noodzaak is gebleken van een wijziging van de van de begrotingsstaat van de Koning (I) voor het jaar 2026;</w:t>
      </w:r>
    </w:p>
    <w:p w:rsidRPr="00670782" w:rsidR="00670782" w:rsidP="00670782" w:rsidRDefault="00670782" w14:paraId="773D7D7B" w14:textId="77777777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Zo is het, dat Wij, met gemeen overleg der Staten-Generaal, hebben goedgevonden en verstaan, gelijk Wij goedvinden en verstaan bij deze:</w:t>
      </w:r>
    </w:p>
    <w:p w:rsidR="00670782" w:rsidP="00670782" w:rsidRDefault="00670782" w14:paraId="355B5282" w14:textId="77777777">
      <w:pPr>
        <w:pStyle w:val="Geenafstand"/>
        <w:rPr>
          <w:rFonts w:ascii="Times New Roman" w:hAnsi="Times New Roman" w:eastAsia="Arial Unicode MS"/>
          <w:b/>
          <w:sz w:val="24"/>
        </w:rPr>
      </w:pPr>
    </w:p>
    <w:p w:rsidRPr="00670782" w:rsidR="00670782" w:rsidP="00670782" w:rsidRDefault="00670782" w14:paraId="0D03C83B" w14:textId="18EF74AA">
      <w:pPr>
        <w:pStyle w:val="Geenafstand"/>
        <w:rPr>
          <w:rFonts w:ascii="Times New Roman" w:hAnsi="Times New Roman" w:eastAsia="Arial Unicode MS"/>
          <w:b/>
          <w:sz w:val="24"/>
        </w:rPr>
      </w:pPr>
      <w:r w:rsidRPr="00670782">
        <w:rPr>
          <w:rFonts w:ascii="Times New Roman" w:hAnsi="Times New Roman" w:eastAsia="Arial Unicode MS"/>
          <w:b/>
          <w:sz w:val="24"/>
        </w:rPr>
        <w:t>Artikel 1</w:t>
      </w:r>
    </w:p>
    <w:p w:rsidR="00670782" w:rsidP="00670782" w:rsidRDefault="00670782" w14:paraId="3FF1A920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65252C50" w14:textId="0B791A46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De begrotingsstaat van de Koning (I) voor het jaar 2026 wordt gewijzigd, zoals blijkt uit de desbetreffende bij deze wet behorende staat.</w:t>
      </w:r>
    </w:p>
    <w:p w:rsidR="00670782" w:rsidP="00670782" w:rsidRDefault="00670782" w14:paraId="43BF11F5" w14:textId="77777777">
      <w:pPr>
        <w:pStyle w:val="Geenafstand"/>
        <w:rPr>
          <w:rFonts w:ascii="Times New Roman" w:hAnsi="Times New Roman" w:eastAsia="Arial Unicode MS"/>
          <w:b/>
          <w:sz w:val="24"/>
        </w:rPr>
      </w:pPr>
    </w:p>
    <w:p w:rsidRPr="00670782" w:rsidR="00670782" w:rsidP="00670782" w:rsidRDefault="00670782" w14:paraId="5E21F1B2" w14:textId="34F20538">
      <w:pPr>
        <w:pStyle w:val="Geenafstand"/>
        <w:rPr>
          <w:rFonts w:ascii="Times New Roman" w:hAnsi="Times New Roman" w:eastAsia="Arial Unicode MS"/>
          <w:b/>
          <w:sz w:val="24"/>
        </w:rPr>
      </w:pPr>
      <w:r w:rsidRPr="00670782">
        <w:rPr>
          <w:rFonts w:ascii="Times New Roman" w:hAnsi="Times New Roman" w:eastAsia="Arial Unicode MS"/>
          <w:b/>
          <w:sz w:val="24"/>
        </w:rPr>
        <w:t>Artikel 2</w:t>
      </w:r>
    </w:p>
    <w:p w:rsidR="00670782" w:rsidP="00670782" w:rsidRDefault="00670782" w14:paraId="444B79BB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57422470" w14:textId="1420AAF7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De vaststelling van de begrotingsstaten geschiedt in duizenden euro’s.</w:t>
      </w:r>
    </w:p>
    <w:p w:rsidR="00670782" w:rsidP="00670782" w:rsidRDefault="00670782" w14:paraId="290ABDB9" w14:textId="77777777">
      <w:pPr>
        <w:pStyle w:val="Geenafstand"/>
        <w:rPr>
          <w:rFonts w:ascii="Times New Roman" w:hAnsi="Times New Roman" w:eastAsia="Arial Unicode MS"/>
          <w:b/>
          <w:sz w:val="24"/>
        </w:rPr>
      </w:pPr>
    </w:p>
    <w:p w:rsidRPr="00670782" w:rsidR="00670782" w:rsidP="00670782" w:rsidRDefault="00670782" w14:paraId="1F7CB04F" w14:textId="1C1D330F">
      <w:pPr>
        <w:pStyle w:val="Geenafstand"/>
        <w:rPr>
          <w:rFonts w:ascii="Times New Roman" w:hAnsi="Times New Roman" w:eastAsia="Arial Unicode MS"/>
          <w:b/>
          <w:sz w:val="24"/>
        </w:rPr>
      </w:pPr>
      <w:r w:rsidRPr="00670782">
        <w:rPr>
          <w:rFonts w:ascii="Times New Roman" w:hAnsi="Times New Roman" w:eastAsia="Arial Unicode MS"/>
          <w:b/>
          <w:sz w:val="24"/>
        </w:rPr>
        <w:t>Artikel 3</w:t>
      </w:r>
    </w:p>
    <w:p w:rsidR="00670782" w:rsidP="00670782" w:rsidRDefault="00670782" w14:paraId="3BC72F81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0D849574" w14:textId="560FEB6A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Deze wet treedt in werking met ingang van de dag na de datum van uitgifte van het Staatsblad waarin zij wordt geplaatst en werkt terug tot en met 1 juni 2026.</w:t>
      </w:r>
    </w:p>
    <w:p w:rsidR="00670782" w:rsidP="00670782" w:rsidRDefault="00670782" w14:paraId="48BDFF57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P="00670782" w:rsidRDefault="00670782" w14:paraId="7084BF9D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RDefault="00670782" w14:paraId="75E0381D" w14:textId="77777777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br w:type="page"/>
      </w:r>
    </w:p>
    <w:p w:rsidR="00670782" w:rsidP="00670782" w:rsidRDefault="00670782" w14:paraId="5A2CD1D8" w14:textId="1BADCEB8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670782" w:rsidR="00670782" w:rsidP="00670782" w:rsidRDefault="00670782" w14:paraId="7FB176E3" w14:textId="77777777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047B2F0D" w14:textId="77777777">
      <w:pPr>
        <w:pStyle w:val="Geenafstand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Gegeven</w:t>
      </w:r>
    </w:p>
    <w:p w:rsidR="00670782" w:rsidP="00670782" w:rsidRDefault="00670782" w14:paraId="04C8C890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P="00670782" w:rsidRDefault="00670782" w14:paraId="4868B34C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P="00670782" w:rsidRDefault="00670782" w14:paraId="3DF4315B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P="00670782" w:rsidRDefault="00670782" w14:paraId="5F48C0C6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13EAF22F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25C2F0B0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42986881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6BEDEB29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21637CFB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P="00670782" w:rsidRDefault="00670782" w14:paraId="4A9E19F6" w14:textId="77777777">
      <w:pPr>
        <w:pStyle w:val="Geenafstand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De Minister-President, Minister van Algemene Zaken</w:t>
      </w:r>
      <w:r>
        <w:rPr>
          <w:rFonts w:ascii="Times New Roman" w:hAnsi="Times New Roman" w:eastAsia="Arial Unicode MS"/>
          <w:sz w:val="24"/>
        </w:rPr>
        <w:t>,</w:t>
      </w:r>
    </w:p>
    <w:p w:rsidR="00670782" w:rsidP="00670782" w:rsidRDefault="00670782" w14:paraId="2E56CB62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P="00670782" w:rsidRDefault="00670782" w14:paraId="3A05BD14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P="00670782" w:rsidRDefault="00670782" w14:paraId="52C54059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P="00670782" w:rsidRDefault="00670782" w14:paraId="744276B0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34D02E68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319117FC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2651EDF9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3023319D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670782" w:rsidP="00670782" w:rsidRDefault="00670782" w14:paraId="51332ACD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670782" w:rsidP="00670782" w:rsidRDefault="00670782" w14:paraId="32FDE15A" w14:textId="77777777">
      <w:pPr>
        <w:pStyle w:val="Geenafstand"/>
        <w:rPr>
          <w:rFonts w:ascii="Times New Roman" w:hAnsi="Times New Roman" w:eastAsia="Arial Unicode MS"/>
          <w:sz w:val="24"/>
        </w:rPr>
      </w:pPr>
      <w:r w:rsidRPr="00670782">
        <w:rPr>
          <w:rFonts w:ascii="Times New Roman" w:hAnsi="Times New Roman" w:eastAsia="Arial Unicode MS"/>
          <w:sz w:val="24"/>
        </w:rPr>
        <w:t>De Minister-President, Minister van Algemene Zaken</w:t>
      </w:r>
      <w:r>
        <w:rPr>
          <w:rFonts w:ascii="Times New Roman" w:hAnsi="Times New Roman" w:eastAsia="Arial Unicode MS"/>
          <w:sz w:val="24"/>
        </w:rPr>
        <w:t>,</w:t>
      </w:r>
    </w:p>
    <w:p w:rsidR="00282FE7" w:rsidP="00282FE7" w:rsidRDefault="00282FE7" w14:paraId="7F25EC9B" w14:textId="6CF2EDAB">
      <w:pPr>
        <w:pStyle w:val="Geenafstand"/>
        <w:rPr>
          <w:rFonts w:ascii="Times New Roman" w:hAnsi="Times New Roman" w:eastAsia="Arial Unicode MS"/>
          <w:sz w:val="24"/>
        </w:rPr>
      </w:pPr>
    </w:p>
    <w:p w:rsidRPr="00670782" w:rsidR="00282FE7" w:rsidP="00670782" w:rsidRDefault="00282FE7" w14:paraId="28F81A3E" w14:textId="77777777">
      <w:pPr>
        <w:pStyle w:val="Geenafstand"/>
        <w:rPr>
          <w:rFonts w:ascii="Times New Roman" w:hAnsi="Times New Roman" w:eastAsia="Arial Unicode MS"/>
          <w:sz w:val="24"/>
        </w:rPr>
      </w:pPr>
    </w:p>
    <w:p w:rsidR="00282FE7" w:rsidP="00670782" w:rsidRDefault="00282FE7" w14:paraId="00BE710B" w14:textId="46D1AFD9">
      <w:pPr>
        <w:pStyle w:val="Geenafstand"/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533"/>
        <w:gridCol w:w="1234"/>
        <w:gridCol w:w="790"/>
        <w:gridCol w:w="1067"/>
        <w:gridCol w:w="1234"/>
        <w:gridCol w:w="790"/>
        <w:gridCol w:w="1067"/>
      </w:tblGrid>
      <w:tr w:rsidRPr="00282FE7" w:rsidR="00670782" w:rsidTr="00670782" w14:paraId="64355B9F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82FE7" w:rsidR="00670782" w:rsidP="00890DAA" w:rsidRDefault="00670782" w14:paraId="5FCA052C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lastRenderedPageBreak/>
              <w:t>Wijziging begrotingsstaat van de Koning (I) voor het jaar 2026 (Eerste suppletoire begroting) (bedragen x € 1.000)</w:t>
            </w:r>
          </w:p>
        </w:tc>
      </w:tr>
      <w:tr w:rsidRPr="00282FE7" w:rsidR="00670782" w:rsidTr="00282FE7" w14:paraId="5A604860" w14:textId="77777777">
        <w:trPr>
          <w:tblHeader/>
        </w:trPr>
        <w:tc>
          <w:tcPr>
            <w:tcW w:w="178" w:type="pct"/>
            <w:tcBorders>
              <w:top w:val="single" w:color="000000" w:sz="2" w:space="0"/>
            </w:tcBorders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82FE7" w:rsidR="00670782" w:rsidP="00890DAA" w:rsidRDefault="00670782" w14:paraId="6E08DF8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737" w:type="pct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6573B55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542" w:type="pct"/>
            <w:gridSpan w:val="3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230114D7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1542" w:type="pct"/>
            <w:gridSpan w:val="3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7B893918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</w:tr>
      <w:tr w:rsidRPr="00282FE7" w:rsidR="00670782" w:rsidTr="00282FE7" w14:paraId="0E632B67" w14:textId="77777777">
        <w:trPr>
          <w:tblHeader/>
        </w:trPr>
        <w:tc>
          <w:tcPr>
            <w:tcW w:w="178" w:type="pct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82FE7" w:rsidR="00670782" w:rsidP="00890DAA" w:rsidRDefault="00670782" w14:paraId="3AC5720D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37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43B53B22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1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1AAA5C19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39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149BEF45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533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3D36E8C8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61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7E8D1BC4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39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066F299D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533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719C25CD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82FE7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Pr="00282FE7" w:rsidR="00670782" w:rsidTr="00282FE7" w14:paraId="0FF090AF" w14:textId="77777777">
        <w:trPr>
          <w:tblHeader/>
        </w:trPr>
        <w:tc>
          <w:tcPr>
            <w:tcW w:w="178" w:type="pct"/>
            <w:tcBorders>
              <w:bottom w:val="single" w:color="009EE0" w:sz="2" w:space="0"/>
            </w:tcBorders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82FE7" w:rsidR="00670782" w:rsidP="00890DAA" w:rsidRDefault="00670782" w14:paraId="0D84C0B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37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38E141E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34AB3C6D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95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2839E9D5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50CC47C0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47E9738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95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6201052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2FE7" w:rsidR="00670782" w:rsidP="00890DAA" w:rsidRDefault="00670782" w14:paraId="5C2EF16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Pr="00282FE7" w:rsidR="00670782" w:rsidTr="00282FE7" w14:paraId="75F261B8" w14:textId="77777777">
        <w:tc>
          <w:tcPr>
            <w:tcW w:w="178" w:type="pct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2FE7" w:rsidR="00670782" w:rsidP="00890DAA" w:rsidRDefault="00670782" w14:paraId="1AEB31E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4BE5A0A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1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435173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b/>
                <w:sz w:val="20"/>
              </w:rPr>
              <w:t>60.792</w:t>
            </w:r>
          </w:p>
        </w:tc>
        <w:tc>
          <w:tcPr>
            <w:tcW w:w="39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26C3E6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b/>
                <w:sz w:val="20"/>
              </w:rPr>
              <w:t>60.792</w:t>
            </w:r>
          </w:p>
        </w:tc>
        <w:tc>
          <w:tcPr>
            <w:tcW w:w="53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4474075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b/>
                <w:sz w:val="20"/>
              </w:rPr>
              <w:t>345</w:t>
            </w:r>
          </w:p>
        </w:tc>
        <w:tc>
          <w:tcPr>
            <w:tcW w:w="61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324A14FB" w14:textId="77777777">
            <w:pPr>
              <w:pStyle w:val="p-table"/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82FE7">
              <w:rPr>
                <w:rFonts w:ascii="Times New Roman" w:hAnsi="Times New Roman" w:cs="Times New Roman"/>
                <w:b/>
                <w:bCs/>
                <w:sz w:val="20"/>
              </w:rPr>
              <w:t>679</w:t>
            </w:r>
          </w:p>
        </w:tc>
        <w:tc>
          <w:tcPr>
            <w:tcW w:w="39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5F13B780" w14:textId="77777777">
            <w:pPr>
              <w:pStyle w:val="p-table"/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82FE7">
              <w:rPr>
                <w:rFonts w:ascii="Times New Roman" w:hAnsi="Times New Roman" w:cs="Times New Roman"/>
                <w:b/>
                <w:bCs/>
                <w:sz w:val="20"/>
              </w:rPr>
              <w:t>679</w:t>
            </w:r>
          </w:p>
        </w:tc>
        <w:tc>
          <w:tcPr>
            <w:tcW w:w="53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12738CE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282FE7" w:rsidR="00670782" w:rsidTr="00282FE7" w14:paraId="688EEF4A" w14:textId="77777777">
        <w:tc>
          <w:tcPr>
            <w:tcW w:w="178" w:type="pct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2FE7" w:rsidR="00670782" w:rsidP="00890DAA" w:rsidRDefault="00670782" w14:paraId="6E9BD92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6BE7DE5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394918E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444D2E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5FFA39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1D7BD42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328716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0380357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282FE7" w:rsidR="00670782" w:rsidTr="00282FE7" w14:paraId="4281A92E" w14:textId="77777777">
        <w:tc>
          <w:tcPr>
            <w:tcW w:w="178" w:type="pct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2FE7" w:rsidR="00670782" w:rsidP="00890DAA" w:rsidRDefault="00670782" w14:paraId="4E7ECF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71E7CDB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Beleidsartikelen</w:t>
            </w:r>
          </w:p>
        </w:tc>
        <w:tc>
          <w:tcPr>
            <w:tcW w:w="61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64CB55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678B75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6C37A52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2DC8329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7448DDA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2A6D69D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282FE7" w:rsidR="00670782" w:rsidTr="00282FE7" w14:paraId="3A6AC196" w14:textId="77777777">
        <w:tc>
          <w:tcPr>
            <w:tcW w:w="178" w:type="pct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2FE7" w:rsidR="00670782" w:rsidP="00890DAA" w:rsidRDefault="00670782" w14:paraId="0344284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3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68C9C1B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Grondwettelijke uitkering aan de leden van het Koninklijk Huis</w:t>
            </w:r>
          </w:p>
        </w:tc>
        <w:tc>
          <w:tcPr>
            <w:tcW w:w="61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1F1A9EB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12.571</w:t>
            </w:r>
          </w:p>
        </w:tc>
        <w:tc>
          <w:tcPr>
            <w:tcW w:w="39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5B46E92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12.571</w:t>
            </w:r>
          </w:p>
        </w:tc>
        <w:tc>
          <w:tcPr>
            <w:tcW w:w="53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4A6A88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345</w:t>
            </w:r>
          </w:p>
        </w:tc>
        <w:tc>
          <w:tcPr>
            <w:tcW w:w="61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73FDDE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9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6D3D88F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6CBD6F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82FE7" w:rsidR="00670782" w:rsidTr="00282FE7" w14:paraId="6A4C7C69" w14:textId="77777777">
        <w:tc>
          <w:tcPr>
            <w:tcW w:w="178" w:type="pct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2FE7" w:rsidR="00670782" w:rsidP="00890DAA" w:rsidRDefault="00670782" w14:paraId="2C9173B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37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631197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Functionele uitgaven van de Koning</w:t>
            </w:r>
          </w:p>
        </w:tc>
        <w:tc>
          <w:tcPr>
            <w:tcW w:w="61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34EA86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39.806</w:t>
            </w:r>
          </w:p>
        </w:tc>
        <w:tc>
          <w:tcPr>
            <w:tcW w:w="39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2427E0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39.806</w:t>
            </w:r>
          </w:p>
        </w:tc>
        <w:tc>
          <w:tcPr>
            <w:tcW w:w="53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28E5F3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1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18CAA9B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565</w:t>
            </w:r>
          </w:p>
        </w:tc>
        <w:tc>
          <w:tcPr>
            <w:tcW w:w="39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31DD2E7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565</w:t>
            </w:r>
          </w:p>
        </w:tc>
        <w:tc>
          <w:tcPr>
            <w:tcW w:w="53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0D4D51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82FE7" w:rsidR="00670782" w:rsidTr="00282FE7" w14:paraId="03B0AD71" w14:textId="77777777">
        <w:tc>
          <w:tcPr>
            <w:tcW w:w="178" w:type="pct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2FE7" w:rsidR="00670782" w:rsidP="00890DAA" w:rsidRDefault="00670782" w14:paraId="134DB26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3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26C195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Doorbelaste uitgaven van andere begrotingen</w:t>
            </w: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6BA05DC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8.415</w:t>
            </w:r>
          </w:p>
        </w:tc>
        <w:tc>
          <w:tcPr>
            <w:tcW w:w="3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023AE1E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8.415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27FA2F5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43F617A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39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52F77C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2FE7" w:rsidR="00670782" w:rsidP="00890DAA" w:rsidRDefault="00670782" w14:paraId="7B72F1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82FE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168F4" w:rsidR="00CB3578" w:rsidP="00A11E73" w:rsidRDefault="00CB3578" w14:paraId="72D28575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1CEEF" w14:textId="77777777" w:rsidR="00221047" w:rsidRDefault="00221047">
      <w:pPr>
        <w:spacing w:line="20" w:lineRule="exact"/>
      </w:pPr>
    </w:p>
  </w:endnote>
  <w:endnote w:type="continuationSeparator" w:id="0">
    <w:p w14:paraId="7E283A8B" w14:textId="77777777" w:rsidR="00221047" w:rsidRDefault="0022104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01E117BF" w14:textId="77777777" w:rsidR="00221047" w:rsidRDefault="0022104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DB45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A26CCA5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D372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7BC17DAC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C6EE" w14:textId="77777777" w:rsidR="00221047" w:rsidRDefault="0022104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6AB31157" w14:textId="77777777" w:rsidR="00221047" w:rsidRDefault="00221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82"/>
    <w:rsid w:val="00012DBE"/>
    <w:rsid w:val="00063CB8"/>
    <w:rsid w:val="000A1D81"/>
    <w:rsid w:val="00111ED3"/>
    <w:rsid w:val="001C190E"/>
    <w:rsid w:val="002168F4"/>
    <w:rsid w:val="00221047"/>
    <w:rsid w:val="00282FE7"/>
    <w:rsid w:val="002A1B08"/>
    <w:rsid w:val="002A727C"/>
    <w:rsid w:val="005D2707"/>
    <w:rsid w:val="00606255"/>
    <w:rsid w:val="00670782"/>
    <w:rsid w:val="006B607A"/>
    <w:rsid w:val="007D451C"/>
    <w:rsid w:val="00826224"/>
    <w:rsid w:val="00927E3B"/>
    <w:rsid w:val="00930A23"/>
    <w:rsid w:val="009C7354"/>
    <w:rsid w:val="009E6D7F"/>
    <w:rsid w:val="00A11E73"/>
    <w:rsid w:val="00A2521E"/>
    <w:rsid w:val="00AE436A"/>
    <w:rsid w:val="00B46A1E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D0384"/>
  <w15:docId w15:val="{039ABB6F-5F95-4334-84ED-52F7C5E9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670782"/>
    <w:rPr>
      <w:rFonts w:ascii="Verdana" w:hAnsi="Verdana"/>
      <w:szCs w:val="24"/>
    </w:rPr>
  </w:style>
  <w:style w:type="paragraph" w:customStyle="1" w:styleId="p-table">
    <w:name w:val="p-table"/>
    <w:rsid w:val="00670782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670782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otpb">
    <w:name w:val="otpb"/>
    <w:rsid w:val="00282FE7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320</ap:Words>
  <ap:Characters>1764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2080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2026-04-07T13:55:00.0000000Z</lastPrinted>
  <dcterms:created xsi:type="dcterms:W3CDTF">2026-06-18T08:38:00.0000000Z</dcterms:created>
  <dcterms:modified xsi:type="dcterms:W3CDTF">2026-06-18T08:38:00.0000000Z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