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7541" w:type="dxa"/>
        <w:tblLayout w:type="fixed"/>
        <w:tblLook w:val="07E0" w:firstRow="1" w:lastRow="1" w:firstColumn="1" w:lastColumn="1" w:noHBand="1" w:noVBand="1"/>
      </w:tblPr>
      <w:tblGrid>
        <w:gridCol w:w="1345"/>
        <w:gridCol w:w="6196"/>
      </w:tblGrid>
      <w:tr w:rsidR="00CE5686" w14:paraId="5D508F90" w14:textId="77777777">
        <w:tc>
          <w:tcPr>
            <w:tcW w:w="1282" w:type="dxa"/>
          </w:tcPr>
          <w:p w:rsidR="00CE5686" w:rsidRDefault="007F179D" w14:paraId="054C7628" w14:textId="77777777">
            <w:r>
              <w:t>Datum</w:t>
            </w:r>
          </w:p>
        </w:tc>
        <w:tc>
          <w:tcPr>
            <w:tcW w:w="6259" w:type="dxa"/>
          </w:tcPr>
          <w:p w:rsidR="00CE5686" w:rsidRDefault="00637A39" w14:paraId="615D8F55" w14:textId="6A488E75">
            <w:r>
              <w:t>24 juni 2026</w:t>
            </w:r>
          </w:p>
        </w:tc>
      </w:tr>
      <w:tr w:rsidR="00CE5686" w:rsidTr="00AF3C23" w14:paraId="38401C16" w14:textId="77777777">
        <w:trPr>
          <w:trHeight w:val="488"/>
        </w:trPr>
        <w:tc>
          <w:tcPr>
            <w:tcW w:w="1357" w:type="dxa"/>
          </w:tcPr>
          <w:p w:rsidR="00CE5686" w:rsidRDefault="007F179D" w14:paraId="76A05F6D" w14:textId="77777777">
            <w:r>
              <w:t>Onderwerp</w:t>
            </w:r>
          </w:p>
        </w:tc>
        <w:tc>
          <w:tcPr>
            <w:tcW w:w="6184" w:type="dxa"/>
          </w:tcPr>
          <w:p w:rsidR="00CE5686" w:rsidRDefault="00AF3C23" w14:paraId="0179C9D2" w14:textId="4EB5A547">
            <w:r w:rsidRPr="00AF3C23">
              <w:t>Nota naar aanleiding van het verslag wijziging van de Wet op het kindgebonden budget en het Wetboek van Burgerlijke Rechtsvordering</w:t>
            </w:r>
            <w:r>
              <w:t xml:space="preserve"> </w:t>
            </w:r>
          </w:p>
        </w:tc>
      </w:tr>
    </w:tbl>
    <w:p w:rsidR="00CE5686" w:rsidRDefault="00CE5686" w14:paraId="0E824493" w14:textId="77777777"/>
    <w:p w:rsidR="009614B4" w:rsidP="00AF3C23" w:rsidRDefault="007F179D" w14:paraId="3CA1E6D0" w14:textId="1C132E5A">
      <w:r>
        <w:br/>
      </w:r>
      <w:r w:rsidR="009614B4">
        <w:t xml:space="preserve">Geachte voorzitter, </w:t>
      </w:r>
    </w:p>
    <w:p w:rsidR="009614B4" w:rsidP="00AF3C23" w:rsidRDefault="009614B4" w14:paraId="40395747" w14:textId="77777777"/>
    <w:p w:rsidRPr="00AF3C23" w:rsidR="00AF3C23" w:rsidP="00AF3C23" w:rsidRDefault="00AF3C23" w14:paraId="4427CAF0" w14:textId="1674BD90">
      <w:r w:rsidRPr="00AF3C23">
        <w:t xml:space="preserve">Hierbij bied ik u </w:t>
      </w:r>
      <w:r w:rsidR="007F179D">
        <w:t xml:space="preserve">de </w:t>
      </w:r>
      <w:r w:rsidRPr="00AF3C23">
        <w:t xml:space="preserve">nota naar aanleiding van het verslag aan </w:t>
      </w:r>
      <w:proofErr w:type="gramStart"/>
      <w:r w:rsidRPr="00AF3C23">
        <w:t>inzake</w:t>
      </w:r>
      <w:proofErr w:type="gramEnd"/>
      <w:r w:rsidRPr="00AF3C23">
        <w:t xml:space="preserve"> het bovenvermelde wetsvoorstel. </w:t>
      </w:r>
    </w:p>
    <w:p w:rsidR="00AF3C23" w:rsidP="00AF3C23" w:rsidRDefault="00AF3C23" w14:paraId="16307064" w14:textId="45A13486"/>
    <w:p w:rsidR="00E759FA" w:rsidP="00AF3C23" w:rsidRDefault="00AF3C23" w14:paraId="44AA0781" w14:textId="583D1EFD">
      <w:r w:rsidRPr="00AF3C23">
        <w:t>Voor de beantwoording van de vragen is de nota van wijziging van 20 mei 2026 (36923-5) als uitgangspunt genomen. Om</w:t>
      </w:r>
      <w:r w:rsidR="007F179D">
        <w:t xml:space="preserve"> op 1 januari 2027</w:t>
      </w:r>
      <w:r w:rsidRPr="00AF3C23">
        <w:t xml:space="preserve"> tot een inwerkingtreding van de wijziging te komen</w:t>
      </w:r>
      <w:r w:rsidR="007F179D">
        <w:t>,</w:t>
      </w:r>
      <w:r w:rsidRPr="00AF3C23">
        <w:t xml:space="preserve"> moet Dienst Toeslagen op uiterlijk 1 oktober 2026 met de voorbereidende werkzaamheden starten om burgers tijdig te informeren</w:t>
      </w:r>
      <w:r w:rsidR="00E759FA">
        <w:t xml:space="preserve">. </w:t>
      </w:r>
      <w:proofErr w:type="gramStart"/>
      <w:r w:rsidR="00E759FA">
        <w:t>Derhalve</w:t>
      </w:r>
      <w:proofErr w:type="gramEnd"/>
      <w:r w:rsidR="00E759FA">
        <w:t xml:space="preserve"> </w:t>
      </w:r>
      <w:r w:rsidRPr="00AF3C23">
        <w:t>verzoek</w:t>
      </w:r>
      <w:r w:rsidR="00E759FA">
        <w:t xml:space="preserve"> ik</w:t>
      </w:r>
      <w:r w:rsidRPr="00AF3C23">
        <w:t xml:space="preserve"> uw Kamer </w:t>
      </w:r>
      <w:r w:rsidR="00E759FA">
        <w:t>te kijken naar de mogelijkheden om het wetsvoorstel spoedig te behande</w:t>
      </w:r>
      <w:r w:rsidR="00F51185">
        <w:t>len</w:t>
      </w:r>
      <w:r w:rsidR="00E759FA">
        <w:t>. Ik dank u zeer voor uw begrip.</w:t>
      </w:r>
      <w:r w:rsidRPr="00AF3C23">
        <w:t xml:space="preserve"> </w:t>
      </w:r>
    </w:p>
    <w:p w:rsidR="00CE5686" w:rsidRDefault="00CE5686" w14:paraId="6A84A3AD" w14:textId="77777777">
      <w:pPr>
        <w:pStyle w:val="WitregelW1bodytekst"/>
      </w:pPr>
    </w:p>
    <w:p w:rsidR="00CE5686" w:rsidRDefault="007F179D" w14:paraId="7D881223" w14:textId="77777777">
      <w:r>
        <w:t>De Minister van Werk en Participatie,</w:t>
      </w:r>
    </w:p>
    <w:p w:rsidR="00CE5686" w:rsidRDefault="00CE5686" w14:paraId="682CD74D" w14:textId="77777777"/>
    <w:p w:rsidR="00CE5686" w:rsidRDefault="00CE5686" w14:paraId="1B4C984A" w14:textId="77777777"/>
    <w:p w:rsidR="00CE5686" w:rsidRDefault="00CE5686" w14:paraId="647B1743" w14:textId="77777777"/>
    <w:p w:rsidR="00CE5686" w:rsidRDefault="00CE5686" w14:paraId="61385103" w14:textId="77777777"/>
    <w:p w:rsidR="00CE5686" w:rsidRDefault="00CE5686" w14:paraId="4888BA9A" w14:textId="77777777"/>
    <w:p w:rsidR="00CE5686" w:rsidRDefault="007F179D" w14:paraId="406B8FF8" w14:textId="77777777">
      <w:r>
        <w:t>A.A. Aartsen</w:t>
      </w:r>
    </w:p>
    <w:sectPr w:rsidR="00CE568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2948" w:right="2777" w:bottom="1020" w:left="1587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A05C3" w14:textId="77777777" w:rsidR="00283429" w:rsidRDefault="00283429">
      <w:pPr>
        <w:spacing w:line="240" w:lineRule="auto"/>
      </w:pPr>
      <w:r>
        <w:separator/>
      </w:r>
    </w:p>
  </w:endnote>
  <w:endnote w:type="continuationSeparator" w:id="0">
    <w:p w14:paraId="5F7CF549" w14:textId="77777777" w:rsidR="00283429" w:rsidRDefault="002834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C16EF" w14:textId="77777777" w:rsidR="000F5876" w:rsidRDefault="000F587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DBD13" w14:textId="77777777" w:rsidR="000F5876" w:rsidRDefault="000F5876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E75A1" w14:textId="77777777" w:rsidR="000F5876" w:rsidRDefault="000F587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9BA17C" w14:textId="77777777" w:rsidR="00283429" w:rsidRDefault="00283429">
      <w:pPr>
        <w:spacing w:line="240" w:lineRule="auto"/>
      </w:pPr>
      <w:r>
        <w:separator/>
      </w:r>
    </w:p>
  </w:footnote>
  <w:footnote w:type="continuationSeparator" w:id="0">
    <w:p w14:paraId="05213C70" w14:textId="77777777" w:rsidR="00283429" w:rsidRDefault="0028342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ACCF6" w14:textId="77777777" w:rsidR="000F5876" w:rsidRDefault="000F587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AD3AB" w14:textId="77777777" w:rsidR="00CE5686" w:rsidRDefault="007F179D"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7259E8E8" wp14:editId="7E490DD4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259840" cy="8009890"/>
              <wp:effectExtent l="0" t="0" r="0" b="0"/>
              <wp:wrapNone/>
              <wp:docPr id="1" name="bd63986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A132456" w14:textId="77777777" w:rsidR="00CE5686" w:rsidRDefault="007F179D">
                          <w:pPr>
                            <w:pStyle w:val="Afzendgegevenskopjes"/>
                          </w:pPr>
                          <w:r>
                            <w:t>Ministerie van Sociale Zaken en Werkgelegenheid</w:t>
                          </w:r>
                        </w:p>
                        <w:p w14:paraId="3B65CED5" w14:textId="77777777" w:rsidR="00CE5686" w:rsidRDefault="00CE5686">
                          <w:pPr>
                            <w:pStyle w:val="WitregelW2"/>
                          </w:pPr>
                        </w:p>
                        <w:p w14:paraId="4BBCA82E" w14:textId="77777777" w:rsidR="00CE5686" w:rsidRDefault="007F179D">
                          <w:pPr>
                            <w:pStyle w:val="Referentiegegevenskopjes"/>
                          </w:pPr>
                          <w:r>
                            <w:t>Datum</w:t>
                          </w:r>
                        </w:p>
                        <w:p w14:paraId="7BD81770" w14:textId="0F9B682B" w:rsidR="0013075F" w:rsidRDefault="003111DD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"iDatum"  \* MERGEFORMAT </w:instrText>
                          </w:r>
                          <w:r>
                            <w:fldChar w:fldCharType="end"/>
                          </w:r>
                        </w:p>
                        <w:p w14:paraId="77E052ED" w14:textId="77777777" w:rsidR="00CE5686" w:rsidRDefault="00CE5686">
                          <w:pPr>
                            <w:pStyle w:val="WitregelW1"/>
                          </w:pPr>
                        </w:p>
                        <w:p w14:paraId="73DA36C5" w14:textId="77777777" w:rsidR="00CE5686" w:rsidRDefault="007F179D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2C08313B" w14:textId="5DB4453A" w:rsidR="0013075F" w:rsidRDefault="003111DD">
                          <w:pPr>
                            <w:pStyle w:val="ReferentiegegevensHL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 w:rsidR="0056068C">
                            <w:t>2026-0000205673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7259E8E8" id="_x0000_t202" coordsize="21600,21600" o:spt="202" path="m,l,21600r21600,l21600,xe">
              <v:stroke joinstyle="miter"/>
              <v:path gradientshapeok="t" o:connecttype="rect"/>
            </v:shapetype>
            <v:shape id="bd639862-03a6-11ee-8f29-0242ac130005" o:spid="_x0000_s1026" type="#_x0000_t202" style="position:absolute;margin-left:466.25pt;margin-top:155.9pt;width:99.2pt;height:630.7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" filled="f" stroked="f">
              <v:textbox inset="0,0,0,0">
                <w:txbxContent>
                  <w:p w14:paraId="2A132456" w14:textId="77777777" w:rsidR="00CE5686" w:rsidRDefault="007F179D">
                    <w:pPr>
                      <w:pStyle w:val="Afzendgegevenskopjes"/>
                    </w:pPr>
                    <w:r>
                      <w:t>Ministerie van Sociale Zaken en Werkgelegenheid</w:t>
                    </w:r>
                  </w:p>
                  <w:p w14:paraId="3B65CED5" w14:textId="77777777" w:rsidR="00CE5686" w:rsidRDefault="00CE5686">
                    <w:pPr>
                      <w:pStyle w:val="WitregelW2"/>
                    </w:pPr>
                  </w:p>
                  <w:p w14:paraId="4BBCA82E" w14:textId="77777777" w:rsidR="00CE5686" w:rsidRDefault="007F179D">
                    <w:pPr>
                      <w:pStyle w:val="Referentiegegevenskopjes"/>
                    </w:pPr>
                    <w:r>
                      <w:t>Datum</w:t>
                    </w:r>
                  </w:p>
                  <w:p w14:paraId="7BD81770" w14:textId="0F9B682B" w:rsidR="0013075F" w:rsidRDefault="003111DD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"iDatum"  \* MERGEFORMAT </w:instrText>
                    </w:r>
                    <w:r>
                      <w:fldChar w:fldCharType="end"/>
                    </w:r>
                  </w:p>
                  <w:p w14:paraId="77E052ED" w14:textId="77777777" w:rsidR="00CE5686" w:rsidRDefault="00CE5686">
                    <w:pPr>
                      <w:pStyle w:val="WitregelW1"/>
                    </w:pPr>
                  </w:p>
                  <w:p w14:paraId="73DA36C5" w14:textId="77777777" w:rsidR="00CE5686" w:rsidRDefault="007F179D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2C08313B" w14:textId="5DB4453A" w:rsidR="0013075F" w:rsidRDefault="003111DD">
                    <w:pPr>
                      <w:pStyle w:val="ReferentiegegevensHL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 w:rsidR="0056068C">
                      <w:t>2026-0000205673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53A48077" wp14:editId="68E13835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2" name="bd639883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CA23D0A" w14:textId="77777777" w:rsidR="0013075F" w:rsidRDefault="003111DD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3A48077" id="bd639883-03a6-11ee-8f29-0242ac130005" o:spid="_x0000_s1027" type="#_x0000_t202" style="position:absolute;margin-left:466.25pt;margin-top:805pt;width:99.2pt;height:14.1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" filled="f" stroked="f">
              <v:textbox inset="0,0,0,0">
                <w:txbxContent>
                  <w:p w14:paraId="0CA23D0A" w14:textId="77777777" w:rsidR="0013075F" w:rsidRDefault="003111DD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49F76" w14:textId="77777777" w:rsidR="00CE5686" w:rsidRDefault="007F179D">
    <w:pPr>
      <w:spacing w:after="503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2336476F" wp14:editId="745F42AA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3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1CC153D" w14:textId="77777777" w:rsidR="00CE5686" w:rsidRDefault="007F179D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2339975" cy="1582834"/>
                                <wp:effectExtent l="0" t="0" r="0" b="0"/>
                                <wp:docPr id="4" name="C_Logotype" descr="Ministerie van Sociale Zaken en Werkgelegen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C_Logotype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336476F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8" type="#_x0000_t202" style="position:absolute;margin-left:316.05pt;margin-top:0;width:184.25pt;height:124.7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" filled="f" stroked="f">
              <v:textbox inset="0,0,0,0">
                <w:txbxContent>
                  <w:p w14:paraId="71CC153D" w14:textId="77777777" w:rsidR="00CE5686" w:rsidRDefault="007F179D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2339975" cy="1582834"/>
                          <wp:effectExtent l="0" t="0" r="0" b="0"/>
                          <wp:docPr id="4" name="C_Logotype" descr="Ministerie van Sociale Zaken en Werkgelegen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C_Logotype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058D6FB1" wp14:editId="1E029D90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439545" cy="8009890"/>
              <wp:effectExtent l="0" t="0" r="0" b="0"/>
              <wp:wrapNone/>
              <wp:docPr id="5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3954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05D779B" w14:textId="77777777" w:rsidR="00CE5686" w:rsidRPr="00AF3C23" w:rsidRDefault="007F179D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AF3C23">
                            <w:rPr>
                              <w:lang w:val="de-DE"/>
                            </w:rPr>
                            <w:t>Postbus 90801</w:t>
                          </w:r>
                        </w:p>
                        <w:p w14:paraId="4CC2560A" w14:textId="4E46939A" w:rsidR="00CE5686" w:rsidRPr="00AF3C23" w:rsidRDefault="007F179D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AF3C23">
                            <w:rPr>
                              <w:lang w:val="de-DE"/>
                            </w:rPr>
                            <w:t xml:space="preserve">2509 </w:t>
                          </w:r>
                          <w:r w:rsidR="00994BCC" w:rsidRPr="00AF3C23">
                            <w:rPr>
                              <w:lang w:val="de-DE"/>
                            </w:rPr>
                            <w:t>LV Den</w:t>
                          </w:r>
                          <w:r w:rsidRPr="00AF3C23">
                            <w:rPr>
                              <w:lang w:val="de-DE"/>
                            </w:rPr>
                            <w:t xml:space="preserve"> Haag</w:t>
                          </w:r>
                        </w:p>
                        <w:p w14:paraId="566BAAA7" w14:textId="77777777" w:rsidR="00CE5686" w:rsidRPr="00AF3C23" w:rsidRDefault="007F179D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AF3C23">
                            <w:rPr>
                              <w:lang w:val="de-DE"/>
                            </w:rPr>
                            <w:t>T   070 333 44 44</w:t>
                          </w:r>
                        </w:p>
                        <w:p w14:paraId="7B7EAD85" w14:textId="0787A984" w:rsidR="00CE5686" w:rsidRDefault="00994BCC">
                          <w:pPr>
                            <w:pStyle w:val="Afzendgegevens"/>
                          </w:pPr>
                          <w:r>
                            <w:t>Www.rijksoverheid.nl</w:t>
                          </w:r>
                        </w:p>
                        <w:p w14:paraId="45D3B3E3" w14:textId="77777777" w:rsidR="00CE5686" w:rsidRDefault="00CE5686">
                          <w:pPr>
                            <w:pStyle w:val="WitregelW2"/>
                          </w:pPr>
                        </w:p>
                        <w:p w14:paraId="65A8ECF2" w14:textId="77777777" w:rsidR="00CE5686" w:rsidRDefault="007F179D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7ADE12C8" w14:textId="4A4A5C2F" w:rsidR="0013075F" w:rsidRDefault="003111DD">
                          <w:pPr>
                            <w:pStyle w:val="ReferentiegegevensHL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 w:rsidR="0056068C">
                            <w:t>2026-0000205673</w:t>
                          </w:r>
                          <w:r>
                            <w:fldChar w:fldCharType="end"/>
                          </w:r>
                        </w:p>
                        <w:p w14:paraId="63FB5DF6" w14:textId="77777777" w:rsidR="00CE5686" w:rsidRDefault="00CE5686">
                          <w:pPr>
                            <w:pStyle w:val="WitregelW1"/>
                          </w:pPr>
                        </w:p>
                        <w:p w14:paraId="348374B3" w14:textId="45F9F6E0" w:rsidR="0013075F" w:rsidRDefault="003111DD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"iCC"  \* MERGEFORMAT </w:instrText>
                          </w:r>
                          <w:r>
                            <w:fldChar w:fldCharType="end"/>
                          </w:r>
                        </w:p>
                        <w:p w14:paraId="584FB504" w14:textId="77777777" w:rsidR="00CE5686" w:rsidRDefault="00CE5686">
                          <w:pPr>
                            <w:pStyle w:val="WitregelW1"/>
                          </w:pPr>
                        </w:p>
                        <w:p w14:paraId="04E02EAD" w14:textId="77777777" w:rsidR="00CE5686" w:rsidRDefault="007F179D">
                          <w:pPr>
                            <w:pStyle w:val="Referentiegegevenskopjes"/>
                          </w:pPr>
                          <w:r>
                            <w:t>Bijlage(n)</w:t>
                          </w:r>
                        </w:p>
                        <w:p w14:paraId="276B5C9F" w14:textId="5AE3DB18" w:rsidR="00CE5686" w:rsidRDefault="00994BCC">
                          <w:pPr>
                            <w:pStyle w:val="Referentiegegevens"/>
                          </w:pPr>
                          <w:r>
                            <w:t>1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58D6FB1" id="bd4a91e7-03a6-11ee-8f29-0242ac130005" o:spid="_x0000_s1029" type="#_x0000_t202" style="position:absolute;margin-left:466.25pt;margin-top:155.9pt;width:113.35pt;height:630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" filled="f" stroked="f">
              <v:textbox inset="0,0,0,0">
                <w:txbxContent>
                  <w:p w14:paraId="705D779B" w14:textId="77777777" w:rsidR="00CE5686" w:rsidRPr="00AF3C23" w:rsidRDefault="007F179D">
                    <w:pPr>
                      <w:pStyle w:val="Afzendgegevens"/>
                      <w:rPr>
                        <w:lang w:val="de-DE"/>
                      </w:rPr>
                    </w:pPr>
                    <w:r w:rsidRPr="00AF3C23">
                      <w:rPr>
                        <w:lang w:val="de-DE"/>
                      </w:rPr>
                      <w:t>Postbus 90801</w:t>
                    </w:r>
                  </w:p>
                  <w:p w14:paraId="4CC2560A" w14:textId="4E46939A" w:rsidR="00CE5686" w:rsidRPr="00AF3C23" w:rsidRDefault="007F179D">
                    <w:pPr>
                      <w:pStyle w:val="Afzendgegevens"/>
                      <w:rPr>
                        <w:lang w:val="de-DE"/>
                      </w:rPr>
                    </w:pPr>
                    <w:r w:rsidRPr="00AF3C23">
                      <w:rPr>
                        <w:lang w:val="de-DE"/>
                      </w:rPr>
                      <w:t xml:space="preserve">2509 </w:t>
                    </w:r>
                    <w:r w:rsidR="00994BCC" w:rsidRPr="00AF3C23">
                      <w:rPr>
                        <w:lang w:val="de-DE"/>
                      </w:rPr>
                      <w:t>LV Den</w:t>
                    </w:r>
                    <w:r w:rsidRPr="00AF3C23">
                      <w:rPr>
                        <w:lang w:val="de-DE"/>
                      </w:rPr>
                      <w:t xml:space="preserve"> Haag</w:t>
                    </w:r>
                  </w:p>
                  <w:p w14:paraId="566BAAA7" w14:textId="77777777" w:rsidR="00CE5686" w:rsidRPr="00AF3C23" w:rsidRDefault="007F179D">
                    <w:pPr>
                      <w:pStyle w:val="Afzendgegevens"/>
                      <w:rPr>
                        <w:lang w:val="de-DE"/>
                      </w:rPr>
                    </w:pPr>
                    <w:r w:rsidRPr="00AF3C23">
                      <w:rPr>
                        <w:lang w:val="de-DE"/>
                      </w:rPr>
                      <w:t>T   070 333 44 44</w:t>
                    </w:r>
                  </w:p>
                  <w:p w14:paraId="7B7EAD85" w14:textId="0787A984" w:rsidR="00CE5686" w:rsidRDefault="00994BCC">
                    <w:pPr>
                      <w:pStyle w:val="Afzendgegevens"/>
                    </w:pPr>
                    <w:r>
                      <w:t>Www.rijksoverheid.nl</w:t>
                    </w:r>
                  </w:p>
                  <w:p w14:paraId="45D3B3E3" w14:textId="77777777" w:rsidR="00CE5686" w:rsidRDefault="00CE5686">
                    <w:pPr>
                      <w:pStyle w:val="WitregelW2"/>
                    </w:pPr>
                  </w:p>
                  <w:p w14:paraId="65A8ECF2" w14:textId="77777777" w:rsidR="00CE5686" w:rsidRDefault="007F179D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7ADE12C8" w14:textId="4A4A5C2F" w:rsidR="0013075F" w:rsidRDefault="003111DD">
                    <w:pPr>
                      <w:pStyle w:val="ReferentiegegevensHL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 w:rsidR="0056068C">
                      <w:t>2026-0000205673</w:t>
                    </w:r>
                    <w:r>
                      <w:fldChar w:fldCharType="end"/>
                    </w:r>
                  </w:p>
                  <w:p w14:paraId="63FB5DF6" w14:textId="77777777" w:rsidR="00CE5686" w:rsidRDefault="00CE5686">
                    <w:pPr>
                      <w:pStyle w:val="WitregelW1"/>
                    </w:pPr>
                  </w:p>
                  <w:p w14:paraId="348374B3" w14:textId="45F9F6E0" w:rsidR="0013075F" w:rsidRDefault="003111DD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"iCC"  \* MERGEFORMAT </w:instrText>
                    </w:r>
                    <w:r>
                      <w:fldChar w:fldCharType="end"/>
                    </w:r>
                  </w:p>
                  <w:p w14:paraId="584FB504" w14:textId="77777777" w:rsidR="00CE5686" w:rsidRDefault="00CE5686">
                    <w:pPr>
                      <w:pStyle w:val="WitregelW1"/>
                    </w:pPr>
                  </w:p>
                  <w:p w14:paraId="04E02EAD" w14:textId="77777777" w:rsidR="00CE5686" w:rsidRDefault="007F179D">
                    <w:pPr>
                      <w:pStyle w:val="Referentiegegevenskopjes"/>
                    </w:pPr>
                    <w:r>
                      <w:t>Bijlage(n)</w:t>
                    </w:r>
                  </w:p>
                  <w:p w14:paraId="276B5C9F" w14:textId="5AE3DB18" w:rsidR="00CE5686" w:rsidRDefault="00994BCC">
                    <w:pPr>
                      <w:pStyle w:val="Referentiegegevens"/>
                    </w:pPr>
                    <w:r>
                      <w:t>1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656362FE" wp14:editId="30D9A7A1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3510"/>
              <wp:effectExtent l="0" t="0" r="0" b="0"/>
              <wp:wrapNone/>
              <wp:docPr id="6" name="bd59c9e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35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DDE59DC" w14:textId="77777777" w:rsidR="00CE5686" w:rsidRDefault="007F179D">
                          <w:pPr>
                            <w:pStyle w:val="Referentiegegevens"/>
                          </w:pPr>
                          <w:r>
                            <w:t>&gt; Retouradres Postbus 90801 2509 LV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 xmlns:wp15="http://schemas.microsoft.com/office/word/2012/wordprocessingDrawing" xmlns:a18hc="http://schemas.microsoft.com/office/drawing/2018/hyperlinkcolor" xmlns:adec="http://schemas.microsoft.com/office/drawing/2017/decorative" xmlns:a16svg="http://schemas.microsoft.com/office/drawing/2016/SVG/main" xmlns:dgm1612="http://schemas.microsoft.com/office/drawing/2016/12/diagram" xmlns:a1611="http://schemas.microsoft.com/office/drawing/2016/11/main" xmlns:a16="http://schemas.microsoft.com/office/drawing/2014/main" xmlns:c16ac="http://schemas.microsoft.com/office/drawing/2014/chart/ac" xmlns:pic14="http://schemas.microsoft.com/office/drawing/2010/picture" xmlns:a15="http://schemas.microsoft.com/office/drawing/2012/main" xmlns:dgm14="http://schemas.microsoft.com/office/drawing/2010/diagram"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thm15="http://schemas.microsoft.com/office/thememl/2012/main" xmlns:iact="http://schemas.microsoft.com/office/powerpoint/2014/inkAction" xmlns:anam3d="http://schemas.microsoft.com/office/drawing/2018/animation/model3d" xmlns:an18="http://schemas.microsoft.com/office/drawing/2018/animation" xmlns:c173="http://schemas.microsoft.com/office/drawing/2017/03/chart" xmlns:dgm1611="http://schemas.microsoft.com/office/drawing/2016/11/diagram" xmlns:c16="http://schemas.microsoft.com/office/drawing/2014/chart" xmlns:a13cmd="http://schemas.microsoft.com/office/drawing/2013/main/command" xmlns:ns39="http://www.w3.org/2003/InkML" xmlns:ns38="http://www.w3.org/1998/Math/MathML" xmlns:cs="http://schemas.microsoft.com/office/drawing/2012/chartStyle" xmlns:c15="http://schemas.microsoft.com/office/drawing/2012/chart" xmlns:cdr14="http://schemas.microsoft.com/office/drawing/2010/chartDrawing" xmlns:msink="http://schemas.microsoft.com/ink/2010/main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a14="http://schemas.microsoft.com/office/drawing/2010/main" xmlns:a="http://schemas.openxmlformats.org/drawingml/2006/main"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" type="#_x0000_t202" style="position:absolute;margin-left:79.35pt;margin-top:133.2pt;width:280.45pt;height:11.3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bd59c9e4-03a6-11ee-8f29-0242ac130005" o:spid="_x0000_s1030" stroked="f" filled="f">
              <v:textbox inset="0,0,0,0">
                <w:txbxContent>
                  <w:p w:rsidR="00CE5686" w:rsidRDefault="007F179D" w14:paraId="3DDE59DC" w14:textId="77777777">
                    <w:pPr>
                      <w:pStyle w:val="Referentiegegevens"/>
                    </w:pPr>
                    <w:r>
                      <w:t>&gt; Retouradres Postbus 90801 2509 LV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2900A0E9" wp14:editId="1829C0D2">
              <wp:simplePos x="1007744" y="1943735"/>
              <wp:positionH relativeFrom="page">
                <wp:posOffset>1007744</wp:posOffset>
              </wp:positionH>
              <wp:positionV relativeFrom="paragraph">
                <wp:posOffset>1943735</wp:posOffset>
              </wp:positionV>
              <wp:extent cx="3491865" cy="1259840"/>
              <wp:effectExtent l="0" t="0" r="0" b="0"/>
              <wp:wrapNone/>
              <wp:docPr id="7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91865" cy="12598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2157AE1" w14:textId="77777777" w:rsidR="00994BCC" w:rsidRDefault="007F179D">
                          <w:r>
                            <w:t xml:space="preserve">Voorzitter van de Tweede Kamer </w:t>
                          </w:r>
                        </w:p>
                        <w:p w14:paraId="6757D874" w14:textId="7A7EEB4A" w:rsidR="00CE5686" w:rsidRDefault="007F179D">
                          <w:proofErr w:type="gramStart"/>
                          <w:r>
                            <w:t>der</w:t>
                          </w:r>
                          <w:proofErr w:type="gramEnd"/>
                          <w:r>
                            <w:t xml:space="preserve"> Staten-Generaal</w:t>
                          </w:r>
                        </w:p>
                        <w:p w14:paraId="3017C7FD" w14:textId="77777777" w:rsidR="00CE5686" w:rsidRDefault="007F179D">
                          <w:r>
                            <w:t>Postbus 20018</w:t>
                          </w:r>
                        </w:p>
                        <w:p w14:paraId="1B5FF354" w14:textId="77777777" w:rsidR="00CE5686" w:rsidRDefault="007F179D">
                          <w:r>
                            <w:t>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 xmlns:wp15="http://schemas.microsoft.com/office/word/2012/wordprocessingDrawing" xmlns:a18hc="http://schemas.microsoft.com/office/drawing/2018/hyperlinkcolor" xmlns:adec="http://schemas.microsoft.com/office/drawing/2017/decorative" xmlns:a16svg="http://schemas.microsoft.com/office/drawing/2016/SVG/main" xmlns:dgm1612="http://schemas.microsoft.com/office/drawing/2016/12/diagram" xmlns:a1611="http://schemas.microsoft.com/office/drawing/2016/11/main" xmlns:a16="http://schemas.microsoft.com/office/drawing/2014/main" xmlns:c16ac="http://schemas.microsoft.com/office/drawing/2014/chart/ac" xmlns:pic14="http://schemas.microsoft.com/office/drawing/2010/picture" xmlns:a15="http://schemas.microsoft.com/office/drawing/2012/main" xmlns:dgm14="http://schemas.microsoft.com/office/drawing/2010/diagram"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thm15="http://schemas.microsoft.com/office/thememl/2012/main" xmlns:iact="http://schemas.microsoft.com/office/powerpoint/2014/inkAction" xmlns:anam3d="http://schemas.microsoft.com/office/drawing/2018/animation/model3d" xmlns:an18="http://schemas.microsoft.com/office/drawing/2018/animation" xmlns:c173="http://schemas.microsoft.com/office/drawing/2017/03/chart" xmlns:dgm1611="http://schemas.microsoft.com/office/drawing/2016/11/diagram" xmlns:c16="http://schemas.microsoft.com/office/drawing/2014/chart" xmlns:a13cmd="http://schemas.microsoft.com/office/drawing/2013/main/command" xmlns:ns39="http://www.w3.org/2003/InkML" xmlns:ns38="http://www.w3.org/1998/Math/MathML" xmlns:cs="http://schemas.microsoft.com/office/drawing/2012/chartStyle" xmlns:c15="http://schemas.microsoft.com/office/drawing/2012/chart" xmlns:cdr14="http://schemas.microsoft.com/office/drawing/2010/chartDrawing" xmlns:msink="http://schemas.microsoft.com/ink/2010/main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a14="http://schemas.microsoft.com/office/drawing/2010/main" xmlns:a="http://schemas.openxmlformats.org/drawingml/2006/main"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" type="#_x0000_t202" style="position:absolute;margin-left:79.35pt;margin-top:153.05pt;width:274.95pt;height:99.2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bd4a90ba-03a6-11ee-8f29-0242ac130005" o:spid="_x0000_s1031" stroked="f" filled="f">
              <v:textbox inset="0,0,0,0">
                <w:txbxContent>
                  <w:p w:rsidR="00994BCC" w:rsidRDefault="007F179D" w14:paraId="72157AE1" w14:textId="77777777">
                    <w:r>
                      <w:t xml:space="preserve">Voorzitter van de Tweede Kamer </w:t>
                    </w:r>
                  </w:p>
                  <w:p w:rsidR="00CE5686" w:rsidRDefault="007F179D" w14:paraId="6757D874" w14:textId="7A7EEB4A">
                    <w:r>
                      <w:t>der Staten-Generaal</w:t>
                    </w:r>
                  </w:p>
                  <w:p w:rsidR="00CE5686" w:rsidRDefault="007F179D" w14:paraId="3017C7FD" w14:textId="77777777">
                    <w:r>
                      <w:t>Postbus 20018</w:t>
                    </w:r>
                  </w:p>
                  <w:p w:rsidR="00CE5686" w:rsidRDefault="007F179D" w14:paraId="1B5FF354" w14:textId="77777777">
                    <w:r>
                      <w:t>2500 EA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14D6F848" wp14:editId="15FF9A48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8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3B5833D" w14:textId="77777777" w:rsidR="0013075F" w:rsidRDefault="003111DD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4D6F848" id="bd4a9275-03a6-11ee-8f29-0242ac130005" o:spid="_x0000_s1032" type="#_x0000_t202" style="position:absolute;margin-left:466.25pt;margin-top:805pt;width:99pt;height:14.2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" filled="f" stroked="f">
              <v:textbox inset="0,0,0,0">
                <w:txbxContent>
                  <w:p w14:paraId="73B5833D" w14:textId="77777777" w:rsidR="0013075F" w:rsidRDefault="003111DD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09CE7182" wp14:editId="4FE5484A">
              <wp:simplePos x="1007744" y="10223500"/>
              <wp:positionH relativeFrom="page">
                <wp:posOffset>1007744</wp:posOffset>
              </wp:positionH>
              <wp:positionV relativeFrom="paragraph">
                <wp:posOffset>10223500</wp:posOffset>
              </wp:positionV>
              <wp:extent cx="4780915" cy="180975"/>
              <wp:effectExtent l="0" t="0" r="0" b="0"/>
              <wp:wrapNone/>
              <wp:docPr id="9" name="bd63be4f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0915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DBBB065" w14:textId="77777777" w:rsidR="00453CAA" w:rsidRDefault="00453CAA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 xmlns:wp15="http://schemas.microsoft.com/office/word/2012/wordprocessingDrawing" xmlns:a18hc="http://schemas.microsoft.com/office/drawing/2018/hyperlinkcolor" xmlns:adec="http://schemas.microsoft.com/office/drawing/2017/decorative" xmlns:a16svg="http://schemas.microsoft.com/office/drawing/2016/SVG/main" xmlns:dgm1612="http://schemas.microsoft.com/office/drawing/2016/12/diagram" xmlns:a1611="http://schemas.microsoft.com/office/drawing/2016/11/main" xmlns:a16="http://schemas.microsoft.com/office/drawing/2014/main" xmlns:c16ac="http://schemas.microsoft.com/office/drawing/2014/chart/ac" xmlns:pic14="http://schemas.microsoft.com/office/drawing/2010/picture" xmlns:a15="http://schemas.microsoft.com/office/drawing/2012/main" xmlns:dgm14="http://schemas.microsoft.com/office/drawing/2010/diagram"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thm15="http://schemas.microsoft.com/office/thememl/2012/main" xmlns:iact="http://schemas.microsoft.com/office/powerpoint/2014/inkAction" xmlns:anam3d="http://schemas.microsoft.com/office/drawing/2018/animation/model3d" xmlns:an18="http://schemas.microsoft.com/office/drawing/2018/animation" xmlns:c173="http://schemas.microsoft.com/office/drawing/2017/03/chart" xmlns:dgm1611="http://schemas.microsoft.com/office/drawing/2016/11/diagram" xmlns:c16="http://schemas.microsoft.com/office/drawing/2014/chart" xmlns:a13cmd="http://schemas.microsoft.com/office/drawing/2013/main/command" xmlns:ns39="http://www.w3.org/2003/InkML" xmlns:ns38="http://www.w3.org/1998/Math/MathML" xmlns:cs="http://schemas.microsoft.com/office/drawing/2012/chartStyle" xmlns:c15="http://schemas.microsoft.com/office/drawing/2012/chart" xmlns:cdr14="http://schemas.microsoft.com/office/drawing/2010/chartDrawing" xmlns:msink="http://schemas.microsoft.com/ink/2010/main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a14="http://schemas.microsoft.com/office/drawing/2010/main" xmlns:a="http://schemas.openxmlformats.org/drawingml/2006/main"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" type="#_x0000_t202" style="position:absolute;margin-left:79.35pt;margin-top:805pt;width:376.45pt;height:14.2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bd63be4f-03a6-11ee-8f29-0242ac130005" o:spid="_x0000_s1033" stroked="f" filled="f">
              <v:textbox inset="0,0,0,0">
                <w:txbxContent>
                  <w:p w:rsidR="00453CAA" w:rsidRDefault="00453CAA" w14:paraId="5DBBB065" w14:textId="77777777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24893CF"/>
    <w:multiLevelType w:val="multilevel"/>
    <w:tmpl w:val="BA99888C"/>
    <w:name w:val="Nota lijst"/>
    <w:lvl w:ilvl="0">
      <w:start w:val="1"/>
      <w:numFmt w:val="decimal"/>
      <w:pStyle w:val="Vet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A0EF7F86"/>
    <w:multiLevelType w:val="multilevel"/>
    <w:tmpl w:val="CA3E9872"/>
    <w:name w:val="Bullet v7"/>
    <w:lvl w:ilvl="0">
      <w:start w:val="1"/>
      <w:numFmt w:val="bullet"/>
      <w:pStyle w:val="v7lijst"/>
      <w:lvlText w:val="·"/>
      <w:lvlJc w:val="left"/>
      <w:pPr>
        <w:ind w:left="240" w:hanging="24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CA29878A"/>
    <w:multiLevelType w:val="multilevel"/>
    <w:tmpl w:val="0354747D"/>
    <w:name w:val="Bestelorder"/>
    <w:lvl w:ilvl="0">
      <w:start w:val="1"/>
      <w:numFmt w:val="decimal"/>
      <w:pStyle w:val="Nummering"/>
      <w:lvlText w:val="%1."/>
      <w:lvlJc w:val="left"/>
      <w:pPr>
        <w:ind w:left="345" w:hanging="345"/>
      </w:pPr>
    </w:lvl>
    <w:lvl w:ilvl="1">
      <w:start w:val="1"/>
      <w:numFmt w:val="bullet"/>
      <w:pStyle w:val="Nummeringbullet"/>
      <w:lvlText w:val="·"/>
      <w:lvlJc w:val="left"/>
      <w:pPr>
        <w:ind w:left="1068" w:hanging="360"/>
      </w:pPr>
      <w:rPr>
        <w:rFonts w:ascii="Symbol" w:hAnsi="Symbol"/>
      </w:rPr>
    </w:lvl>
    <w:lvl w:ilvl="2">
      <w:start w:val="1"/>
      <w:numFmt w:val="none"/>
      <w:pStyle w:val="Nummeringzondernummer"/>
      <w:lvlText w:val="%3"/>
      <w:lvlJc w:val="left"/>
      <w:pPr>
        <w:ind w:left="708" w:hanging="708"/>
      </w:pPr>
    </w:lvl>
    <w:lvl w:ilvl="3">
      <w:start w:val="1"/>
      <w:numFmt w:val="none"/>
      <w:pStyle w:val="Nummeringstreepje"/>
      <w:lvlText w:val="-"/>
      <w:lvlJc w:val="left"/>
      <w:pPr>
        <w:ind w:left="1068" w:hanging="36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CDD0ED12"/>
    <w:multiLevelType w:val="multilevel"/>
    <w:tmpl w:val="091547D9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EB08915D"/>
    <w:multiLevelType w:val="multilevel"/>
    <w:tmpl w:val="57ABA6B7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5" w15:restartNumberingAfterBreak="0">
    <w:nsid w:val="F7B48702"/>
    <w:multiLevelType w:val="multilevel"/>
    <w:tmpl w:val="9FE4754D"/>
    <w:name w:val="Nummering Inhoudsopgave"/>
    <w:lvl w:ilvl="0">
      <w:start w:val="1"/>
      <w:numFmt w:val="decimal"/>
      <w:pStyle w:val="Kop1"/>
      <w:lvlText w:val="%1"/>
      <w:lvlJc w:val="left"/>
      <w:pPr>
        <w:ind w:left="0" w:hanging="900"/>
      </w:pPr>
    </w:lvl>
    <w:lvl w:ilvl="1">
      <w:start w:val="1"/>
      <w:numFmt w:val="decimal"/>
      <w:pStyle w:val="Kop2"/>
      <w:lvlText w:val="%1.%2"/>
      <w:lvlJc w:val="left"/>
      <w:pPr>
        <w:ind w:left="0" w:hanging="900"/>
      </w:pPr>
    </w:lvl>
    <w:lvl w:ilvl="2">
      <w:start w:val="1"/>
      <w:numFmt w:val="decimal"/>
      <w:pStyle w:val="Kop3"/>
      <w:lvlText w:val="%1.%2.%3"/>
      <w:lvlJc w:val="left"/>
      <w:pPr>
        <w:ind w:left="0" w:hanging="900"/>
      </w:pPr>
    </w:lvl>
    <w:lvl w:ilvl="3">
      <w:start w:val="1"/>
      <w:numFmt w:val="decimal"/>
      <w:pStyle w:val="Kop4"/>
      <w:lvlText w:val="%1.%2.%3.%4."/>
      <w:lvlJc w:val="left"/>
      <w:pPr>
        <w:ind w:left="0" w:hanging="90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C3FBBC2"/>
    <w:multiLevelType w:val="multilevel"/>
    <w:tmpl w:val="E94E98D1"/>
    <w:name w:val="Lijst opsomtekens"/>
    <w:lvl w:ilvl="0">
      <w:start w:val="1"/>
      <w:numFmt w:val="bullet"/>
      <w:pStyle w:val="Lijstopsomteken"/>
      <w:lvlText w:val="·"/>
      <w:lvlJc w:val="left"/>
      <w:pPr>
        <w:ind w:left="220" w:hanging="220"/>
      </w:pPr>
      <w:rPr>
        <w:rFonts w:ascii="Symbol" w:hAnsi="Symbol"/>
      </w:rPr>
    </w:lvl>
    <w:lvl w:ilvl="1">
      <w:start w:val="1"/>
      <w:numFmt w:val="decimal"/>
      <w:pStyle w:val="Lijstopsomteken2"/>
      <w:lvlText w:val="-"/>
      <w:lvlJc w:val="left"/>
      <w:pPr>
        <w:ind w:left="440" w:hanging="2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CBB1829"/>
    <w:multiLevelType w:val="multilevel"/>
    <w:tmpl w:val="6B6ED3D8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10730756">
    <w:abstractNumId w:val="2"/>
  </w:num>
  <w:num w:numId="2" w16cid:durableId="1088036234">
    <w:abstractNumId w:val="1"/>
  </w:num>
  <w:num w:numId="3" w16cid:durableId="368841628">
    <w:abstractNumId w:val="4"/>
  </w:num>
  <w:num w:numId="4" w16cid:durableId="115294804">
    <w:abstractNumId w:val="3"/>
  </w:num>
  <w:num w:numId="5" w16cid:durableId="956521940">
    <w:abstractNumId w:val="6"/>
  </w:num>
  <w:num w:numId="6" w16cid:durableId="832405063">
    <w:abstractNumId w:val="0"/>
  </w:num>
  <w:num w:numId="7" w16cid:durableId="1202061450">
    <w:abstractNumId w:val="5"/>
  </w:num>
  <w:num w:numId="8" w16cid:durableId="63413743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C23"/>
    <w:rsid w:val="000C4531"/>
    <w:rsid w:val="000F5876"/>
    <w:rsid w:val="0010419F"/>
    <w:rsid w:val="0013075F"/>
    <w:rsid w:val="00172178"/>
    <w:rsid w:val="00243BE7"/>
    <w:rsid w:val="00283429"/>
    <w:rsid w:val="002978C5"/>
    <w:rsid w:val="003D53B5"/>
    <w:rsid w:val="00453CAA"/>
    <w:rsid w:val="0056068C"/>
    <w:rsid w:val="005D4170"/>
    <w:rsid w:val="00613819"/>
    <w:rsid w:val="00637A39"/>
    <w:rsid w:val="007F179D"/>
    <w:rsid w:val="009614B4"/>
    <w:rsid w:val="00994BCC"/>
    <w:rsid w:val="009D305C"/>
    <w:rsid w:val="00A22C8A"/>
    <w:rsid w:val="00AF3C23"/>
    <w:rsid w:val="00B6039B"/>
    <w:rsid w:val="00BB4343"/>
    <w:rsid w:val="00CE5686"/>
    <w:rsid w:val="00DA5306"/>
    <w:rsid w:val="00E759FA"/>
    <w:rsid w:val="00EF356C"/>
    <w:rsid w:val="00F21FD9"/>
    <w:rsid w:val="00F349DF"/>
    <w:rsid w:val="00F51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4372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numPr>
        <w:numId w:val="7"/>
      </w:numPr>
      <w:spacing w:after="700" w:line="300" w:lineRule="exact"/>
      <w:outlineLvl w:val="0"/>
    </w:pPr>
    <w:rPr>
      <w:sz w:val="24"/>
      <w:szCs w:val="24"/>
    </w:rPr>
  </w:style>
  <w:style w:type="paragraph" w:styleId="Kop2">
    <w:name w:val="heading 2"/>
    <w:basedOn w:val="Standaard"/>
    <w:next w:val="Standaard"/>
    <w:uiPriority w:val="2"/>
    <w:qFormat/>
    <w:pPr>
      <w:numPr>
        <w:ilvl w:val="1"/>
        <w:numId w:val="7"/>
      </w:numPr>
      <w:spacing w:before="240"/>
      <w:outlineLvl w:val="1"/>
    </w:pPr>
    <w:rPr>
      <w:b/>
    </w:rPr>
  </w:style>
  <w:style w:type="paragraph" w:styleId="Kop3">
    <w:name w:val="heading 3"/>
    <w:basedOn w:val="Standaard"/>
    <w:next w:val="Standaard"/>
    <w:uiPriority w:val="3"/>
    <w:qFormat/>
    <w:pPr>
      <w:numPr>
        <w:ilvl w:val="2"/>
        <w:numId w:val="7"/>
      </w:numPr>
      <w:spacing w:before="240"/>
      <w:outlineLvl w:val="2"/>
    </w:pPr>
    <w:rPr>
      <w:i/>
    </w:rPr>
  </w:style>
  <w:style w:type="paragraph" w:styleId="Kop4">
    <w:name w:val="heading 4"/>
    <w:basedOn w:val="Standaard"/>
    <w:next w:val="Standaard"/>
    <w:uiPriority w:val="4"/>
    <w:qFormat/>
    <w:pPr>
      <w:numPr>
        <w:ilvl w:val="3"/>
        <w:numId w:val="7"/>
      </w:numPr>
      <w:spacing w:before="240"/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styleId="Aanhef">
    <w:name w:val="Salutation"/>
    <w:basedOn w:val="Standaard"/>
    <w:next w:val="Standaard"/>
    <w:pPr>
      <w:spacing w:before="100" w:after="240" w:line="240" w:lineRule="exact"/>
    </w:pPr>
  </w:style>
  <w:style w:type="paragraph" w:customStyle="1" w:styleId="Afzendgegevens">
    <w:name w:val="Afzend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Afzendgegevenskopjes">
    <w:name w:val="Afzend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Agendagegevenskopjes">
    <w:name w:val="Agendagegevens kopjes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Bijlagekop">
    <w:name w:val="Bijlagekop"/>
    <w:basedOn w:val="Standaard"/>
    <w:next w:val="Standaard"/>
    <w:pPr>
      <w:spacing w:after="300" w:line="300" w:lineRule="exact"/>
    </w:pPr>
    <w:rPr>
      <w:sz w:val="22"/>
      <w:szCs w:val="22"/>
    </w:rPr>
  </w:style>
  <w:style w:type="paragraph" w:customStyle="1" w:styleId="ESFinvesteertinjouwtoekomst">
    <w:name w:val="ESF investeert in jouw toekomst"/>
    <w:basedOn w:val="Standaard"/>
    <w:next w:val="Standaard"/>
    <w:pPr>
      <w:spacing w:line="180" w:lineRule="exact"/>
    </w:pPr>
    <w:rPr>
      <w:rFonts w:ascii="Arial" w:hAnsi="Arial"/>
      <w:sz w:val="12"/>
      <w:szCs w:val="12"/>
    </w:rPr>
  </w:style>
  <w:style w:type="paragraph" w:customStyle="1" w:styleId="ESFinvesteertinjouwtoekomstcursief">
    <w:name w:val="ESF investeert in jouw toekomst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Functie">
    <w:name w:val="Functie"/>
    <w:basedOn w:val="Standaard"/>
    <w:next w:val="Standaard"/>
    <w:rPr>
      <w:i/>
    </w:rPr>
  </w:style>
  <w:style w:type="table" w:customStyle="1" w:styleId="Geleideformuliernotasenbrieven">
    <w:name w:val="Geleideformulier notas en brieven"/>
    <w:rPr>
      <w:rFonts w:ascii="Verdana" w:hAnsi="Verdana"/>
      <w:color w:val="000000"/>
      <w:sz w:val="13"/>
      <w:szCs w:val="13"/>
    </w:rPr>
    <w:tblPr>
      <w:tblCellMar>
        <w:top w:w="60" w:type="dxa"/>
        <w:left w:w="0" w:type="dxa"/>
        <w:bottom w:w="6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paragraph" w:customStyle="1" w:styleId="Groetregel">
    <w:name w:val="Groetregel"/>
    <w:basedOn w:val="Standaard"/>
    <w:next w:val="Standaard"/>
    <w:pPr>
      <w:spacing w:before="240" w:line="240" w:lineRule="exact"/>
    </w:pPr>
  </w:style>
  <w:style w:type="paragraph" w:styleId="Inhopg1">
    <w:name w:val="toc 1"/>
    <w:basedOn w:val="Standaard"/>
    <w:next w:val="Standaard"/>
    <w:pPr>
      <w:spacing w:line="240" w:lineRule="exact"/>
    </w:pPr>
  </w:style>
  <w:style w:type="paragraph" w:styleId="Inhopg2">
    <w:name w:val="toc 2"/>
    <w:basedOn w:val="Inhopg1"/>
    <w:next w:val="Standaard"/>
    <w:pPr>
      <w:spacing w:before="240"/>
      <w:ind w:hanging="900"/>
    </w:pPr>
    <w:rPr>
      <w:b/>
    </w:rPr>
  </w:style>
  <w:style w:type="paragraph" w:styleId="Inhopg3">
    <w:name w:val="toc 3"/>
    <w:basedOn w:val="Inhopg2"/>
    <w:next w:val="Standaard"/>
    <w:pPr>
      <w:spacing w:before="0"/>
    </w:pPr>
    <w:rPr>
      <w:b w:val="0"/>
    </w:rPr>
  </w:style>
  <w:style w:type="paragraph" w:styleId="Inhopg4">
    <w:name w:val="toc 4"/>
    <w:basedOn w:val="Inhopg3"/>
    <w:next w:val="Standaard"/>
    <w:pPr>
      <w:spacing w:before="240"/>
    </w:pPr>
    <w:rPr>
      <w:b/>
    </w:rPr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rPr>
      <w:rFonts w:ascii="KIX Barcode" w:hAnsi="KIX Barcode"/>
      <w:sz w:val="20"/>
      <w:szCs w:val="20"/>
    </w:rPr>
  </w:style>
  <w:style w:type="paragraph" w:customStyle="1" w:styleId="KixCode">
    <w:name w:val="Kix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Kop1ongenummerd">
    <w:name w:val="Kop 1 ongenummerd"/>
    <w:basedOn w:val="Standaard"/>
    <w:next w:val="Standaard"/>
    <w:uiPriority w:val="1"/>
    <w:qFormat/>
    <w:pPr>
      <w:spacing w:after="700" w:line="300" w:lineRule="exact"/>
      <w:outlineLvl w:val="0"/>
    </w:pPr>
    <w:rPr>
      <w:sz w:val="24"/>
      <w:szCs w:val="24"/>
    </w:rPr>
  </w:style>
  <w:style w:type="paragraph" w:customStyle="1" w:styleId="Kop1vetgn">
    <w:name w:val="Kop 1 vet gn"/>
    <w:basedOn w:val="Standaard"/>
    <w:next w:val="Standaard"/>
    <w:pPr>
      <w:spacing w:after="700" w:line="300" w:lineRule="exact"/>
      <w:outlineLvl w:val="0"/>
    </w:pPr>
    <w:rPr>
      <w:sz w:val="24"/>
      <w:szCs w:val="24"/>
    </w:rPr>
  </w:style>
  <w:style w:type="paragraph" w:styleId="Koptekst">
    <w:name w:val="header"/>
    <w:basedOn w:val="Standaard"/>
    <w:next w:val="Standaard"/>
    <w:pPr>
      <w:spacing w:line="240" w:lineRule="exact"/>
    </w:pPr>
    <w:rPr>
      <w:sz w:val="22"/>
      <w:szCs w:val="2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8"/>
      </w:numPr>
    </w:pPr>
  </w:style>
  <w:style w:type="paragraph" w:customStyle="1" w:styleId="Lijstniveau2">
    <w:name w:val="Lijst niveau 2"/>
    <w:basedOn w:val="Standaard"/>
    <w:pPr>
      <w:numPr>
        <w:ilvl w:val="1"/>
        <w:numId w:val="8"/>
      </w:numPr>
    </w:pPr>
  </w:style>
  <w:style w:type="paragraph" w:customStyle="1" w:styleId="Lijstniveau3">
    <w:name w:val="Lijst niveau 3"/>
    <w:basedOn w:val="Standaard"/>
    <w:pPr>
      <w:numPr>
        <w:ilvl w:val="2"/>
        <w:numId w:val="8"/>
      </w:numPr>
    </w:pPr>
  </w:style>
  <w:style w:type="paragraph" w:customStyle="1" w:styleId="Lijstopsomteken">
    <w:name w:val="Lijst opsom teken"/>
    <w:basedOn w:val="Standaard"/>
    <w:uiPriority w:val="5"/>
    <w:qFormat/>
    <w:pPr>
      <w:numPr>
        <w:numId w:val="5"/>
      </w:numPr>
    </w:pPr>
  </w:style>
  <w:style w:type="paragraph" w:customStyle="1" w:styleId="Lijstopsomteken2">
    <w:name w:val="Lijst opsom teken 2"/>
    <w:basedOn w:val="Standaard"/>
    <w:next w:val="Standaard"/>
    <w:uiPriority w:val="5"/>
    <w:qFormat/>
    <w:pPr>
      <w:numPr>
        <w:ilvl w:val="1"/>
        <w:numId w:val="5"/>
      </w:numPr>
    </w:pPr>
  </w:style>
  <w:style w:type="paragraph" w:customStyle="1" w:styleId="Links-05cm">
    <w:name w:val="Links -0.5 cm"/>
    <w:basedOn w:val="Standaard"/>
    <w:next w:val="Standaard"/>
    <w:pPr>
      <w:spacing w:line="240" w:lineRule="exact"/>
      <w:ind w:left="-2834"/>
    </w:pPr>
  </w:style>
  <w:style w:type="paragraph" w:customStyle="1" w:styleId="Nummering">
    <w:name w:val="Nummering"/>
    <w:basedOn w:val="Standaard"/>
    <w:next w:val="Standaard"/>
    <w:pPr>
      <w:numPr>
        <w:numId w:val="1"/>
      </w:numPr>
      <w:spacing w:line="240" w:lineRule="exact"/>
    </w:pPr>
  </w:style>
  <w:style w:type="paragraph" w:customStyle="1" w:styleId="Nummeringbullet">
    <w:name w:val="Nummering bullet"/>
    <w:basedOn w:val="Standaard"/>
    <w:next w:val="Standaard"/>
    <w:pPr>
      <w:numPr>
        <w:ilvl w:val="1"/>
        <w:numId w:val="1"/>
      </w:numPr>
      <w:spacing w:line="240" w:lineRule="exact"/>
    </w:pPr>
  </w:style>
  <w:style w:type="paragraph" w:customStyle="1" w:styleId="Nummeringstreepje">
    <w:name w:val="Nummering streepje"/>
    <w:basedOn w:val="Standaard"/>
    <w:next w:val="Standaard"/>
    <w:pPr>
      <w:numPr>
        <w:ilvl w:val="3"/>
        <w:numId w:val="1"/>
      </w:numPr>
      <w:spacing w:line="240" w:lineRule="exact"/>
    </w:pPr>
  </w:style>
  <w:style w:type="paragraph" w:customStyle="1" w:styleId="Nummeringzondernummer">
    <w:name w:val="Nummering zonder nummer"/>
    <w:basedOn w:val="Standaard"/>
    <w:next w:val="Standaard"/>
    <w:pPr>
      <w:numPr>
        <w:ilvl w:val="2"/>
        <w:numId w:val="1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table" w:customStyle="1" w:styleId="PenPTabelopmaak">
    <w:name w:val="PenP Tabelopmaak"/>
    <w:rPr>
      <w:rFonts w:ascii="Verdana" w:hAnsi="Verdana"/>
      <w:color w:val="000000"/>
      <w:sz w:val="14"/>
      <w:szCs w:val="1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7" w:type="dxa"/>
        <w:bottom w:w="0" w:type="dxa"/>
        <w:right w:w="107" w:type="dxa"/>
      </w:tblCellMar>
    </w:tblPr>
    <w:tblStylePr w:type="firstRow">
      <w:tblPr/>
      <w:tcPr>
        <w:shd w:val="clear" w:color="auto" w:fill="DDD9C3"/>
      </w:tcPr>
    </w:tblStylePr>
  </w:style>
  <w:style w:type="paragraph" w:customStyle="1" w:styleId="Referentiegegevens">
    <w:name w:val="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eferentiegegevensHL">
    <w:name w:val="Referentiegegevens HL"/>
    <w:basedOn w:val="Referentiegegevens"/>
    <w:next w:val="Standaard"/>
    <w:rPr>
      <w:caps/>
    </w:rPr>
  </w:style>
  <w:style w:type="paragraph" w:customStyle="1" w:styleId="Referentiegegevenskopjesrechts">
    <w:name w:val="Referentiegegevens kopjes rechts"/>
    <w:basedOn w:val="Standaard"/>
    <w:next w:val="Standaard"/>
    <w:pPr>
      <w:spacing w:line="180" w:lineRule="exact"/>
      <w:jc w:val="right"/>
    </w:pPr>
    <w:rPr>
      <w:b/>
      <w:sz w:val="13"/>
      <w:szCs w:val="13"/>
    </w:rPr>
  </w:style>
  <w:style w:type="paragraph" w:customStyle="1" w:styleId="Referentiegegevensrechts">
    <w:name w:val="Referentiegegevens rechts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eferentiegegevensrechtsunderline">
    <w:name w:val="Referentiegegevens rechts underline"/>
    <w:basedOn w:val="Standaard"/>
    <w:next w:val="Standaard"/>
    <w:pPr>
      <w:spacing w:line="180" w:lineRule="exact"/>
      <w:jc w:val="right"/>
    </w:pPr>
    <w:rPr>
      <w:sz w:val="13"/>
      <w:szCs w:val="13"/>
      <w:u w:val="single"/>
    </w:rPr>
  </w:style>
  <w:style w:type="paragraph" w:customStyle="1" w:styleId="Referentiegegevenskopjes">
    <w:name w:val="Referentie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Referentiekop">
    <w:name w:val="Referentiekop"/>
    <w:basedOn w:val="Standaard"/>
    <w:next w:val="Standaard"/>
    <w:pPr>
      <w:spacing w:before="120" w:line="180" w:lineRule="exact"/>
    </w:pPr>
    <w:rPr>
      <w:sz w:val="14"/>
      <w:szCs w:val="14"/>
    </w:rPr>
  </w:style>
  <w:style w:type="paragraph" w:customStyle="1" w:styleId="Referentiekop11ptvet">
    <w:name w:val="Referentiekop 11pt vet"/>
    <w:basedOn w:val="Standaard"/>
    <w:next w:val="Standaard"/>
    <w:pPr>
      <w:spacing w:before="120" w:line="240" w:lineRule="exact"/>
    </w:pPr>
    <w:rPr>
      <w:b/>
      <w:sz w:val="22"/>
      <w:szCs w:val="22"/>
    </w:rPr>
  </w:style>
  <w:style w:type="paragraph" w:customStyle="1" w:styleId="Rubricering">
    <w:name w:val="Rubricering"/>
    <w:basedOn w:val="Standaard"/>
    <w:next w:val="Standaard"/>
    <w:pPr>
      <w:spacing w:after="20" w:line="180" w:lineRule="exact"/>
    </w:pPr>
    <w:rPr>
      <w:b/>
      <w:caps/>
      <w:sz w:val="13"/>
      <w:szCs w:val="13"/>
    </w:rPr>
  </w:style>
  <w:style w:type="paragraph" w:customStyle="1" w:styleId="StandaardV12n35r15">
    <w:name w:val="Standaard V12 n35 r1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andaardtabelmetlijnenpadding6">
    <w:name w:val="Standaardtabel met lijn en padding 6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120" w:type="dxa"/>
        <w:left w:w="20" w:type="dxa"/>
        <w:bottom w:w="0" w:type="dxa"/>
        <w:right w:w="0" w:type="dxa"/>
      </w:tblCellMar>
    </w:tblPr>
  </w:style>
  <w:style w:type="paragraph" w:customStyle="1" w:styleId="Subtitel">
    <w:name w:val="Subtitel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Superscript">
    <w:name w:val="Superscript"/>
    <w:basedOn w:val="Standaard"/>
    <w:next w:val="Standaard"/>
    <w:pPr>
      <w:spacing w:line="240" w:lineRule="exact"/>
    </w:pPr>
    <w:rPr>
      <w:b/>
      <w:sz w:val="12"/>
      <w:szCs w:val="12"/>
      <w:vertAlign w:val="superscript"/>
    </w:rPr>
  </w:style>
  <w:style w:type="paragraph" w:customStyle="1" w:styleId="TabelkopVerdana7pt">
    <w:name w:val="Tabelkop Verdana 7pt"/>
    <w:basedOn w:val="Standaard"/>
    <w:next w:val="Standaard"/>
    <w:pPr>
      <w:spacing w:before="50" w:line="180" w:lineRule="exact"/>
    </w:pPr>
    <w:rPr>
      <w:sz w:val="14"/>
      <w:szCs w:val="14"/>
    </w:rPr>
  </w:style>
  <w:style w:type="paragraph" w:customStyle="1" w:styleId="Telefoonnotitieburgerbrief">
    <w:name w:val="Telefoonnotitie burgerbrief"/>
    <w:basedOn w:val="Standaard"/>
    <w:next w:val="Standaard"/>
    <w:pPr>
      <w:spacing w:before="112" w:after="112"/>
    </w:pPr>
  </w:style>
  <w:style w:type="paragraph" w:styleId="Titel">
    <w:name w:val="Title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Toezendgegevens">
    <w:name w:val="Toezendgegevens"/>
    <w:basedOn w:val="Standaard"/>
    <w:next w:val="Standaard"/>
    <w:pPr>
      <w:spacing w:line="240" w:lineRule="exact"/>
    </w:pPr>
  </w:style>
  <w:style w:type="paragraph" w:customStyle="1" w:styleId="V12">
    <w:name w:val="V12"/>
    <w:basedOn w:val="Standaard"/>
    <w:next w:val="Standaard"/>
    <w:pPr>
      <w:spacing w:line="240" w:lineRule="exact"/>
    </w:pPr>
    <w:rPr>
      <w:sz w:val="24"/>
      <w:szCs w:val="24"/>
    </w:rPr>
  </w:style>
  <w:style w:type="paragraph" w:customStyle="1" w:styleId="V12na35">
    <w:name w:val="V12 na 3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V6">
    <w:name w:val="V6"/>
    <w:basedOn w:val="Standaard"/>
    <w:next w:val="Standaard"/>
    <w:pPr>
      <w:spacing w:line="240" w:lineRule="exact"/>
    </w:pPr>
    <w:rPr>
      <w:b/>
      <w:sz w:val="12"/>
      <w:szCs w:val="12"/>
    </w:rPr>
  </w:style>
  <w:style w:type="paragraph" w:customStyle="1" w:styleId="V6pt">
    <w:name w:val="V6 pt"/>
    <w:basedOn w:val="Standaard"/>
    <w:next w:val="Standaard"/>
    <w:pPr>
      <w:spacing w:line="240" w:lineRule="exact"/>
    </w:pPr>
    <w:rPr>
      <w:sz w:val="12"/>
      <w:szCs w:val="12"/>
    </w:rPr>
  </w:style>
  <w:style w:type="paragraph" w:customStyle="1" w:styleId="V65">
    <w:name w:val="V6.5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V65vet">
    <w:name w:val="V6.5 vet"/>
    <w:basedOn w:val="Standaard"/>
    <w:next w:val="Standaard"/>
    <w:pPr>
      <w:spacing w:line="240" w:lineRule="exact"/>
    </w:pPr>
    <w:rPr>
      <w:b/>
      <w:sz w:val="13"/>
      <w:szCs w:val="13"/>
    </w:rPr>
  </w:style>
  <w:style w:type="paragraph" w:customStyle="1" w:styleId="V7">
    <w:name w:val="V7"/>
    <w:basedOn w:val="Standaard"/>
    <w:next w:val="Standaard"/>
    <w:pPr>
      <w:spacing w:line="240" w:lineRule="exact"/>
    </w:pPr>
    <w:rPr>
      <w:sz w:val="14"/>
      <w:szCs w:val="14"/>
    </w:rPr>
  </w:style>
  <w:style w:type="paragraph" w:customStyle="1" w:styleId="V7Centreren">
    <w:name w:val="V7 Centreren"/>
    <w:basedOn w:val="Standaard"/>
    <w:next w:val="Standaard"/>
    <w:pPr>
      <w:spacing w:line="240" w:lineRule="exact"/>
      <w:jc w:val="center"/>
    </w:pPr>
    <w:rPr>
      <w:sz w:val="14"/>
      <w:szCs w:val="14"/>
    </w:rPr>
  </w:style>
  <w:style w:type="paragraph" w:customStyle="1" w:styleId="V7vet">
    <w:name w:val="V7 vet"/>
    <w:basedOn w:val="Standaard"/>
    <w:next w:val="Standaard"/>
    <w:pPr>
      <w:spacing w:line="240" w:lineRule="exact"/>
    </w:pPr>
    <w:rPr>
      <w:b/>
      <w:sz w:val="14"/>
      <w:szCs w:val="14"/>
    </w:rPr>
  </w:style>
  <w:style w:type="paragraph" w:customStyle="1" w:styleId="V75">
    <w:name w:val="V7.5"/>
    <w:basedOn w:val="Standaard"/>
    <w:next w:val="Standaard"/>
    <w:pPr>
      <w:spacing w:line="240" w:lineRule="exact"/>
    </w:pPr>
    <w:rPr>
      <w:sz w:val="15"/>
      <w:szCs w:val="15"/>
    </w:rPr>
  </w:style>
  <w:style w:type="paragraph" w:customStyle="1" w:styleId="V8">
    <w:name w:val="V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V8vet">
    <w:name w:val="V8 vet"/>
    <w:basedOn w:val="Standaard"/>
    <w:next w:val="Standaard"/>
    <w:pPr>
      <w:spacing w:line="240" w:lineRule="exact"/>
    </w:pPr>
    <w:rPr>
      <w:b/>
      <w:sz w:val="16"/>
      <w:szCs w:val="16"/>
    </w:rPr>
  </w:style>
  <w:style w:type="paragraph" w:customStyle="1" w:styleId="Verborgentekst">
    <w:name w:val="Verborgen tekst"/>
    <w:basedOn w:val="Standaard"/>
    <w:next w:val="Standaard"/>
    <w:pPr>
      <w:spacing w:line="240" w:lineRule="exact"/>
    </w:pPr>
    <w:rPr>
      <w:vanish/>
      <w:color w:val="1E47CE"/>
    </w:rPr>
  </w:style>
  <w:style w:type="paragraph" w:customStyle="1" w:styleId="Verborgentekst7pt">
    <w:name w:val="Verborgen tekst 7pt"/>
    <w:basedOn w:val="Standaard"/>
    <w:next w:val="Standaard"/>
    <w:pPr>
      <w:spacing w:line="180" w:lineRule="exact"/>
    </w:pPr>
    <w:rPr>
      <w:vanish/>
      <w:color w:val="1E47CE"/>
      <w:sz w:val="14"/>
      <w:szCs w:val="14"/>
    </w:rPr>
  </w:style>
  <w:style w:type="paragraph" w:customStyle="1" w:styleId="Vet">
    <w:name w:val="Vet"/>
    <w:basedOn w:val="Standaard"/>
    <w:next w:val="Standaard"/>
    <w:pPr>
      <w:numPr>
        <w:numId w:val="6"/>
      </w:numPr>
      <w:spacing w:line="240" w:lineRule="exact"/>
    </w:pPr>
    <w:rPr>
      <w:b/>
    </w:rPr>
  </w:style>
  <w:style w:type="paragraph" w:customStyle="1" w:styleId="Vetdonkerroodcentreren">
    <w:name w:val="Vet donkerrood centreren"/>
    <w:basedOn w:val="Standaard"/>
    <w:next w:val="Standaard"/>
    <w:pPr>
      <w:spacing w:line="240" w:lineRule="exact"/>
      <w:jc w:val="center"/>
    </w:pPr>
    <w:rPr>
      <w:b/>
      <w:color w:val="C00000"/>
    </w:rPr>
  </w:style>
  <w:style w:type="paragraph" w:styleId="Voettekst">
    <w:name w:val="footer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v7lijst">
    <w:name w:val="v7 lijst"/>
    <w:basedOn w:val="Standaard"/>
    <w:next w:val="Standaard"/>
    <w:pPr>
      <w:numPr>
        <w:numId w:val="2"/>
      </w:numPr>
      <w:spacing w:line="240" w:lineRule="exact"/>
    </w:pPr>
    <w:rPr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1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webSetting" Target="webSettings0.xml" Id="rId17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Downloads\7.%20Aanbiedingsbrief%20nota%20n.a.v.%20het%20verslag%20_Memorie%20v.%20antwoord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122</ap:Words>
  <ap:Characters>675</ap:Characters>
  <ap:DocSecurity>0</ap:DocSecurity>
  <ap:Lines>5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Aanbiedingsbrief nota nav verslag of memorie - Nota naar aanleiding van het nader verslag</vt:lpstr>
    </vt:vector>
  </ap:TitlesOfParts>
  <ap:LinksUpToDate>false</ap:LinksUpToDate>
  <ap:CharactersWithSpaces>796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2026-06-24T07:40:00.0000000Z</dcterms:created>
  <dcterms:modified xsi:type="dcterms:W3CDTF">2026-06-24T07:40:00.0000000Z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Aanbiedingsbrief nota nav verslag of memorie - Nota naar aanleiding van het nader verslag</vt:lpwstr>
  </property>
  <property fmtid="{D5CDD505-2E9C-101B-9397-08002B2CF9AE}" pid="5" name="Publicatiedatum">
    <vt:lpwstr/>
  </property>
  <property fmtid="{D5CDD505-2E9C-101B-9397-08002B2CF9AE}" pid="6" name="Verantwoordelijke organisatie">
    <vt:lpwstr>Ministerie van Sociale Zaken en Werkgelegenheid</vt:lpwstr>
  </property>
  <property fmtid="{D5CDD505-2E9C-101B-9397-08002B2CF9AE}" pid="7" name="Taal">
    <vt:lpwstr>nl_NL</vt:lpwstr>
  </property>
  <property fmtid="{D5CDD505-2E9C-101B-9397-08002B2CF9AE}" pid="8" name="Inhoudsindicatie">
    <vt:lpwstr>aanbiedingsbrief nota n.a.v. verslag wijziging wkb </vt:lpwstr>
  </property>
  <property fmtid="{D5CDD505-2E9C-101B-9397-08002B2CF9AE}" pid="9" name="Status">
    <vt:lpwstr/>
  </property>
  <property fmtid="{D5CDD505-2E9C-101B-9397-08002B2CF9AE}" pid="10" name="Aan">
    <vt:lpwstr/>
  </property>
  <property fmtid="{D5CDD505-2E9C-101B-9397-08002B2CF9AE}" pid="11" name="Van">
    <vt:lpwstr/>
  </property>
  <property fmtid="{D5CDD505-2E9C-101B-9397-08002B2CF9AE}" pid="12" name="Datum">
    <vt:lpwstr/>
  </property>
  <property fmtid="{D5CDD505-2E9C-101B-9397-08002B2CF9AE}" pid="13" name="Opgesteld door, Naam">
    <vt:lpwstr>Z. Aumaj</vt:lpwstr>
  </property>
  <property fmtid="{D5CDD505-2E9C-101B-9397-08002B2CF9AE}" pid="14" name="Opgesteld door, Telefoonnummer">
    <vt:lpwstr>070 333 44 44</vt:lpwstr>
  </property>
  <property fmtid="{D5CDD505-2E9C-101B-9397-08002B2CF9AE}" pid="15" name="Kenmerk">
    <vt:lpwstr/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DocGen_Aanbiedingsbrief_nota_naar_aanleiding_van_verslag_nl_NL</vt:lpwstr>
  </property>
  <property fmtid="{D5CDD505-2E9C-101B-9397-08002B2CF9AE}" pid="29" name="iAdressering">
    <vt:lpwstr/>
  </property>
  <property fmtid="{D5CDD505-2E9C-101B-9397-08002B2CF9AE}" pid="30" name="iBijlagen">
    <vt:lpwstr>2</vt:lpwstr>
  </property>
  <property fmtid="{D5CDD505-2E9C-101B-9397-08002B2CF9AE}" pid="31" name="iCC">
    <vt:lpwstr/>
  </property>
  <property fmtid="{D5CDD505-2E9C-101B-9397-08002B2CF9AE}" pid="32" name="iDatum">
    <vt:lpwstr/>
  </property>
  <property fmtid="{D5CDD505-2E9C-101B-9397-08002B2CF9AE}" pid="33" name="iKixcode">
    <vt:lpwstr/>
  </property>
  <property fmtid="{D5CDD505-2E9C-101B-9397-08002B2CF9AE}" pid="34" name="iNr">
    <vt:lpwstr/>
  </property>
  <property fmtid="{D5CDD505-2E9C-101B-9397-08002B2CF9AE}" pid="35" name="iOnderwerp">
    <vt:lpwstr>Nota naar aanleiding van het nader verslag</vt:lpwstr>
  </property>
  <property fmtid="{D5CDD505-2E9C-101B-9397-08002B2CF9AE}" pid="36" name="iOnsKenmerk">
    <vt:lpwstr>2026-0000205673</vt:lpwstr>
  </property>
  <property fmtid="{D5CDD505-2E9C-101B-9397-08002B2CF9AE}" pid="37" name="iPlaats">
    <vt:lpwstr>DEN HAAG</vt:lpwstr>
  </property>
  <property fmtid="{D5CDD505-2E9C-101B-9397-08002B2CF9AE}" pid="38" name="iPostcode">
    <vt:lpwstr>2500 EA</vt:lpwstr>
  </property>
  <property fmtid="{D5CDD505-2E9C-101B-9397-08002B2CF9AE}" pid="39" name="iStraat">
    <vt:lpwstr/>
  </property>
  <property fmtid="{D5CDD505-2E9C-101B-9397-08002B2CF9AE}" pid="40" name="iToev">
    <vt:lpwstr/>
  </property>
  <property fmtid="{D5CDD505-2E9C-101B-9397-08002B2CF9AE}" pid="41" name="iUwBrief">
    <vt:lpwstr/>
  </property>
</Properties>
</file>