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1E6E394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9641D" w:rsidR="0059641D" w:rsidP="004474D9" w:rsidRDefault="0059641D" w14:paraId="261AABB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641D">
              <w:rPr>
                <w:rFonts w:ascii="Times New Roman" w:hAnsi="Times New Roman"/>
              </w:rPr>
              <w:t>De Tweede Kamer der Staten-</w:t>
            </w:r>
            <w:r w:rsidRPr="0059641D">
              <w:rPr>
                <w:rFonts w:ascii="Times New Roman" w:hAnsi="Times New Roman"/>
              </w:rPr>
              <w:fldChar w:fldCharType="begin"/>
            </w:r>
            <w:r w:rsidRPr="0059641D">
              <w:rPr>
                <w:rFonts w:ascii="Times New Roman" w:hAnsi="Times New Roman"/>
              </w:rPr>
              <w:instrText xml:space="preserve">PRIVATE </w:instrText>
            </w:r>
            <w:r w:rsidRPr="0059641D">
              <w:rPr>
                <w:rFonts w:ascii="Times New Roman" w:hAnsi="Times New Roman"/>
              </w:rPr>
              <w:fldChar w:fldCharType="end"/>
            </w:r>
          </w:p>
          <w:p w:rsidRPr="0059641D" w:rsidR="0059641D" w:rsidP="004474D9" w:rsidRDefault="0059641D" w14:paraId="683AA27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641D">
              <w:rPr>
                <w:rFonts w:ascii="Times New Roman" w:hAnsi="Times New Roman"/>
              </w:rPr>
              <w:t>Generaal zendt bijgaand door</w:t>
            </w:r>
          </w:p>
          <w:p w:rsidRPr="0059641D" w:rsidR="0059641D" w:rsidP="004474D9" w:rsidRDefault="0059641D" w14:paraId="2C7762E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641D">
              <w:rPr>
                <w:rFonts w:ascii="Times New Roman" w:hAnsi="Times New Roman"/>
              </w:rPr>
              <w:t>haar aangenomen wetsvoorstel</w:t>
            </w:r>
          </w:p>
          <w:p w:rsidRPr="0059641D" w:rsidR="0059641D" w:rsidP="004474D9" w:rsidRDefault="0059641D" w14:paraId="7B1B2B0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641D">
              <w:rPr>
                <w:rFonts w:ascii="Times New Roman" w:hAnsi="Times New Roman"/>
              </w:rPr>
              <w:t>aan de Eerste Kamer.</w:t>
            </w:r>
          </w:p>
          <w:p w:rsidRPr="0059641D" w:rsidR="0059641D" w:rsidP="004474D9" w:rsidRDefault="0059641D" w14:paraId="5C4EEBA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5AB381B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9641D">
              <w:rPr>
                <w:rFonts w:ascii="Times New Roman" w:hAnsi="Times New Roman"/>
              </w:rPr>
              <w:t>De Voorzitter,</w:t>
            </w:r>
          </w:p>
          <w:p w:rsidRPr="0059641D" w:rsidR="0059641D" w:rsidP="004474D9" w:rsidRDefault="0059641D" w14:paraId="33853D9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19980B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78F5FC6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0FE0280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256C41B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4522445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4EA50AF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2CA33A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9641D" w:rsidR="0059641D" w:rsidP="004474D9" w:rsidRDefault="0059641D" w14:paraId="0D0E72CA" w14:textId="77777777">
            <w:pPr>
              <w:rPr>
                <w:rFonts w:ascii="Times New Roman" w:hAnsi="Times New Roman"/>
              </w:rPr>
            </w:pPr>
          </w:p>
          <w:p w:rsidRPr="0059641D" w:rsidR="00CB3578" w:rsidP="0059641D" w:rsidRDefault="0059641D" w14:paraId="49BE23BF" w14:textId="183E5B98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72F6AE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98CE9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23915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9641D" w:rsidTr="00A11E73" w14:paraId="6224B4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9641D" w:rsidRDefault="0059641D" w14:paraId="0C24D96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59641D" w:rsidRDefault="0059641D" w14:paraId="7CB5B66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9641D" w:rsidTr="001154F7" w14:paraId="63D68D3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8010F" w:rsidR="0059641D" w:rsidP="000D5BC4" w:rsidRDefault="0059641D" w14:paraId="24AB89EA" w14:textId="1B0C2A1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78010F">
              <w:rPr>
                <w:rFonts w:ascii="Times New Roman" w:hAnsi="Times New Roman"/>
                <w:b/>
                <w:bCs/>
                <w:sz w:val="24"/>
              </w:rPr>
              <w:t>Goedkeuring van het op 16 december 2025 te ‘s-Gravenhage tot stand gekomen Verdrag tot oprichting van een internationale schadevergoedingscommissie voor Oekraïne (</w:t>
            </w:r>
            <w:proofErr w:type="spellStart"/>
            <w:r w:rsidRPr="0078010F">
              <w:rPr>
                <w:rFonts w:ascii="Times New Roman" w:hAnsi="Times New Roman"/>
                <w:b/>
                <w:bCs/>
                <w:sz w:val="24"/>
              </w:rPr>
              <w:t>Trb</w:t>
            </w:r>
            <w:proofErr w:type="spellEnd"/>
            <w:r w:rsidRPr="0078010F">
              <w:rPr>
                <w:rFonts w:ascii="Times New Roman" w:hAnsi="Times New Roman"/>
                <w:b/>
                <w:bCs/>
                <w:sz w:val="24"/>
              </w:rPr>
              <w:t xml:space="preserve">. 2025, 101 en </w:t>
            </w:r>
            <w:proofErr w:type="spellStart"/>
            <w:r w:rsidRPr="0078010F">
              <w:rPr>
                <w:rFonts w:ascii="Times New Roman" w:hAnsi="Times New Roman"/>
                <w:b/>
                <w:bCs/>
                <w:sz w:val="24"/>
              </w:rPr>
              <w:t>Trb</w:t>
            </w:r>
            <w:proofErr w:type="spellEnd"/>
            <w:r w:rsidRPr="0078010F">
              <w:rPr>
                <w:rFonts w:ascii="Times New Roman" w:hAnsi="Times New Roman"/>
                <w:b/>
                <w:bCs/>
                <w:sz w:val="24"/>
              </w:rPr>
              <w:t>. 2026, 24)</w:t>
            </w:r>
          </w:p>
        </w:tc>
      </w:tr>
      <w:tr w:rsidRPr="002168F4" w:rsidR="00CB3578" w:rsidTr="00A11E73" w14:paraId="2AE2752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8F4E54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60BB9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2F4BD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B5816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A315E1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9641D" w:rsidTr="00B35F7E" w14:paraId="71C31CF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9641D" w:rsidRDefault="0059641D" w14:paraId="4E38BD4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0BF0AE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53C0F4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C2393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8010F" w:rsidR="0078010F" w:rsidP="0078010F" w:rsidRDefault="0078010F" w14:paraId="53040DF8" w14:textId="3CC4EFB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 xml:space="preserve">Wij Willem-Alexander, bij de gratie Gods, Koning der Nederlanden, Prins van Oranje-Nassau, enz. enz. enz. </w:t>
      </w:r>
    </w:p>
    <w:p w:rsidR="0078010F" w:rsidP="0078010F" w:rsidRDefault="0078010F" w14:paraId="5C9EEE1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5D98BC8F" w14:textId="58203F4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78010F" w:rsidR="0078010F" w:rsidP="0078010F" w:rsidRDefault="0078010F" w14:paraId="47868F24" w14:textId="68290BC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 xml:space="preserve">Alzo Wij in overweging genomen hebben, dat het op 16 december 2025 te ‘s-Gravenhage tot stand gekomen Verdrag tot oprichting van een internationale schadevergoedingscommissie voor Oekraïne, ingevolge artikel 91, eerste lid, van de Grondwet de goedkeuring van de Staten-Generaal behoeft, alvorens het Koninkrijk daaraan kan worden gebonden; </w:t>
      </w:r>
    </w:p>
    <w:p w:rsidRPr="0078010F" w:rsidR="0078010F" w:rsidP="0078010F" w:rsidRDefault="0078010F" w14:paraId="102E4613" w14:textId="09B5512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 xml:space="preserve">Zo is het, dat Wij, de Afdeling advisering van de Raad van State gehoord, en met gemeen overleg der Staten-Generaal, hebben goedgevonden en verstaan, gelijk Wij goedvinden en verstaan bij deze: </w:t>
      </w:r>
    </w:p>
    <w:p w:rsidR="0078010F" w:rsidP="0078010F" w:rsidRDefault="0078010F" w14:paraId="14D73DE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p w:rsidRPr="0078010F" w:rsidR="0078010F" w:rsidP="0078010F" w:rsidRDefault="0078010F" w14:paraId="5A431341" w14:textId="0BF6C45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8010F">
        <w:rPr>
          <w:rFonts w:ascii="Times New Roman" w:hAnsi="Times New Roman"/>
          <w:b/>
          <w:bCs/>
          <w:sz w:val="24"/>
          <w:szCs w:val="20"/>
        </w:rPr>
        <w:t xml:space="preserve">Artikel 1 </w:t>
      </w:r>
    </w:p>
    <w:p w:rsidR="0078010F" w:rsidP="0078010F" w:rsidRDefault="0078010F" w14:paraId="322D51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5A4681F9" w14:textId="4C70A5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 xml:space="preserve">Het op 16 december 2025 te ‘s-Gravenhage tot stand gekomen Verdrag tot oprichting van een internationale schadevergoedingscommissie voor Oekraïne, waarvan de Engelse en de Franse tekst zijn geplaatst in </w:t>
      </w:r>
      <w:proofErr w:type="spellStart"/>
      <w:r w:rsidRPr="0078010F">
        <w:rPr>
          <w:rFonts w:ascii="Times New Roman" w:hAnsi="Times New Roman"/>
          <w:sz w:val="24"/>
          <w:szCs w:val="20"/>
        </w:rPr>
        <w:t>Tractatenblad</w:t>
      </w:r>
      <w:proofErr w:type="spellEnd"/>
      <w:r w:rsidRPr="0078010F">
        <w:rPr>
          <w:rFonts w:ascii="Times New Roman" w:hAnsi="Times New Roman"/>
          <w:sz w:val="24"/>
          <w:szCs w:val="20"/>
        </w:rPr>
        <w:t xml:space="preserve"> 2025, 101 en waarvan de Nederlandse vertaling is geplaatst in </w:t>
      </w:r>
      <w:proofErr w:type="spellStart"/>
      <w:r w:rsidRPr="0078010F">
        <w:rPr>
          <w:rFonts w:ascii="Times New Roman" w:hAnsi="Times New Roman"/>
          <w:sz w:val="24"/>
          <w:szCs w:val="20"/>
        </w:rPr>
        <w:t>Tractatenblad</w:t>
      </w:r>
      <w:proofErr w:type="spellEnd"/>
      <w:r w:rsidRPr="0078010F">
        <w:rPr>
          <w:rFonts w:ascii="Times New Roman" w:hAnsi="Times New Roman"/>
          <w:sz w:val="24"/>
          <w:szCs w:val="20"/>
        </w:rPr>
        <w:t xml:space="preserve"> 2026, </w:t>
      </w:r>
      <w:r w:rsidR="00813F7F">
        <w:rPr>
          <w:rFonts w:ascii="Times New Roman" w:hAnsi="Times New Roman"/>
          <w:sz w:val="24"/>
          <w:szCs w:val="20"/>
        </w:rPr>
        <w:t>21</w:t>
      </w:r>
      <w:r w:rsidRPr="0078010F">
        <w:rPr>
          <w:rFonts w:ascii="Times New Roman" w:hAnsi="Times New Roman"/>
          <w:sz w:val="24"/>
          <w:szCs w:val="20"/>
        </w:rPr>
        <w:t xml:space="preserve">, wordt goedgekeurd voor het Europese deel van Nederland. </w:t>
      </w:r>
    </w:p>
    <w:p w:rsidR="0078010F" w:rsidP="0078010F" w:rsidRDefault="0078010F" w14:paraId="141C748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</w:p>
    <w:p w:rsidRPr="0078010F" w:rsidR="0078010F" w:rsidP="0078010F" w:rsidRDefault="0078010F" w14:paraId="5DF513BC" w14:textId="4DECE51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8010F">
        <w:rPr>
          <w:rFonts w:ascii="Times New Roman" w:hAnsi="Times New Roman"/>
          <w:b/>
          <w:bCs/>
          <w:sz w:val="24"/>
          <w:szCs w:val="20"/>
        </w:rPr>
        <w:t xml:space="preserve">Artikel 2 </w:t>
      </w:r>
    </w:p>
    <w:p w:rsidR="0078010F" w:rsidP="0078010F" w:rsidRDefault="0078010F" w14:paraId="553ACD4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1E02EAD1" w14:textId="4BE3316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8010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geplaatst.</w:t>
      </w:r>
    </w:p>
    <w:p w:rsidRPr="0078010F" w:rsidR="0078010F" w:rsidP="0078010F" w:rsidRDefault="0078010F" w14:paraId="70F70D6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0BB27A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50C9C1BE" w14:textId="591BC09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78010F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78010F" w:rsidR="0078010F" w:rsidP="0078010F" w:rsidRDefault="0078010F" w14:paraId="671A7F2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7E8CA89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8010F">
        <w:rPr>
          <w:rFonts w:ascii="Times New Roman" w:hAnsi="Times New Roman"/>
          <w:sz w:val="24"/>
          <w:szCs w:val="20"/>
        </w:rPr>
        <w:t xml:space="preserve">Gegeven </w:t>
      </w:r>
    </w:p>
    <w:p w:rsidR="0078010F" w:rsidP="0078010F" w:rsidRDefault="0078010F" w14:paraId="752BEC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68E832F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55D218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7C486AF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15A3EC8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1E791A5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1315171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8010F" w:rsidP="0078010F" w:rsidRDefault="0078010F" w14:paraId="31D52A2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6995C1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8010F" w:rsidR="0078010F" w:rsidP="0078010F" w:rsidRDefault="0078010F" w14:paraId="310CFC5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8010F">
        <w:rPr>
          <w:rFonts w:ascii="Times New Roman" w:hAnsi="Times New Roman"/>
          <w:sz w:val="24"/>
          <w:szCs w:val="20"/>
        </w:rPr>
        <w:t xml:space="preserve">De Minister van Buitenlandse Zaken, </w:t>
      </w:r>
    </w:p>
    <w:sectPr w:rsidRPr="0078010F" w:rsidR="0078010F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C3A2" w14:textId="77777777" w:rsidR="00C32D38" w:rsidRDefault="00C32D38">
      <w:pPr>
        <w:spacing w:line="20" w:lineRule="exact"/>
      </w:pPr>
    </w:p>
  </w:endnote>
  <w:endnote w:type="continuationSeparator" w:id="0">
    <w:p w14:paraId="5E90C958" w14:textId="77777777" w:rsidR="00C32D38" w:rsidRDefault="00C32D3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F5426FA" w14:textId="77777777" w:rsidR="00C32D38" w:rsidRDefault="00C32D3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58F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78677DE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F5A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51A90EA5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E1F1" w14:textId="77777777" w:rsidR="00C32D38" w:rsidRDefault="00C32D3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2EEE583" w14:textId="77777777" w:rsidR="00C32D38" w:rsidRDefault="00C32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0F"/>
    <w:rsid w:val="00012DBE"/>
    <w:rsid w:val="000A1D81"/>
    <w:rsid w:val="00111ED3"/>
    <w:rsid w:val="001C190E"/>
    <w:rsid w:val="002168F4"/>
    <w:rsid w:val="002A727C"/>
    <w:rsid w:val="004753FA"/>
    <w:rsid w:val="0059641D"/>
    <w:rsid w:val="005D2707"/>
    <w:rsid w:val="00606255"/>
    <w:rsid w:val="006B607A"/>
    <w:rsid w:val="0078010F"/>
    <w:rsid w:val="007D451C"/>
    <w:rsid w:val="00813F7F"/>
    <w:rsid w:val="00826224"/>
    <w:rsid w:val="00930A23"/>
    <w:rsid w:val="009C7354"/>
    <w:rsid w:val="009E6D7F"/>
    <w:rsid w:val="00A11E73"/>
    <w:rsid w:val="00A2521E"/>
    <w:rsid w:val="00AE436A"/>
    <w:rsid w:val="00C135B1"/>
    <w:rsid w:val="00C32D38"/>
    <w:rsid w:val="00C92DF8"/>
    <w:rsid w:val="00CB3578"/>
    <w:rsid w:val="00D20AFA"/>
    <w:rsid w:val="00D55648"/>
    <w:rsid w:val="00E16443"/>
    <w:rsid w:val="00E36EE9"/>
    <w:rsid w:val="00F13442"/>
    <w:rsid w:val="00F7391B"/>
    <w:rsid w:val="00F956D4"/>
    <w:rsid w:val="00FB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3D7D4"/>
  <w15:docId w15:val="{E830C2C8-1C66-4D92-B46C-D434E935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otpb">
    <w:name w:val="otpb"/>
    <w:rsid w:val="0059641D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287</ap:Words>
  <ap:Characters>1584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2026-06-18T14:11:00.0000000Z</lastPrinted>
  <dcterms:created xsi:type="dcterms:W3CDTF">2026-06-18T14:11:00.0000000Z</dcterms:created>
  <dcterms:modified xsi:type="dcterms:W3CDTF">2026-06-18T14:11:00.0000000Z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