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054708" w14:paraId="1585908D" w14:textId="77777777">
      <w:r>
        <w:t xml:space="preserve">Hierbij bied ik u de beantwoording aan van de schriftelijke Kamervragen over het </w:t>
      </w:r>
      <w:r w:rsidR="00513159">
        <w:t>j</w:t>
      </w:r>
      <w:r>
        <w:t>aarverslag 2025</w:t>
      </w:r>
      <w:r w:rsidR="00513159">
        <w:t xml:space="preserve"> en de </w:t>
      </w:r>
      <w:r w:rsidR="00513159">
        <w:t>slotwet</w:t>
      </w:r>
      <w:r w:rsidR="00513159">
        <w:t xml:space="preserve"> 2025</w:t>
      </w:r>
      <w:r>
        <w:t xml:space="preserve"> </w:t>
      </w:r>
      <w:r w:rsidR="00513159">
        <w:t xml:space="preserve">van Volkshuisvesting en Ruimtelijke Ordening </w:t>
      </w:r>
      <w:r>
        <w:t>en</w:t>
      </w:r>
      <w:r w:rsidR="00513159">
        <w:t xml:space="preserve"> de beantwoording op de vragen over</w:t>
      </w:r>
      <w:r>
        <w:t xml:space="preserve"> het </w:t>
      </w:r>
      <w:r w:rsidR="00513159">
        <w:t>verantwoordingsonderzoek van de Algemene Rekenkamer</w:t>
      </w:r>
      <w:r>
        <w:t xml:space="preserve"> bij het </w:t>
      </w:r>
      <w:r w:rsidR="00513159">
        <w:t>j</w:t>
      </w:r>
      <w:r>
        <w:t xml:space="preserve">aarverslag 2025 </w:t>
      </w:r>
      <w:r w:rsidR="00513159">
        <w:t>van Volkshuisvesting en Ruimtelijke Ordening</w:t>
      </w:r>
      <w:r>
        <w:t>.</w:t>
      </w:r>
    </w:p>
    <w:p w:rsidR="00054708" w14:paraId="40072E37" w14:textId="77777777"/>
    <w:p w:rsidR="00054708" w14:paraId="6E84C846" w14:textId="77777777"/>
    <w:p w:rsidR="00054708" w14:paraId="77040C87" w14:textId="77777777">
      <w:r>
        <w:t xml:space="preserve">De </w:t>
      </w:r>
      <w:r w:rsidR="00513159">
        <w:t>m</w:t>
      </w:r>
      <w:r>
        <w:t>inister van Volkshuisvesting en Ruimtelijke Ordening</w:t>
      </w:r>
      <w:r>
        <w:rPr>
          <w:i/>
        </w:rPr>
        <w:t>,</w:t>
      </w:r>
    </w:p>
    <w:p w:rsidR="00054708" w14:paraId="716194D8" w14:textId="77777777"/>
    <w:p w:rsidR="00054708" w14:paraId="479821C6" w14:textId="77777777"/>
    <w:p w:rsidR="00054708" w14:paraId="325473C9" w14:textId="77777777"/>
    <w:p w:rsidR="00054708" w14:paraId="6CEAAB1A" w14:textId="77777777"/>
    <w:p w:rsidR="00873A29" w14:paraId="01B2F06C" w14:textId="77777777"/>
    <w:p w:rsidR="00054708" w14:paraId="48BE08F8" w14:textId="77777777">
      <w:r>
        <w:t>Elanor</w:t>
      </w:r>
      <w:r>
        <w:t xml:space="preserve"> </w:t>
      </w:r>
      <w:r>
        <w:t>Boekholt-O'Sullivan</w:t>
      </w:r>
    </w:p>
    <w:p w:rsidR="00054708" w14:paraId="3D6AF29B" w14:textId="77777777"/>
    <w:p w:rsidR="00054708" w14:paraId="4AE9ECFD" w14:textId="77777777"/>
    <w:sectPr>
      <w:headerReference w:type="default" r:id="rId6"/>
      <w:footerReference w:type="default" r:id="rId7"/>
      <w:headerReference w:type="first" r:id="rId8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54708" w14:paraId="11F2D62B" w14:textId="77777777">
    <w:pPr>
      <w:spacing w:after="1077" w:line="14" w:lineRule="exac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54708" w14:paraId="7FE627F2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54708" w14:textId="77777777">
                          <w:pPr>
                            <w:pStyle w:val="Referentiegegevensbold"/>
                          </w:pPr>
                          <w:r>
                            <w:t>Ministerie van Binnenlandse Zaken en Koninkrijksrelaties</w:t>
                          </w:r>
                        </w:p>
                        <w:p w:rsidR="00054708" w14:textId="77777777">
                          <w:pPr>
                            <w:pStyle w:val="WitregelW2"/>
                          </w:pPr>
                        </w:p>
                        <w:p w:rsidR="00054708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D24FDD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  <w:p w:rsidR="00054708" w14:textId="77777777">
                          <w:pPr>
                            <w:pStyle w:val="WitregelW1"/>
                          </w:pPr>
                        </w:p>
                        <w:p w:rsidR="00054708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D24FDD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3F7B2A">
                            <w:t>2026-0000260929</w:t>
                          </w:r>
                          <w:r w:rsidR="003F7B2A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054708" w14:paraId="0D3EB821" w14:textId="77777777">
                    <w:pPr>
                      <w:pStyle w:val="Referentiegegevensbold"/>
                    </w:pPr>
                    <w:r>
                      <w:t>Ministerie van Binnenlandse Zaken en Koninkrijksrelaties</w:t>
                    </w:r>
                  </w:p>
                  <w:p w:rsidR="00054708" w14:paraId="3A2A8A94" w14:textId="77777777">
                    <w:pPr>
                      <w:pStyle w:val="WitregelW2"/>
                    </w:pPr>
                  </w:p>
                  <w:p w:rsidR="00054708" w14:paraId="0D131946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D24FDD" w14:paraId="30BD4D2D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  <w:p w:rsidR="00054708" w14:paraId="69467A68" w14:textId="77777777">
                    <w:pPr>
                      <w:pStyle w:val="WitregelW1"/>
                    </w:pPr>
                  </w:p>
                  <w:p w:rsidR="00054708" w14:paraId="4FD2D76C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D24FDD" w14:paraId="669F3CCC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3F7B2A">
                      <w:t>2026-0000260929</w:t>
                    </w:r>
                    <w:r w:rsidR="003F7B2A"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73A29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873A29" w14:paraId="565B66B6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24FDD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D24FDD" w14:paraId="4EFA06FA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54708" w14:paraId="52B7E16B" w14:textId="7777777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54708" w14:textId="77777777">
                          <w:r>
                            <w:t>Aan de Voorzitter van de Tweede Kamer der Staten-Generaal</w:t>
                          </w:r>
                        </w:p>
                        <w:p w:rsidR="00054708" w14:textId="77777777">
                          <w:r>
                            <w:t>Postbus 20018</w:t>
                          </w:r>
                        </w:p>
                        <w:p w:rsidR="00054708" w14:textId="77777777">
                          <w:r>
                            <w:t>2500 EA Den Haag</w:t>
                          </w:r>
                        </w:p>
                        <w:p w:rsidR="00054708" w14:textId="77777777">
                          <w:pPr>
                            <w:pStyle w:val="KixBarcode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2052" type="#_x0000_t202" alt="Adresvak" style="width:377pt;height:87.85pt;margin-top:153.9pt;margin-left:79.35pt;mso-position-horizontal-relative:page;mso-wrap-distance-bottom:0;mso-wrap-distance-left:0;mso-wrap-distance-right:0;mso-wrap-distance-top:0;mso-wrap-style:square;position:absolute;v-text-anchor:top;visibility:visible;z-index:251665408" filled="f" stroked="f">
              <v:textbox inset="0,0,0,0">
                <w:txbxContent>
                  <w:p w:rsidR="00054708" w14:paraId="094BB113" w14:textId="77777777">
                    <w:r>
                      <w:t>Aan de Voorzitter van de Tweede Kamer der Staten-Generaal</w:t>
                    </w:r>
                  </w:p>
                  <w:p w:rsidR="00054708" w14:paraId="37D4E897" w14:textId="77777777">
                    <w:r>
                      <w:t>Postbus 20018</w:t>
                    </w:r>
                  </w:p>
                  <w:p w:rsidR="00054708" w14:paraId="7DEBB5A7" w14:textId="77777777">
                    <w:r>
                      <w:t>2500 EA Den Haag</w:t>
                    </w:r>
                  </w:p>
                  <w:p w:rsidR="00054708" w14:paraId="56A4CED6" w14:textId="77777777">
                    <w:pPr>
                      <w:pStyle w:val="KixBarcode"/>
                    </w:pP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0" locked="1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3352800</wp:posOffset>
              </wp:positionV>
              <wp:extent cx="4787900" cy="69342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6934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/>
                          </w:tblPr>
                          <w:tblGrid>
                            <w:gridCol w:w="1140"/>
                            <w:gridCol w:w="5918"/>
                          </w:tblGrid>
                          <w:tr w14:paraId="65147213" w14:textId="77777777">
                            <w:tblPrEx>
                              <w:tblW w:w="0" w:type="auto"/>
                              <w:tblInd w:w="-120" w:type="dxa"/>
                              <w:tblLayout w:type="fixed"/>
                              <w:tblLook w:val="07E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054708" w14:textId="7777777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:rsidR="00D24FDD" w14:textId="055D9404">
                                <w:r>
                                  <w:t>11 juni 2026</w:t>
                                </w:r>
                                <w:r w:rsidR="00000000">
                                  <w:fldChar w:fldCharType="begin"/>
                                </w:r>
                                <w:r w:rsidR="00000000">
                                  <w:instrText xml:space="preserve"> DOCPROPERTY  "Datum"  \* MERGEFORMAT </w:instrText>
                                </w:r>
                                <w:r w:rsidR="00000000">
                                  <w:fldChar w:fldCharType="separate"/>
                                </w:r>
                                <w:r w:rsidR="00000000">
                                  <w:fldChar w:fldCharType="end"/>
                                </w:r>
                              </w:p>
                            </w:tc>
                          </w:tr>
                          <w:tr w14:paraId="3A54358D" w14:textId="77777777">
                            <w:tblPrEx>
                              <w:tblW w:w="0" w:type="auto"/>
                              <w:tblInd w:w="-120" w:type="dxa"/>
                              <w:tblLayout w:type="fixed"/>
                              <w:tblLook w:val="07E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054708" w14:textId="7777777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:rsidR="00D24FDD" w14:textId="77777777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bookmarkStart w:id="0" w:name="_Hlk232067335"/>
                                <w:r w:rsidR="003F7B2A">
                                  <w:t xml:space="preserve">Beantwoording schriftelijke Kamervragen Jaarverslag, </w:t>
                                </w:r>
                                <w:r w:rsidR="003F7B2A">
                                  <w:t>Slotwet</w:t>
                                </w:r>
                                <w:r w:rsidR="003F7B2A">
                                  <w:t xml:space="preserve"> en ARK-rapport 2025 Volkshuisvesting en Ruimtelijke Ordening (VRO, XXII</w:t>
                                </w:r>
                                <w:bookmarkEnd w:id="0"/>
                                <w:r w:rsidR="003F7B2A">
                                  <w:t>)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873A29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46feebd0-aa3c-11ea-a756-beb5f67e67be" o:spid="_x0000_s2053" type="#_x0000_t202" style="width:377pt;height:54.6pt;margin-top:264pt;margin-left:0;mso-height-percent:0;mso-height-relative:margin;mso-position-horizontal:left;mso-position-horizontal-relative:margin;mso-wrap-distance-bottom:0;mso-wrap-distance-left:0;mso-wrap-distance-right:0;mso-wrap-distance-top:0;mso-wrap-style:square;position:absolute;v-text-anchor:top;visibility:visible;z-index:251667456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/>
                    </w:tblPr>
                    <w:tblGrid>
                      <w:gridCol w:w="1140"/>
                      <w:gridCol w:w="5918"/>
                    </w:tblGrid>
                    <w:tr w14:paraId="65147212" w14:textId="77777777">
                      <w:tblPrEx>
                        <w:tblW w:w="0" w:type="auto"/>
                        <w:tblInd w:w="-120" w:type="dxa"/>
                        <w:tblLayout w:type="fixed"/>
                        <w:tblLook w:val="07E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054708" w14:paraId="0EBA95CC" w14:textId="77777777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:rsidR="00D24FDD" w14:paraId="27117DD1" w14:textId="055D9404">
                          <w:r>
                            <w:t>11 juni 2026</w:t>
                          </w:r>
                          <w:r w:rsidR="00000000">
                            <w:fldChar w:fldCharType="begin"/>
                          </w:r>
                          <w:r w:rsidR="00000000">
                            <w:instrText xml:space="preserve"> DOCPROPERTY  "Datum"  \* MERGEFORMAT </w:instrText>
                          </w:r>
                          <w:r w:rsidR="00000000">
                            <w:fldChar w:fldCharType="separate"/>
                          </w:r>
                          <w:r w:rsidR="00000000">
                            <w:fldChar w:fldCharType="end"/>
                          </w:r>
                        </w:p>
                      </w:tc>
                    </w:tr>
                    <w:tr w14:paraId="3A54358C" w14:textId="77777777">
                      <w:tblPrEx>
                        <w:tblW w:w="0" w:type="auto"/>
                        <w:tblInd w:w="-120" w:type="dxa"/>
                        <w:tblLayout w:type="fixed"/>
                        <w:tblLook w:val="07E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054708" w14:paraId="5C6910C0" w14:textId="77777777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:rsidR="00D24FDD" w14:paraId="45B48B63" w14:textId="77777777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bookmarkStart w:id="0" w:name="_Hlk232067335"/>
                          <w:r w:rsidR="003F7B2A">
                            <w:t xml:space="preserve">Beantwoording schriftelijke Kamervragen Jaarverslag, </w:t>
                          </w:r>
                          <w:r w:rsidR="003F7B2A">
                            <w:t>Slotwet</w:t>
                          </w:r>
                          <w:r w:rsidR="003F7B2A">
                            <w:t xml:space="preserve"> en ARK-rapport 2025 Volkshuisvesting en Ruimtelijke Ordening (VRO, XXII</w:t>
                          </w:r>
                          <w:bookmarkEnd w:id="0"/>
                          <w:r w:rsidR="003F7B2A">
                            <w:t>)</w:t>
                          </w:r>
                          <w:r>
                            <w:fldChar w:fldCharType="end"/>
                          </w:r>
                        </w:p>
                      </w:tc>
                    </w:tr>
                  </w:tbl>
                  <w:p w:rsidR="00873A29" w14:paraId="4B971ADE" w14:textId="77777777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848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54708" w14:textId="77777777">
                          <w:pPr>
                            <w:pStyle w:val="Referentiegegevensbold"/>
                          </w:pPr>
                          <w:r>
                            <w:t>Ministerie van Binnenlandse Zaken en Koninkrijksrelaties</w:t>
                          </w:r>
                        </w:p>
                        <w:p w:rsidR="00054708" w14:textId="77777777">
                          <w:pPr>
                            <w:pStyle w:val="WitregelW1"/>
                          </w:pPr>
                        </w:p>
                        <w:p w:rsidR="00054708" w:rsidRPr="00873A29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873A29">
                            <w:rPr>
                              <w:lang w:val="de-DE"/>
                            </w:rPr>
                            <w:t>Turfmarkt</w:t>
                          </w:r>
                          <w:r w:rsidRPr="00873A29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:rsidR="00054708" w:rsidRPr="00873A29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873A29">
                            <w:rPr>
                              <w:lang w:val="de-DE"/>
                            </w:rPr>
                            <w:t>2511 DP Den Haag</w:t>
                          </w:r>
                        </w:p>
                        <w:p w:rsidR="00054708" w:rsidRPr="00873A29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873A29">
                            <w:rPr>
                              <w:lang w:val="de-DE"/>
                            </w:rPr>
                            <w:t>Postbus 20011</w:t>
                          </w:r>
                        </w:p>
                        <w:p w:rsidR="00054708" w14:textId="77777777">
                          <w:pPr>
                            <w:pStyle w:val="Referentiegegevens"/>
                          </w:pPr>
                          <w:r>
                            <w:t>2500 EA Den Haag</w:t>
                          </w:r>
                        </w:p>
                        <w:p w:rsidR="00054708" w14:textId="77777777">
                          <w:pPr>
                            <w:pStyle w:val="WitregelW2"/>
                          </w:pPr>
                        </w:p>
                        <w:p w:rsidR="00054708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D24FDD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3F7B2A">
                            <w:t>2026-0000260929</w:t>
                          </w:r>
                          <w:r w:rsidR="003F7B2A">
                            <w:fldChar w:fldCharType="end"/>
                          </w:r>
                        </w:p>
                        <w:p w:rsidR="00054708" w14:textId="77777777">
                          <w:pPr>
                            <w:pStyle w:val="WitregelW1"/>
                          </w:pPr>
                        </w:p>
                        <w:p w:rsidR="00054708" w14:textId="77777777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:rsidR="00054708" w14:textId="77777777">
                          <w:pPr>
                            <w:pStyle w:val="Referentiegegevens"/>
                          </w:pPr>
                          <w:r>
                            <w:t>3</w:t>
                          </w:r>
                        </w:p>
                        <w:p w:rsidR="00054708" w14:textId="77777777">
                          <w:pPr>
                            <w:pStyle w:val="WitregelW2"/>
                          </w:pPr>
                        </w:p>
                        <w:p w:rsidR="00054708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20-aa3c-11ea-a756-beb5f67e67be" o:spid="_x0000_s2054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69504" filled="f" stroked="f">
              <v:textbox inset="0,0,0,0">
                <w:txbxContent>
                  <w:p w:rsidR="00054708" w14:paraId="230147E0" w14:textId="77777777">
                    <w:pPr>
                      <w:pStyle w:val="Referentiegegevensbold"/>
                    </w:pPr>
                    <w:r>
                      <w:t>Ministerie van Binnenlandse Zaken en Koninkrijksrelaties</w:t>
                    </w:r>
                  </w:p>
                  <w:p w:rsidR="00054708" w14:paraId="032F1E3E" w14:textId="77777777">
                    <w:pPr>
                      <w:pStyle w:val="WitregelW1"/>
                    </w:pPr>
                  </w:p>
                  <w:p w:rsidR="00054708" w:rsidRPr="00873A29" w14:paraId="41A7D709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873A29">
                      <w:rPr>
                        <w:lang w:val="de-DE"/>
                      </w:rPr>
                      <w:t>Turfmarkt</w:t>
                    </w:r>
                    <w:r w:rsidRPr="00873A29">
                      <w:rPr>
                        <w:lang w:val="de-DE"/>
                      </w:rPr>
                      <w:t xml:space="preserve"> 147</w:t>
                    </w:r>
                  </w:p>
                  <w:p w:rsidR="00054708" w:rsidRPr="00873A29" w14:paraId="5EF15C0C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873A29">
                      <w:rPr>
                        <w:lang w:val="de-DE"/>
                      </w:rPr>
                      <w:t>2511 DP Den Haag</w:t>
                    </w:r>
                  </w:p>
                  <w:p w:rsidR="00054708" w:rsidRPr="00873A29" w14:paraId="6C6518CA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873A29">
                      <w:rPr>
                        <w:lang w:val="de-DE"/>
                      </w:rPr>
                      <w:t>Postbus 20011</w:t>
                    </w:r>
                  </w:p>
                  <w:p w:rsidR="00054708" w14:paraId="7D74F4D1" w14:textId="77777777">
                    <w:pPr>
                      <w:pStyle w:val="Referentiegegevens"/>
                    </w:pPr>
                    <w:r>
                      <w:t>2500 EA Den Haag</w:t>
                    </w:r>
                  </w:p>
                  <w:p w:rsidR="00054708" w14:paraId="0AE0E473" w14:textId="77777777">
                    <w:pPr>
                      <w:pStyle w:val="WitregelW2"/>
                    </w:pPr>
                  </w:p>
                  <w:p w:rsidR="00054708" w14:paraId="70A8C041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D24FDD" w14:paraId="14E46B76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3F7B2A">
                      <w:t>2026-0000260929</w:t>
                    </w:r>
                    <w:r w:rsidR="003F7B2A">
                      <w:fldChar w:fldCharType="end"/>
                    </w:r>
                  </w:p>
                  <w:p w:rsidR="00054708" w14:paraId="19FB4C6F" w14:textId="77777777">
                    <w:pPr>
                      <w:pStyle w:val="WitregelW1"/>
                    </w:pPr>
                  </w:p>
                  <w:p w:rsidR="00054708" w14:paraId="58B00B80" w14:textId="77777777">
                    <w:pPr>
                      <w:pStyle w:val="Referentiegegevensbold"/>
                    </w:pPr>
                    <w:r>
                      <w:t>Bijlage(n)</w:t>
                    </w:r>
                  </w:p>
                  <w:p w:rsidR="00054708" w14:paraId="74B60AC8" w14:textId="77777777">
                    <w:pPr>
                      <w:pStyle w:val="Referentiegegevens"/>
                    </w:pPr>
                    <w:r>
                      <w:t>3</w:t>
                    </w:r>
                  </w:p>
                  <w:p w:rsidR="00054708" w14:paraId="06C8A055" w14:textId="77777777">
                    <w:pPr>
                      <w:pStyle w:val="WitregelW2"/>
                    </w:pPr>
                  </w:p>
                  <w:p w:rsidR="00054708" w14:paraId="59BB9227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052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73A29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6f-aa3c-11ea-a756-beb5f67e67be" o:spid="_x0000_s2055" type="#_x0000_t202" alt="Voettekst" style="width:377pt;height:12.75pt;margin-top:802.75pt;margin-left:79.35pt;mso-position-horizontal-relative:page;mso-wrap-distance-bottom:0;mso-wrap-distance-left:0;mso-wrap-distance-right:0;mso-wrap-distance-top:0;mso-wrap-style:square;position:absolute;v-text-anchor:top;visibility:visible;z-index:251671552" filled="f" stroked="f">
              <v:textbox inset="0,0,0,0">
                <w:txbxContent>
                  <w:p w:rsidR="00873A29" w14:paraId="152B00B4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257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24FDD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be-aa3c-11ea-a756-beb5f67e67be" o:spid="_x0000_s2056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73600" filled="f" stroked="f">
              <v:textbox inset="0,0,0,0">
                <w:txbxContent>
                  <w:p w:rsidR="00D24FDD" w14:paraId="397DF6D9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4624" behindDoc="0" locked="1" layoutInCell="1" allowOverlap="1">
              <wp:simplePos x="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54708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7995" cy="1583865"/>
                                <wp:effectExtent l="0" t="0" r="0" b="0"/>
                                <wp:docPr id="390008374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90008374" name="Logo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d0e-aa3c-11ea-a756-beb5f67e67be" o:spid="_x0000_s2057" type="#_x0000_t202" alt="Container voor beeldmerk" style="width:36.85pt;height:124.65pt;margin-top:0;margin-left:279.2pt;mso-position-horizontal-relative:page;mso-wrap-distance-bottom:0;mso-wrap-distance-left:0;mso-wrap-distance-right:0;mso-wrap-distance-top:0;mso-wrap-style:square;position:absolute;v-text-anchor:top;visibility:visible;z-index:251675648" filled="f" stroked="f">
              <v:textbox inset="0,0,0,0">
                <w:txbxContent>
                  <w:p w:rsidR="00054708" w14:paraId="61A714D6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467995" cy="1583865"/>
                        <wp:effectExtent l="0" t="0" r="0" b="0"/>
                        <wp:docPr id="10" name="Logo" descr="Rijkslint, logo van de Rijksoverheid (blauw)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Logo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7995" cy="1583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6672" behindDoc="0" locked="1" layoutInCell="1" allowOverlap="1">
              <wp:simplePos x="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54708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271121387" name="Logotype" descr="Ministerie van Binnenlandse Zaken en Koninkrijksrelaties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71121387" name="Logotype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d67-aa3c-11ea-a756-beb5f67e67be" o:spid="_x0000_s2058" type="#_x0000_t202" alt="Container voor woordmerk" style="width:184.25pt;height:124.7pt;margin-top:0;margin-left:314.6pt;mso-position-horizontal-relative:page;mso-wrap-distance-bottom:0;mso-wrap-distance-left:0;mso-wrap-distance-right:0;mso-wrap-distance-top:0;mso-wrap-style:square;position:absolute;v-text-anchor:top;visibility:visible;z-index:251677696" filled="f" stroked="f">
              <v:textbox inset="0,0,0,0">
                <w:txbxContent>
                  <w:p w:rsidR="00054708" w14:paraId="1C25E0CE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2339975" cy="1582834"/>
                        <wp:effectExtent l="0" t="0" r="0" b="0"/>
                        <wp:docPr id="12" name="Logotype" descr="Ministerie van Binnenlandse Zaken en Koninkrijksrelaties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Logotype"/>
                                <pic:cNvPicPr/>
                              </pic:nvPicPr>
                              <pic:blipFill>
                                <a:blip xmlns:r="http://schemas.openxmlformats.org/officeDocument/2006/relationships"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39975" cy="15828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8720" behindDoc="0" locked="1" layoutInCell="1" allowOverlap="1">
              <wp:simplePos x="0" y="0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54708" w14:textId="77777777">
                          <w:pPr>
                            <w:pStyle w:val="Referentiegegevens"/>
                          </w:pPr>
                          <w:r>
                            <w:t>&gt; Retouradres Postbus 20011 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5920b9fb-d041-4aa9-8d80-26b233cc0f6e" o:spid="_x0000_s2059" type="#_x0000_t202" style="width:377pt;height:12.75pt;margin-top:135.45pt;margin-left:79.6pt;mso-position-horizontal-relative:page;mso-wrap-distance-bottom:0;mso-wrap-distance-left:0;mso-wrap-distance-right:0;mso-wrap-distance-top:0;mso-wrap-style:square;position:absolute;v-text-anchor:top;visibility:visible;z-index:251679744" filled="f" stroked="f">
              <v:textbox inset="0,0,0,0">
                <w:txbxContent>
                  <w:p w:rsidR="00054708" w14:paraId="2470394F" w14:textId="77777777">
                    <w:pPr>
                      <w:pStyle w:val="Referentiegegevens"/>
                    </w:pPr>
                    <w:r>
                      <w:t>&gt; Retouradres Postbus 20011 2500 EA  Den Haag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BF876E45"/>
    <w:multiLevelType w:val="multilevel"/>
    <w:tmpl w:val="9EA16EB3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>
    <w:nsid w:val="2BB3A5EC"/>
    <w:multiLevelType w:val="multilevel"/>
    <w:tmpl w:val="885241B4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2">
    <w:nsid w:val="4B88A6D6"/>
    <w:multiLevelType w:val="multilevel"/>
    <w:tmpl w:val="FFC5C921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>
    <w:nsid w:val="5FCE8ACF"/>
    <w:multiLevelType w:val="multilevel"/>
    <w:tmpl w:val="045C5E68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607081929">
    <w:abstractNumId w:val="1"/>
  </w:num>
  <w:num w:numId="2" w16cid:durableId="1309479676">
    <w:abstractNumId w:val="2"/>
  </w:num>
  <w:num w:numId="3" w16cid:durableId="2141683329">
    <w:abstractNumId w:val="0"/>
  </w:num>
  <w:num w:numId="4" w16cid:durableId="12040522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A29"/>
    <w:rsid w:val="00054708"/>
    <w:rsid w:val="00250AF3"/>
    <w:rsid w:val="00385FCA"/>
    <w:rsid w:val="003F7B2A"/>
    <w:rsid w:val="00513159"/>
    <w:rsid w:val="007C7DF3"/>
    <w:rsid w:val="00873A29"/>
    <w:rsid w:val="009E3928"/>
    <w:rsid w:val="00D24FDD"/>
    <w:rsid w:val="00D26825"/>
    <w:rsid w:val="00E93272"/>
    <w:rsid w:val="00F30209"/>
    <w:rsid w:val="00F81EAA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58D318"/>
  <w15:docId w15:val="{BA3E8641-DF3B-4C2E-A605-8BED49BD4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873A2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873A29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873A2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873A29"/>
    <w:rPr>
      <w:rFonts w:ascii="Verdana" w:hAnsi="Verdana"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513159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numbering" Target="numbering.xml" Id="rId10" /><Relationship Type="http://schemas.openxmlformats.org/officeDocument/2006/relationships/styles" Target="styles.xml" Id="rId11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header" Target="header1.xml" Id="rId6" /><Relationship Type="http://schemas.openxmlformats.org/officeDocument/2006/relationships/footer" Target="footer1.xml" Id="rId7" /><Relationship Type="http://schemas.openxmlformats.org/officeDocument/2006/relationships/header" Target="header2.xml" Id="rId8" /><Relationship Type="http://schemas.openxmlformats.org/officeDocument/2006/relationships/theme" Target="theme/theme1.xml" Id="rId9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H:\Downloads\Brief%20aan%20Parlement%20(9).dotx" TargetMode="External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64</ap:Words>
  <ap:Characters>357</ap:Characters>
  <ap:DocSecurity>0</ap:DocSecurity>
  <ap:Lines>2</ap:Lines>
  <ap:Paragraphs>1</ap:Paragraphs>
  <ap:ScaleCrop>false</ap:ScaleCrop>
  <ap:LinksUpToDate>false</ap:LinksUpToDate>
  <ap:CharactersWithSpaces>420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2026-06-11T08:49:00.0000000Z</dcterms:created>
  <dcterms:modified xsi:type="dcterms:W3CDTF">2026-06-11T08:49:00.0000000Z</dcterms:modified>
  <dc:creator/>
  <lastModifiedBy/>
  <dc:description>------------------------</dc:description>
  <dc:subject/>
  <keywords/>
  <version/>
  <category/>
</coreProperties>
</file>