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30C" w:rsidP="00BE230C" w:rsidRDefault="00BE230C" w14:paraId="639123F0" w14:textId="77777777">
      <w:bookmarkStart w:name="_GoBack" w:id="0"/>
      <w:bookmarkEnd w:id="0"/>
    </w:p>
    <w:p w:rsidR="00BE230C" w:rsidP="00BE230C" w:rsidRDefault="00BE230C" w14:paraId="521C9FB4" w14:textId="77777777"/>
    <w:p w:rsidR="00BE230C" w:rsidP="00BE230C" w:rsidRDefault="00BE230C" w14:paraId="2F279D59" w14:textId="77777777">
      <w:r>
        <w:t>Geachte voorzitter,</w:t>
      </w:r>
    </w:p>
    <w:p w:rsidR="00BE230C" w:rsidP="00BE230C" w:rsidRDefault="00BE230C" w14:paraId="1DCC3AD2" w14:textId="77777777"/>
    <w:p w:rsidR="00BE230C" w:rsidP="00BE230C" w:rsidRDefault="00BE230C" w14:paraId="3EF95BD0" w14:textId="0C2A9E28">
      <w:pPr>
        <w:pStyle w:val="Default"/>
        <w:rPr>
          <w:sz w:val="18"/>
          <w:szCs w:val="18"/>
        </w:rPr>
      </w:pPr>
      <w:r>
        <w:rPr>
          <w:sz w:val="18"/>
          <w:szCs w:val="18"/>
        </w:rPr>
        <w:t>Hierbij bied ik u de nota naar aanleiding van het verslag inzake het bovenvermelde voorstel van wet</w:t>
      </w:r>
      <w:r w:rsidR="0055502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aan. </w:t>
      </w:r>
    </w:p>
    <w:p w:rsidR="00BE230C" w:rsidP="00BE230C" w:rsidRDefault="00BE230C" w14:paraId="7F440603" w14:textId="77777777">
      <w:pPr>
        <w:pStyle w:val="Default"/>
        <w:rPr>
          <w:sz w:val="18"/>
          <w:szCs w:val="18"/>
        </w:rPr>
      </w:pPr>
    </w:p>
    <w:p w:rsidR="00BE230C" w:rsidP="00BE230C" w:rsidRDefault="00BE230C" w14:paraId="6FA79DEB" w14:textId="77777777">
      <w:pPr>
        <w:pStyle w:val="Default"/>
        <w:rPr>
          <w:sz w:val="18"/>
          <w:szCs w:val="18"/>
        </w:rPr>
      </w:pPr>
    </w:p>
    <w:p w:rsidR="00565460" w:rsidRDefault="00C120BB" w14:paraId="075476F6" w14:textId="77777777">
      <w:pPr>
        <w:pStyle w:val="WitregelW1bodytekst"/>
      </w:pPr>
      <w:r>
        <w:t xml:space="preserve">  </w:t>
      </w:r>
    </w:p>
    <w:p w:rsidR="00565460" w:rsidRDefault="00C120BB" w14:paraId="4E647450" w14:textId="77777777">
      <w:pPr>
        <w:pStyle w:val="Slotzin"/>
      </w:pPr>
      <w:r>
        <w:t>Hoogachtend,</w:t>
      </w:r>
    </w:p>
    <w:p w:rsidR="00565460" w:rsidRDefault="00C120BB" w14:paraId="7ECEFCB2" w14:textId="77777777">
      <w:pPr>
        <w:pStyle w:val="OndertekeningArea1"/>
      </w:pPr>
      <w:r>
        <w:t>DE MINISTER VAN INFRASTRUCTUUR EN WATERSTAAT,</w:t>
      </w:r>
    </w:p>
    <w:p w:rsidR="00565460" w:rsidRDefault="00565460" w14:paraId="65C13E7C" w14:textId="77777777"/>
    <w:p w:rsidR="00565460" w:rsidRDefault="00565460" w14:paraId="418704C5" w14:textId="77777777"/>
    <w:p w:rsidR="00316D88" w:rsidRDefault="00316D88" w14:paraId="0BD77BFD" w14:textId="77777777"/>
    <w:p w:rsidR="00316D88" w:rsidRDefault="00316D88" w14:paraId="24D15A66" w14:textId="77777777"/>
    <w:p w:rsidR="00565460" w:rsidRDefault="00565460" w14:paraId="73CEDEB7" w14:textId="77777777"/>
    <w:p w:rsidR="00565460" w:rsidRDefault="00565460" w14:paraId="62431AEC" w14:textId="77777777"/>
    <w:p w:rsidR="00565460" w:rsidRDefault="00C120BB" w14:paraId="436CC718" w14:textId="77777777">
      <w:r>
        <w:t>Vincent Karremans</w:t>
      </w:r>
    </w:p>
    <w:sectPr w:rsidR="00565460">
      <w:headerReference w:type="default" r:id="rId9"/>
      <w:headerReference w:type="first" r:id="rId10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B3C6E8" w14:textId="77777777" w:rsidR="00C857FC" w:rsidRDefault="00C857FC">
      <w:pPr>
        <w:spacing w:line="240" w:lineRule="auto"/>
      </w:pPr>
      <w:r>
        <w:separator/>
      </w:r>
    </w:p>
  </w:endnote>
  <w:endnote w:type="continuationSeparator" w:id="0">
    <w:p w14:paraId="1142BAB3" w14:textId="77777777" w:rsidR="00C857FC" w:rsidRDefault="00C857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AB1CB" w14:textId="77777777" w:rsidR="00C857FC" w:rsidRDefault="00C857FC">
      <w:pPr>
        <w:spacing w:line="240" w:lineRule="auto"/>
      </w:pPr>
      <w:r>
        <w:separator/>
      </w:r>
    </w:p>
  </w:footnote>
  <w:footnote w:type="continuationSeparator" w:id="0">
    <w:p w14:paraId="39345733" w14:textId="77777777" w:rsidR="00C857FC" w:rsidRDefault="00C857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A5D8D" w14:textId="77777777" w:rsidR="00565460" w:rsidRDefault="00C120BB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21CF001A" wp14:editId="1D43BBD7">
              <wp:simplePos x="5903595" y="1907539"/>
              <wp:positionH relativeFrom="page">
                <wp:posOffset>5903595</wp:posOffset>
              </wp:positionH>
              <wp:positionV relativeFrom="paragraph">
                <wp:posOffset>1907539</wp:posOffset>
              </wp:positionV>
              <wp:extent cx="1259840" cy="7991475"/>
              <wp:effectExtent l="0" t="0" r="0" b="0"/>
              <wp:wrapNone/>
              <wp:docPr id="1" name="7268d852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CFF14E" w14:textId="77777777" w:rsidR="00565460" w:rsidRDefault="00C120BB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1CF001A" id="_x0000_t202" coordsize="21600,21600" o:spt="202" path="m,l,21600r21600,l21600,xe">
              <v:stroke joinstyle="miter"/>
              <v:path gradientshapeok="t" o:connecttype="rect"/>
            </v:shapetype>
            <v:shape id="7268d852-823c-11ee-8554-0242ac12000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" filled="f" stroked="f">
              <v:textbox inset="0,0,0,0">
                <w:txbxContent>
                  <w:p w14:paraId="66CFF14E" w14:textId="77777777" w:rsidR="00565460" w:rsidRDefault="00C120BB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4A89EB24" wp14:editId="280E9B39">
              <wp:simplePos x="5903595" y="10223500"/>
              <wp:positionH relativeFrom="page">
                <wp:posOffset>5903595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7268d87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23A597" w14:textId="5187462C" w:rsidR="00565460" w:rsidRDefault="00C120BB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E230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89EB24" id="7268d871-823c-11ee-8554-0242ac12000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" filled="f" stroked="f">
              <v:textbox inset="0,0,0,0">
                <w:txbxContent>
                  <w:p w14:paraId="2523A597" w14:textId="5187462C" w:rsidR="00565460" w:rsidRDefault="00C120BB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E230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536596B3" wp14:editId="7B532552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3" name="726221f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F1FFFF" w14:textId="77777777" w:rsidR="0065614E" w:rsidRDefault="0065614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6596B3" id="726221f1-823c-11ee-8554-0242ac120003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A9+7y2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4CF1FFFF" w14:textId="77777777" w:rsidR="0065614E" w:rsidRDefault="0065614E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3FCBA1E4" wp14:editId="020E7F46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4" name="726e58e4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086FBC" w14:textId="77777777" w:rsidR="0065614E" w:rsidRDefault="0065614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CBA1E4" id="726e58e4-823c-11ee-8554-0242ac120003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R4C3y74BAABT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64086FBC" w14:textId="77777777" w:rsidR="0065614E" w:rsidRDefault="0065614E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51549" w14:textId="77777777" w:rsidR="00565460" w:rsidRDefault="00C120BB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13552EF" wp14:editId="75BB5EA2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5" name="7262218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C855DF" w14:textId="77777777" w:rsidR="0065614E" w:rsidRDefault="0065614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13552EF" id="_x0000_t202" coordsize="21600,21600" o:spt="202" path="m,l,21600r21600,l21600,xe">
              <v:stroke joinstyle="miter"/>
              <v:path gradientshapeok="t" o:connecttype="rect"/>
            </v:shapetype>
            <v:shape id="72622181-823c-11ee-8554-0242ac120003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H0fF6W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26C855DF" w14:textId="77777777" w:rsidR="0065614E" w:rsidRDefault="0065614E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02A6C73" wp14:editId="668F4B52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6" name="7268d813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EFE99E" w14:textId="341C637D" w:rsidR="00565460" w:rsidRDefault="00C120BB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35DF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35DF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2A6C73" id="7268d813-823c-11ee-8554-0242ac120003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" filled="f" stroked="f">
              <v:textbox inset="0,0,0,0">
                <w:txbxContent>
                  <w:p w14:paraId="18EFE99E" w14:textId="341C637D" w:rsidR="00565460" w:rsidRDefault="00C120BB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35DF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35DF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24976F0" wp14:editId="7764891C">
              <wp:simplePos x="5921375" y="1943735"/>
              <wp:positionH relativeFrom="page">
                <wp:posOffset>5921375</wp:posOffset>
              </wp:positionH>
              <wp:positionV relativeFrom="paragraph">
                <wp:posOffset>1943735</wp:posOffset>
              </wp:positionV>
              <wp:extent cx="1259840" cy="8009890"/>
              <wp:effectExtent l="0" t="0" r="0" b="0"/>
              <wp:wrapNone/>
              <wp:docPr id="7" name="7268d739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948B2D" w14:textId="77777777" w:rsidR="00565460" w:rsidRDefault="00C120BB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3CAC3F33" w14:textId="77777777" w:rsidR="00565460" w:rsidRDefault="00565460">
                          <w:pPr>
                            <w:pStyle w:val="WitregelW1"/>
                          </w:pPr>
                        </w:p>
                        <w:p w14:paraId="37015920" w14:textId="77777777" w:rsidR="00565460" w:rsidRDefault="00C120BB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49C4F30C" w14:textId="72FFAB39" w:rsidR="00565460" w:rsidRPr="00BE230C" w:rsidRDefault="00C120B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E230C">
                            <w:rPr>
                              <w:lang w:val="de-DE"/>
                            </w:rPr>
                            <w:t xml:space="preserve">2515 </w:t>
                          </w:r>
                          <w:r w:rsidR="009339F8" w:rsidRPr="00BE230C">
                            <w:rPr>
                              <w:lang w:val="de-DE"/>
                            </w:rPr>
                            <w:t>XP Den</w:t>
                          </w:r>
                          <w:r w:rsidRPr="00BE230C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23ACE5B5" w14:textId="77777777" w:rsidR="00565460" w:rsidRPr="00BE230C" w:rsidRDefault="00C120B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E230C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3AF51C22" w14:textId="77777777" w:rsidR="00565460" w:rsidRPr="00BE230C" w:rsidRDefault="00C120B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E230C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684513D9" w14:textId="77777777" w:rsidR="00565460" w:rsidRPr="00BE230C" w:rsidRDefault="00565460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D176152" w14:textId="77777777" w:rsidR="00565460" w:rsidRPr="00BE230C" w:rsidRDefault="00C120B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E230C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465CDE93" w14:textId="77777777" w:rsidR="00565460" w:rsidRPr="00C120BB" w:rsidRDefault="0056546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3D392C7" w14:textId="77777777" w:rsidR="00565460" w:rsidRDefault="00C120BB">
                          <w:pPr>
                            <w:pStyle w:val="Referentiegegevenskop"/>
                          </w:pPr>
                          <w:r>
                            <w:t>Uw kenmerk</w:t>
                          </w:r>
                        </w:p>
                        <w:p w14:paraId="16B2D348" w14:textId="77777777" w:rsidR="00565460" w:rsidRDefault="00C120BB">
                          <w:pPr>
                            <w:pStyle w:val="Referentiegegevens"/>
                          </w:pPr>
                          <w:r>
                            <w:t>Kamerstukken II, 2025-2026, 36 862</w:t>
                          </w:r>
                        </w:p>
                        <w:p w14:paraId="2B744156" w14:textId="77777777" w:rsidR="00C120BB" w:rsidRPr="00C120BB" w:rsidRDefault="00C120BB" w:rsidP="00C120BB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5D5B3A6" w14:textId="3D02D76C" w:rsidR="00C120BB" w:rsidRPr="00C120BB" w:rsidRDefault="00C120BB" w:rsidP="00C120BB">
                          <w:pPr>
                            <w:spacing w:line="276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C120BB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Ons kenmerk</w:t>
                          </w:r>
                        </w:p>
                        <w:p w14:paraId="2E494EAB" w14:textId="07EA7417" w:rsidR="00C120BB" w:rsidRPr="00C120BB" w:rsidRDefault="00C120BB" w:rsidP="00C120BB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 w:rsidRPr="00C120BB">
                            <w:rPr>
                              <w:sz w:val="13"/>
                              <w:szCs w:val="13"/>
                            </w:rPr>
                            <w:t>IENW/BSK-2026/45140</w:t>
                          </w:r>
                        </w:p>
                        <w:p w14:paraId="656035B7" w14:textId="77777777" w:rsidR="00565460" w:rsidRDefault="00565460">
                          <w:pPr>
                            <w:pStyle w:val="WitregelW1"/>
                          </w:pPr>
                        </w:p>
                        <w:p w14:paraId="36F98F0A" w14:textId="77777777" w:rsidR="00565460" w:rsidRDefault="00C120BB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1EF13925" w14:textId="278410DF" w:rsidR="00565460" w:rsidRDefault="00555026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4976F0" id="7268d739-823c-11ee-8554-0242ac120003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" filled="f" stroked="f">
              <v:textbox inset="0,0,0,0">
                <w:txbxContent>
                  <w:p w14:paraId="6B948B2D" w14:textId="77777777" w:rsidR="00565460" w:rsidRDefault="00C120BB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3CAC3F33" w14:textId="77777777" w:rsidR="00565460" w:rsidRDefault="00565460">
                    <w:pPr>
                      <w:pStyle w:val="WitregelW1"/>
                    </w:pPr>
                  </w:p>
                  <w:p w14:paraId="37015920" w14:textId="77777777" w:rsidR="00565460" w:rsidRDefault="00C120BB">
                    <w:pPr>
                      <w:pStyle w:val="Afzendgegevens"/>
                    </w:pPr>
                    <w:r>
                      <w:t>Rijnstraat 8</w:t>
                    </w:r>
                  </w:p>
                  <w:p w14:paraId="49C4F30C" w14:textId="72FFAB39" w:rsidR="00565460" w:rsidRPr="00BE230C" w:rsidRDefault="00C120BB">
                    <w:pPr>
                      <w:pStyle w:val="Afzendgegevens"/>
                      <w:rPr>
                        <w:lang w:val="de-DE"/>
                      </w:rPr>
                    </w:pPr>
                    <w:r w:rsidRPr="00BE230C">
                      <w:rPr>
                        <w:lang w:val="de-DE"/>
                      </w:rPr>
                      <w:t xml:space="preserve">2515 </w:t>
                    </w:r>
                    <w:r w:rsidR="009339F8" w:rsidRPr="00BE230C">
                      <w:rPr>
                        <w:lang w:val="de-DE"/>
                      </w:rPr>
                      <w:t>XP Den</w:t>
                    </w:r>
                    <w:r w:rsidRPr="00BE230C">
                      <w:rPr>
                        <w:lang w:val="de-DE"/>
                      </w:rPr>
                      <w:t xml:space="preserve"> Haag</w:t>
                    </w:r>
                  </w:p>
                  <w:p w14:paraId="23ACE5B5" w14:textId="77777777" w:rsidR="00565460" w:rsidRPr="00BE230C" w:rsidRDefault="00C120BB">
                    <w:pPr>
                      <w:pStyle w:val="Afzendgegevens"/>
                      <w:rPr>
                        <w:lang w:val="de-DE"/>
                      </w:rPr>
                    </w:pPr>
                    <w:r w:rsidRPr="00BE230C">
                      <w:rPr>
                        <w:lang w:val="de-DE"/>
                      </w:rPr>
                      <w:t>Postbus 20901</w:t>
                    </w:r>
                  </w:p>
                  <w:p w14:paraId="3AF51C22" w14:textId="77777777" w:rsidR="00565460" w:rsidRPr="00BE230C" w:rsidRDefault="00C120BB">
                    <w:pPr>
                      <w:pStyle w:val="Afzendgegevens"/>
                      <w:rPr>
                        <w:lang w:val="de-DE"/>
                      </w:rPr>
                    </w:pPr>
                    <w:r w:rsidRPr="00BE230C">
                      <w:rPr>
                        <w:lang w:val="de-DE"/>
                      </w:rPr>
                      <w:t>2500 EX Den Haag</w:t>
                    </w:r>
                  </w:p>
                  <w:p w14:paraId="684513D9" w14:textId="77777777" w:rsidR="00565460" w:rsidRPr="00BE230C" w:rsidRDefault="00565460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D176152" w14:textId="77777777" w:rsidR="00565460" w:rsidRPr="00BE230C" w:rsidRDefault="00C120BB">
                    <w:pPr>
                      <w:pStyle w:val="Afzendgegevens"/>
                      <w:rPr>
                        <w:lang w:val="de-DE"/>
                      </w:rPr>
                    </w:pPr>
                    <w:r w:rsidRPr="00BE230C">
                      <w:rPr>
                        <w:lang w:val="de-DE"/>
                      </w:rPr>
                      <w:t>T   070-456 0000</w:t>
                    </w:r>
                  </w:p>
                  <w:p w14:paraId="465CDE93" w14:textId="77777777" w:rsidR="00565460" w:rsidRPr="00C120BB" w:rsidRDefault="00565460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3D392C7" w14:textId="77777777" w:rsidR="00565460" w:rsidRDefault="00C120BB">
                    <w:pPr>
                      <w:pStyle w:val="Referentiegegevenskop"/>
                    </w:pPr>
                    <w:r>
                      <w:t>Uw kenmerk</w:t>
                    </w:r>
                  </w:p>
                  <w:p w14:paraId="16B2D348" w14:textId="77777777" w:rsidR="00565460" w:rsidRDefault="00C120BB">
                    <w:pPr>
                      <w:pStyle w:val="Referentiegegevens"/>
                    </w:pPr>
                    <w:r>
                      <w:t>Kamerstukken II, 2025-2026, 36 862</w:t>
                    </w:r>
                  </w:p>
                  <w:p w14:paraId="2B744156" w14:textId="77777777" w:rsidR="00C120BB" w:rsidRPr="00C120BB" w:rsidRDefault="00C120BB" w:rsidP="00C120BB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</w:p>
                  <w:p w14:paraId="35D5B3A6" w14:textId="3D02D76C" w:rsidR="00C120BB" w:rsidRPr="00C120BB" w:rsidRDefault="00C120BB" w:rsidP="00C120BB">
                    <w:pPr>
                      <w:spacing w:line="276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C120BB">
                      <w:rPr>
                        <w:b/>
                        <w:bCs/>
                        <w:sz w:val="13"/>
                        <w:szCs w:val="13"/>
                      </w:rPr>
                      <w:t>Ons kenmerk</w:t>
                    </w:r>
                  </w:p>
                  <w:p w14:paraId="2E494EAB" w14:textId="07EA7417" w:rsidR="00C120BB" w:rsidRPr="00C120BB" w:rsidRDefault="00C120BB" w:rsidP="00C120BB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r w:rsidRPr="00C120BB">
                      <w:rPr>
                        <w:sz w:val="13"/>
                        <w:szCs w:val="13"/>
                      </w:rPr>
                      <w:t>IENW/BSK-2026/45140</w:t>
                    </w:r>
                  </w:p>
                  <w:p w14:paraId="656035B7" w14:textId="77777777" w:rsidR="00565460" w:rsidRDefault="00565460">
                    <w:pPr>
                      <w:pStyle w:val="WitregelW1"/>
                    </w:pPr>
                  </w:p>
                  <w:p w14:paraId="36F98F0A" w14:textId="77777777" w:rsidR="00565460" w:rsidRDefault="00C120BB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1EF13925" w14:textId="278410DF" w:rsidR="00565460" w:rsidRDefault="00555026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6ECF2A7" wp14:editId="2B25D7B2">
              <wp:simplePos x="3527425" y="0"/>
              <wp:positionH relativeFrom="page">
                <wp:posOffset>3527425</wp:posOffset>
              </wp:positionH>
              <wp:positionV relativeFrom="paragraph">
                <wp:posOffset>0</wp:posOffset>
              </wp:positionV>
              <wp:extent cx="467995" cy="1583690"/>
              <wp:effectExtent l="0" t="0" r="0" b="0"/>
              <wp:wrapNone/>
              <wp:docPr id="8" name="7268d75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0F3517" w14:textId="77777777" w:rsidR="00565460" w:rsidRDefault="00C120B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5E001FE2" wp14:editId="45D40C40">
                                <wp:extent cx="467995" cy="1583865"/>
                                <wp:effectExtent l="0" t="0" r="0" b="0"/>
                                <wp:docPr id="9" name="Rijkslint" descr="Rijkslint, logo voor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ECF2A7" id="7268d758-823c-11ee-8554-0242ac120003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" filled="f" stroked="f">
              <v:textbox inset="0,0,0,0">
                <w:txbxContent>
                  <w:p w14:paraId="0F0F3517" w14:textId="77777777" w:rsidR="00565460" w:rsidRDefault="00C120BB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5E001FE2" wp14:editId="45D40C40">
                          <wp:extent cx="467995" cy="1583865"/>
                          <wp:effectExtent l="0" t="0" r="0" b="0"/>
                          <wp:docPr id="9" name="Rijkslint" descr="Rijkslint, logo voor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65D09823" wp14:editId="0E6953B4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0" name="7268d77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9F5F48" w14:textId="77777777" w:rsidR="00565460" w:rsidRDefault="00C120B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72E6C358" wp14:editId="19E10DD8">
                                <wp:extent cx="2339975" cy="1582834"/>
                                <wp:effectExtent l="0" t="0" r="0" b="0"/>
                                <wp:docPr id="11" name="IENM_Brief_aan_Parlement" descr="Ministerie van Infrastructuur en Waterstaa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D09823" id="7268d778-823c-11ee-8554-0242ac120003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67dIv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6E9F5F48" w14:textId="77777777" w:rsidR="00565460" w:rsidRDefault="00C120BB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72E6C358" wp14:editId="19E10DD8">
                          <wp:extent cx="2339975" cy="1582834"/>
                          <wp:effectExtent l="0" t="0" r="0" b="0"/>
                          <wp:docPr id="11" name="IENM_Brief_aan_Parlement" descr="Ministerie van Infrastructuur en Waterstaa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9BCE3D3" wp14:editId="5E7D01C6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3620" cy="143510"/>
              <wp:effectExtent l="0" t="0" r="0" b="0"/>
              <wp:wrapNone/>
              <wp:docPr id="12" name="7268d797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792836" w14:textId="77777777" w:rsidR="00565460" w:rsidRDefault="00C120BB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BCE3D3" id="7268d797-823c-11ee-8554-0242ac120003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" filled="f" stroked="f">
              <v:textbox inset="0,0,0,0">
                <w:txbxContent>
                  <w:p w14:paraId="5B792836" w14:textId="77777777" w:rsidR="00565460" w:rsidRDefault="00C120BB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CB9E6F6" wp14:editId="02DE6A00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3491865" cy="1079500"/>
              <wp:effectExtent l="0" t="0" r="0" b="0"/>
              <wp:wrapNone/>
              <wp:docPr id="13" name="7268d7b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C63C8E" w14:textId="77777777" w:rsidR="00565460" w:rsidRDefault="00C120BB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B9E6F6" id="7268d7b6-823c-11ee-8554-0242ac120003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" filled="f" stroked="f">
              <v:textbox inset="0,0,0,0">
                <w:txbxContent>
                  <w:p w14:paraId="2BC63C8E" w14:textId="77777777" w:rsidR="00565460" w:rsidRDefault="00C120BB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9953494" wp14:editId="6044B427">
              <wp:simplePos x="0" y="0"/>
              <wp:positionH relativeFrom="page">
                <wp:posOffset>1009015</wp:posOffset>
              </wp:positionH>
              <wp:positionV relativeFrom="paragraph">
                <wp:posOffset>3633470</wp:posOffset>
              </wp:positionV>
              <wp:extent cx="4105275" cy="1074420"/>
              <wp:effectExtent l="0" t="0" r="0" b="0"/>
              <wp:wrapNone/>
              <wp:docPr id="14" name="7266255e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0744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565460" w14:paraId="0471F4D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1972016" w14:textId="77777777" w:rsidR="00565460" w:rsidRDefault="00565460"/>
                            </w:tc>
                            <w:tc>
                              <w:tcPr>
                                <w:tcW w:w="5400" w:type="dxa"/>
                              </w:tcPr>
                              <w:p w14:paraId="1DB6AF5B" w14:textId="77777777" w:rsidR="00565460" w:rsidRDefault="00565460"/>
                            </w:tc>
                          </w:tr>
                          <w:tr w:rsidR="00565460" w14:paraId="6400A01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2CB166B" w14:textId="77777777" w:rsidR="00565460" w:rsidRDefault="00C120B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427C014" w14:textId="6E5E4A59" w:rsidR="00565460" w:rsidRDefault="00A74AEE">
                                <w:r>
                                  <w:t>2</w:t>
                                </w:r>
                                <w:r w:rsidR="009339F8">
                                  <w:t>7</w:t>
                                </w:r>
                                <w:r>
                                  <w:t xml:space="preserve"> maart 2026</w:t>
                                </w:r>
                              </w:p>
                            </w:tc>
                          </w:tr>
                          <w:tr w:rsidR="00565460" w14:paraId="6290D10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70B366E" w14:textId="77777777" w:rsidR="00565460" w:rsidRDefault="00C120B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8857C54" w14:textId="568009A6" w:rsidR="00565460" w:rsidRDefault="00C120BB">
                                <w:r>
                                  <w:t xml:space="preserve">Nota naar aanleiding van het verslag Wetsvoorstel wijziging Luchtvaartwet BES voor grondslag </w:t>
                                </w:r>
                                <w:r w:rsidR="00BE230C">
                                  <w:t>openbaredienstverplichting (PSO)</w:t>
                                </w:r>
                              </w:p>
                              <w:p w14:paraId="5433CEC9" w14:textId="1FFC11BF" w:rsidR="00BE230C" w:rsidRDefault="00BE230C">
                                <w:r>
                                  <w:t>(Kamerstukken II 2025-2026, 36 862)</w:t>
                                </w:r>
                              </w:p>
                            </w:tc>
                          </w:tr>
                          <w:tr w:rsidR="00565460" w14:paraId="13963BC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8AFFBD7" w14:textId="77777777" w:rsidR="00565460" w:rsidRDefault="00565460"/>
                            </w:tc>
                            <w:tc>
                              <w:tcPr>
                                <w:tcW w:w="5400" w:type="dxa"/>
                              </w:tcPr>
                              <w:p w14:paraId="425D6270" w14:textId="77777777" w:rsidR="00565460" w:rsidRDefault="00565460"/>
                            </w:tc>
                          </w:tr>
                        </w:tbl>
                        <w:p w14:paraId="05801A03" w14:textId="77777777" w:rsidR="0065614E" w:rsidRDefault="0065614E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953494" id="7266255e-823c-11ee-8554-0242ac120003" o:spid="_x0000_s1037" type="#_x0000_t202" style="position:absolute;margin-left:79.45pt;margin-top:286.1pt;width:323.25pt;height:84.6pt;z-index:2516628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565460" w14:paraId="0471F4D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1972016" w14:textId="77777777" w:rsidR="00565460" w:rsidRDefault="00565460"/>
                      </w:tc>
                      <w:tc>
                        <w:tcPr>
                          <w:tcW w:w="5400" w:type="dxa"/>
                        </w:tcPr>
                        <w:p w14:paraId="1DB6AF5B" w14:textId="77777777" w:rsidR="00565460" w:rsidRDefault="00565460"/>
                      </w:tc>
                    </w:tr>
                    <w:tr w:rsidR="00565460" w14:paraId="6400A01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2CB166B" w14:textId="77777777" w:rsidR="00565460" w:rsidRDefault="00C120B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427C014" w14:textId="6E5E4A59" w:rsidR="00565460" w:rsidRDefault="00A74AEE">
                          <w:r>
                            <w:t>2</w:t>
                          </w:r>
                          <w:r w:rsidR="009339F8">
                            <w:t>7</w:t>
                          </w:r>
                          <w:r>
                            <w:t xml:space="preserve"> maart 2026</w:t>
                          </w:r>
                        </w:p>
                      </w:tc>
                    </w:tr>
                    <w:tr w:rsidR="00565460" w14:paraId="6290D10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70B366E" w14:textId="77777777" w:rsidR="00565460" w:rsidRDefault="00C120B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8857C54" w14:textId="568009A6" w:rsidR="00565460" w:rsidRDefault="00C120BB">
                          <w:r>
                            <w:t xml:space="preserve">Nota naar aanleiding van het verslag Wetsvoorstel wijziging Luchtvaartwet BES voor grondslag </w:t>
                          </w:r>
                          <w:r w:rsidR="00BE230C">
                            <w:t>openbaredienstverplichting (PSO)</w:t>
                          </w:r>
                        </w:p>
                        <w:p w14:paraId="5433CEC9" w14:textId="1FFC11BF" w:rsidR="00BE230C" w:rsidRDefault="00BE230C">
                          <w:r>
                            <w:t>(Kamerstukken II 2025-2026, 36 862)</w:t>
                          </w:r>
                        </w:p>
                      </w:tc>
                    </w:tr>
                    <w:tr w:rsidR="00565460" w14:paraId="13963BC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8AFFBD7" w14:textId="77777777" w:rsidR="00565460" w:rsidRDefault="00565460"/>
                      </w:tc>
                      <w:tc>
                        <w:tcPr>
                          <w:tcW w:w="5400" w:type="dxa"/>
                        </w:tcPr>
                        <w:p w14:paraId="425D6270" w14:textId="77777777" w:rsidR="00565460" w:rsidRDefault="00565460"/>
                      </w:tc>
                    </w:tr>
                  </w:tbl>
                  <w:p w14:paraId="05801A03" w14:textId="77777777" w:rsidR="0065614E" w:rsidRDefault="0065614E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412FBBFA" wp14:editId="5F4B4CD8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15" name="726e24d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AFC036" w14:textId="77777777" w:rsidR="0065614E" w:rsidRDefault="0065614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2FBBFA" id="726e24d6-823c-11ee-8554-0242ac120003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iwT+6r4BAABV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2DAFC036" w14:textId="77777777" w:rsidR="0065614E" w:rsidRDefault="0065614E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228C75"/>
    <w:multiLevelType w:val="multilevel"/>
    <w:tmpl w:val="200C9EE8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03CB228"/>
    <w:multiLevelType w:val="multilevel"/>
    <w:tmpl w:val="B41C6F91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·"/>
      <w:lvlJc w:val="left"/>
      <w:pPr>
        <w:ind w:left="284" w:hanging="284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F13B58F"/>
    <w:multiLevelType w:val="multilevel"/>
    <w:tmpl w:val="7C5B2A8D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5747CAE"/>
    <w:multiLevelType w:val="multilevel"/>
    <w:tmpl w:val="089DB47B"/>
    <w:name w:val="ANVS - Opsomming"/>
    <w:lvl w:ilvl="0">
      <w:start w:val="1"/>
      <w:numFmt w:val="bullet"/>
      <w:pStyle w:val="ANVS-Opsommingstekens"/>
      <w:lvlText w:val="·"/>
      <w:lvlJc w:val="left"/>
      <w:pPr>
        <w:ind w:left="226" w:hanging="226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7765389"/>
    <w:multiLevelType w:val="multilevel"/>
    <w:tmpl w:val="B62FBD44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FE4B2CE"/>
    <w:multiLevelType w:val="multilevel"/>
    <w:tmpl w:val="F6EF20F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C29DD145"/>
    <w:multiLevelType w:val="multilevel"/>
    <w:tmpl w:val="5E690203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6E7B6B2"/>
    <w:multiLevelType w:val="multilevel"/>
    <w:tmpl w:val="C9F514EB"/>
    <w:name w:val="Standaard opsomming lijst"/>
    <w:lvl w:ilvl="0">
      <w:start w:val="1"/>
      <w:numFmt w:val="bullet"/>
      <w:pStyle w:val="Standaard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FC4A6A3"/>
    <w:multiLevelType w:val="multilevel"/>
    <w:tmpl w:val="7AA17CE1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32B8A86"/>
    <w:multiLevelType w:val="multilevel"/>
    <w:tmpl w:val="2CD2D20B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E4E3C8E7"/>
    <w:multiLevelType w:val="multilevel"/>
    <w:tmpl w:val="E014084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1" w15:restartNumberingAfterBreak="0">
    <w:nsid w:val="F30CE6FD"/>
    <w:multiLevelType w:val="multilevel"/>
    <w:tmpl w:val="74FE6D0B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4DB8928"/>
    <w:multiLevelType w:val="multilevel"/>
    <w:tmpl w:val="4EA77B15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F9F41D3"/>
    <w:multiLevelType w:val="multilevel"/>
    <w:tmpl w:val="AD0F3772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40A1ECA"/>
    <w:multiLevelType w:val="multilevel"/>
    <w:tmpl w:val="4BA17949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5D8E516"/>
    <w:multiLevelType w:val="multilevel"/>
    <w:tmpl w:val="290D4060"/>
    <w:name w:val="OIM Rapport Nummerlijst"/>
    <w:lvl w:ilvl="0">
      <w:start w:val="1"/>
      <w:numFmt w:val="decimal"/>
      <w:pStyle w:val="OIMRapportNummering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1503FF"/>
    <w:multiLevelType w:val="multilevel"/>
    <w:tmpl w:val="E2A73927"/>
    <w:name w:val="Huisstijl nummering zonder nummer"/>
    <w:lvl w:ilvl="0">
      <w:start w:val="1"/>
      <w:numFmt w:val="bullet"/>
      <w:pStyle w:val="Huisstijl-Kopznr1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Kopznr2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2">
      <w:start w:val="1"/>
      <w:numFmt w:val="bullet"/>
      <w:pStyle w:val="Huisstijl-Kopznr3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3">
      <w:start w:val="1"/>
      <w:numFmt w:val="bullet"/>
      <w:pStyle w:val="Huisstijl-Kopznr4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13A5E70"/>
    <w:multiLevelType w:val="multilevel"/>
    <w:tmpl w:val="BB76DDD3"/>
    <w:name w:val="Huisstijl opsomming colofon en inleiding"/>
    <w:lvl w:ilvl="0">
      <w:start w:val="1"/>
      <w:numFmt w:val="bullet"/>
      <w:pStyle w:val="Huisstijl-Colofon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Bijlagezletter"/>
      <w:lvlText w:val="·"/>
      <w:lvlJc w:val="left"/>
      <w:pPr>
        <w:ind w:left="-1120" w:firstLine="1120"/>
      </w:pPr>
      <w:rPr>
        <w:rFonts w:ascii="Symbol" w:hAnsi="Symbol"/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64C7184"/>
    <w:multiLevelType w:val="multilevel"/>
    <w:tmpl w:val="78FA8EE8"/>
    <w:name w:val="OIM Rapport Opsomminglijst"/>
    <w:lvl w:ilvl="0">
      <w:start w:val="1"/>
      <w:numFmt w:val="bullet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99C780D"/>
    <w:multiLevelType w:val="multilevel"/>
    <w:tmpl w:val="B4D6A71B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9DB887"/>
    <w:multiLevelType w:val="multilevel"/>
    <w:tmpl w:val="4BF62362"/>
    <w:name w:val="ANVS - Inhoudsopgave 9"/>
    <w:lvl w:ilvl="0">
      <w:start w:val="1"/>
      <w:numFmt w:val="bullet"/>
      <w:pStyle w:val="ANVS-Hoofdstukongenummerd"/>
      <w:lvlText w:val="·"/>
      <w:lvlJc w:val="left"/>
      <w:pPr>
        <w:ind w:left="0" w:hanging="1020"/>
      </w:pPr>
      <w:rPr>
        <w:rFonts w:ascii="Symbol" w:hAnsi="Symbol"/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B1FE99A"/>
    <w:multiLevelType w:val="multilevel"/>
    <w:tmpl w:val="60A2E6B3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63FC0CE"/>
    <w:multiLevelType w:val="multilevel"/>
    <w:tmpl w:val="FC54F311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20"/>
  </w:num>
  <w:num w:numId="3">
    <w:abstractNumId w:val="3"/>
  </w:num>
  <w:num w:numId="4">
    <w:abstractNumId w:val="2"/>
  </w:num>
  <w:num w:numId="5">
    <w:abstractNumId w:val="10"/>
  </w:num>
  <w:num w:numId="6">
    <w:abstractNumId w:val="12"/>
  </w:num>
  <w:num w:numId="7">
    <w:abstractNumId w:val="11"/>
  </w:num>
  <w:num w:numId="8">
    <w:abstractNumId w:val="16"/>
  </w:num>
  <w:num w:numId="9">
    <w:abstractNumId w:val="17"/>
  </w:num>
  <w:num w:numId="10">
    <w:abstractNumId w:val="1"/>
  </w:num>
  <w:num w:numId="11">
    <w:abstractNumId w:val="0"/>
  </w:num>
  <w:num w:numId="12">
    <w:abstractNumId w:val="5"/>
  </w:num>
  <w:num w:numId="13">
    <w:abstractNumId w:val="6"/>
  </w:num>
  <w:num w:numId="14">
    <w:abstractNumId w:val="9"/>
  </w:num>
  <w:num w:numId="15">
    <w:abstractNumId w:val="22"/>
  </w:num>
  <w:num w:numId="16">
    <w:abstractNumId w:val="8"/>
  </w:num>
  <w:num w:numId="17">
    <w:abstractNumId w:val="14"/>
  </w:num>
  <w:num w:numId="18">
    <w:abstractNumId w:val="15"/>
  </w:num>
  <w:num w:numId="19">
    <w:abstractNumId w:val="18"/>
  </w:num>
  <w:num w:numId="20">
    <w:abstractNumId w:val="4"/>
  </w:num>
  <w:num w:numId="21">
    <w:abstractNumId w:val="21"/>
  </w:num>
  <w:num w:numId="22">
    <w:abstractNumId w:val="1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30C"/>
    <w:rsid w:val="000323AF"/>
    <w:rsid w:val="0007448F"/>
    <w:rsid w:val="002215AE"/>
    <w:rsid w:val="00316D88"/>
    <w:rsid w:val="003E1B61"/>
    <w:rsid w:val="00405518"/>
    <w:rsid w:val="004763D2"/>
    <w:rsid w:val="00555026"/>
    <w:rsid w:val="00565460"/>
    <w:rsid w:val="005F54E1"/>
    <w:rsid w:val="0065614E"/>
    <w:rsid w:val="006B244E"/>
    <w:rsid w:val="007265E7"/>
    <w:rsid w:val="0079573F"/>
    <w:rsid w:val="00796995"/>
    <w:rsid w:val="007D79F7"/>
    <w:rsid w:val="009339F8"/>
    <w:rsid w:val="00A00F07"/>
    <w:rsid w:val="00A35DFA"/>
    <w:rsid w:val="00A51E8A"/>
    <w:rsid w:val="00A74AEE"/>
    <w:rsid w:val="00AA0975"/>
    <w:rsid w:val="00AC7EE7"/>
    <w:rsid w:val="00B857B8"/>
    <w:rsid w:val="00BE230C"/>
    <w:rsid w:val="00C120BB"/>
    <w:rsid w:val="00C857FC"/>
    <w:rsid w:val="00D11BEF"/>
    <w:rsid w:val="00D22D80"/>
    <w:rsid w:val="00E34F60"/>
    <w:rsid w:val="00FA05A1"/>
    <w:rsid w:val="00FB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1D7A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</w:style>
  <w:style w:type="numbering" w:customStyle="1" w:styleId="Genummerdelijst">
    <w:name w:val="Genummerde lijst"/>
    <w:pPr>
      <w:numPr>
        <w:numId w:val="5"/>
      </w:numPr>
    </w:p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.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.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6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9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9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7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7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7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Kopznr1">
    <w:name w:val="Huisstijl - Kop z.nr 1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8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8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8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10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10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10"/>
      </w:numPr>
      <w:spacing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1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Rapportnummerniv1">
    <w:name w:val="ILT Rapport nummer niv 1"/>
    <w:basedOn w:val="Normal"/>
    <w:next w:val="Normal"/>
    <w:pPr>
      <w:numPr>
        <w:numId w:val="11"/>
      </w:numPr>
      <w:spacing w:after="720" w:line="300" w:lineRule="exact"/>
    </w:pPr>
    <w:rPr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numbering" w:customStyle="1" w:styleId="Lijstmetopsommingstekens">
    <w:name w:val="Lijst met opsommingstekens"/>
    <w:pPr>
      <w:numPr>
        <w:numId w:val="12"/>
      </w:numPr>
    </w:p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aOpsommingstekst">
    <w:name w:val="NEa Opsommingstekst"/>
    <w:basedOn w:val="NEaStandaard"/>
    <w:pPr>
      <w:numPr>
        <w:numId w:val="13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paragraph" w:customStyle="1" w:styleId="NEamemobestuur">
    <w:name w:val="NEa memo bestuur"/>
    <w:basedOn w:val="Normal"/>
    <w:next w:val="Normal"/>
    <w:pPr>
      <w:numPr>
        <w:numId w:val="14"/>
      </w:num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6"/>
      </w:numPr>
      <w:spacing w:line="240" w:lineRule="exact"/>
    </w:pPr>
  </w:style>
  <w:style w:type="paragraph" w:customStyle="1" w:styleId="NEaopsommingextra">
    <w:name w:val="NEa opsomming extra"/>
    <w:basedOn w:val="Normal"/>
    <w:next w:val="Normal"/>
    <w:pPr>
      <w:numPr>
        <w:numId w:val="17"/>
      </w:numPr>
    </w:pPr>
  </w:style>
  <w:style w:type="paragraph" w:customStyle="1" w:styleId="NEastandaardopsomming">
    <w:name w:val="NEa standaard opsomming"/>
    <w:basedOn w:val="Normal"/>
    <w:pPr>
      <w:numPr>
        <w:numId w:val="15"/>
      </w:numPr>
      <w:spacing w:line="240" w:lineRule="exact"/>
    </w:p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20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oofdstuk">
    <w:name w:val="OIM Rapport Hoofdstuk"/>
    <w:basedOn w:val="Normal"/>
    <w:next w:val="Normal"/>
    <w:pPr>
      <w:numPr>
        <w:numId w:val="2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20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21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2"/>
      </w:num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opsomming">
    <w:name w:val="Standaard opsomming"/>
    <w:basedOn w:val="Normal"/>
    <w:next w:val="Normal"/>
    <w:pPr>
      <w:numPr>
        <w:numId w:val="23"/>
      </w:num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.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.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customStyle="1" w:styleId="Default">
    <w:name w:val="Default"/>
    <w:rsid w:val="00BE230C"/>
    <w:pPr>
      <w:autoSpaceDE w:val="0"/>
      <w:adjustRightInd w:val="0"/>
      <w:textAlignment w:val="auto"/>
    </w:pPr>
    <w:rPr>
      <w:rFonts w:ascii="Verdana" w:eastAsiaTheme="minorHAnsi" w:hAnsi="Verdana" w:cs="Verdana"/>
      <w:color w:val="000000"/>
      <w:sz w:val="24"/>
      <w:szCs w:val="24"/>
      <w:lang w:eastAsia="en-US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BE230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30C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E230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30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%20(4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185</ap:Characters>
  <ap:DocSecurity>0</ap:DocSecurity>
  <ap:Lines>1</ap:Lines>
  <ap:Paragraphs>1</ap:Paragraphs>
  <ap:ScaleCrop>false</ap:ScaleCrop>
  <ap:LinksUpToDate>false</ap:LinksUpToDate>
  <ap:CharactersWithSpaces>216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2026-03-27T13:09:00.0000000Z</dcterms:created>
  <dcterms:modified xsi:type="dcterms:W3CDTF">2026-03-27T13:09:00.0000000Z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Nota naar aanleiding van het verslag Wetsvoorstel wijziging Luchtvaartwet BES voor grondslag PSO</vt:lpwstr>
  </property>
  <property fmtid="{D5CDD505-2E9C-101B-9397-08002B2CF9AE}" pid="5" name="Publicatiedatum">
    <vt:lpwstr/>
  </property>
  <property fmtid="{D5CDD505-2E9C-101B-9397-08002B2CF9AE}" pid="6" name="Verantwoordelijke organisatie">
    <vt:lpwstr>Directie Bestuur en Bereikbaarheid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De voorzitter van de Tweede Kamer_x000d_der Staten-Generaal_x000d_Postbus 20018_x000d_2500 EA  DEN HAAG</vt:lpwstr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M.C. Cambridge</vt:lpwstr>
  </property>
  <property fmtid="{D5CDD505-2E9C-101B-9397-08002B2CF9AE}" pid="14" name="Opgesteld door, Telefoonnummer">
    <vt:lpwstr>070-4566230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</Properties>
</file>