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834" w:rsidP="00FF5834" w:rsidRDefault="00FF5834" w14:paraId="0FD8DF8A" w14:textId="77777777">
      <w:pPr>
        <w:pStyle w:val="WitregelW1bodytekst"/>
      </w:pPr>
      <w:bookmarkStart w:name="_GoBack" w:id="0"/>
      <w:bookmarkEnd w:id="0"/>
      <w:r>
        <w:t>Geachte voorzitter,</w:t>
      </w:r>
    </w:p>
    <w:p w:rsidR="007424A1" w:rsidP="00FF5834" w:rsidRDefault="007424A1" w14:paraId="017734C3" w14:textId="77777777">
      <w:pPr>
        <w:pStyle w:val="WitregelW1bodytekst"/>
      </w:pPr>
    </w:p>
    <w:p w:rsidR="00FF5834" w:rsidP="00FF5834" w:rsidRDefault="00FF5834" w14:paraId="0E047253" w14:textId="3C829C64">
      <w:pPr>
        <w:pStyle w:val="WitregelW1bodytekst"/>
      </w:pPr>
      <w:r>
        <w:t xml:space="preserve">Door de </w:t>
      </w:r>
      <w:r w:rsidRPr="00FF5834">
        <w:t xml:space="preserve">vaste commissie voor Infrastructuur en Waterstaat </w:t>
      </w:r>
      <w:r>
        <w:t xml:space="preserve">zijn vragen gesteld </w:t>
      </w:r>
      <w:r w:rsidR="00A1172D">
        <w:t xml:space="preserve">in een schriftelijk overleg </w:t>
      </w:r>
      <w:r w:rsidRPr="00FF5834">
        <w:t xml:space="preserve">over de Kabinetsreactie op </w:t>
      </w:r>
      <w:r w:rsidR="007424A1">
        <w:t xml:space="preserve">het </w:t>
      </w:r>
      <w:r w:rsidRPr="00FF5834">
        <w:t>Deltaprogramma 2026 (36800-J, nr. 3)</w:t>
      </w:r>
      <w:r>
        <w:t>.</w:t>
      </w:r>
    </w:p>
    <w:p w:rsidR="00FF5834" w:rsidP="00FF5834" w:rsidRDefault="00FF5834" w14:paraId="22FE67C1" w14:textId="77777777">
      <w:pPr>
        <w:pStyle w:val="WitregelW1bodytekst"/>
      </w:pPr>
    </w:p>
    <w:p w:rsidR="009A7F42" w:rsidP="00FF5834" w:rsidRDefault="00FF5834" w14:paraId="5F2F0787" w14:textId="0648695A">
      <w:pPr>
        <w:pStyle w:val="WitregelW1bodytekst"/>
      </w:pPr>
      <w:r>
        <w:t xml:space="preserve">Hierbij ontvangt u de antwoorden op de gestelde vragen.  </w:t>
      </w:r>
    </w:p>
    <w:p w:rsidR="009A7F42" w:rsidRDefault="00A060DB" w14:paraId="2A40BDB5" w14:textId="77777777">
      <w:pPr>
        <w:pStyle w:val="Slotzin"/>
      </w:pPr>
      <w:r>
        <w:t>Hoogachtend,</w:t>
      </w:r>
    </w:p>
    <w:p w:rsidR="009A7F42" w:rsidRDefault="00A060DB" w14:paraId="10BA7F4E" w14:textId="77777777">
      <w:pPr>
        <w:pStyle w:val="OndertekeningArea1"/>
      </w:pPr>
      <w:r>
        <w:t>DE MINISTER VAN INFRASTRUCTUUR EN WATERSTAAT,</w:t>
      </w:r>
    </w:p>
    <w:p w:rsidR="009A7F42" w:rsidRDefault="009A7F42" w14:paraId="5DB28FCD" w14:textId="77777777"/>
    <w:p w:rsidR="009A7F42" w:rsidRDefault="009A7F42" w14:paraId="26439BB8" w14:textId="77777777"/>
    <w:p w:rsidR="009A7F42" w:rsidRDefault="009A7F42" w14:paraId="0AB99912" w14:textId="77777777"/>
    <w:p w:rsidR="009A7F42" w:rsidRDefault="009A7F42" w14:paraId="0D31F5FF" w14:textId="77777777"/>
    <w:p w:rsidR="009A7F42" w:rsidRDefault="00A060DB" w14:paraId="50B702CA" w14:textId="77777777">
      <w:r>
        <w:t>ing. R. (Robert) Tieman</w:t>
      </w:r>
    </w:p>
    <w:sectPr w:rsidR="009A7F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33917" w14:textId="77777777" w:rsidR="00550A2C" w:rsidRDefault="00550A2C">
      <w:pPr>
        <w:spacing w:line="240" w:lineRule="auto"/>
      </w:pPr>
      <w:r>
        <w:separator/>
      </w:r>
    </w:p>
  </w:endnote>
  <w:endnote w:type="continuationSeparator" w:id="0">
    <w:p w14:paraId="2AF6C9DD" w14:textId="77777777" w:rsidR="00550A2C" w:rsidRDefault="00550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1C5F5" w14:textId="77777777" w:rsidR="00216D3F" w:rsidRDefault="00216D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09BA5" w14:textId="77777777" w:rsidR="00216D3F" w:rsidRDefault="00216D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5216E" w14:textId="77777777" w:rsidR="00216D3F" w:rsidRDefault="00216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9DA1F" w14:textId="77777777" w:rsidR="00550A2C" w:rsidRDefault="00550A2C">
      <w:pPr>
        <w:spacing w:line="240" w:lineRule="auto"/>
      </w:pPr>
      <w:r>
        <w:separator/>
      </w:r>
    </w:p>
  </w:footnote>
  <w:footnote w:type="continuationSeparator" w:id="0">
    <w:p w14:paraId="46707635" w14:textId="77777777" w:rsidR="00550A2C" w:rsidRDefault="00550A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54432" w14:textId="77777777" w:rsidR="00216D3F" w:rsidRDefault="00216D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E1D9C" w14:textId="77777777" w:rsidR="009A7F42" w:rsidRDefault="00A060DB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7DBE9519" wp14:editId="136AE2AF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414DE0" w14:textId="77777777" w:rsidR="009A7F42" w:rsidRDefault="00A060D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BE9519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03414DE0" w14:textId="77777777" w:rsidR="009A7F42" w:rsidRDefault="00A060D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6871E22" wp14:editId="089BA791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71BFD" w14:textId="49B1D30B" w:rsidR="009A7F42" w:rsidRDefault="00A060DB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6D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549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871E22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0E471BFD" w14:textId="49B1D30B" w:rsidR="009A7F42" w:rsidRDefault="00A060DB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6D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549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6781567" wp14:editId="57DA054E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50A67B" w14:textId="77777777" w:rsidR="00C74604" w:rsidRDefault="00C746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81567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5950A67B" w14:textId="77777777" w:rsidR="00C74604" w:rsidRDefault="00C7460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620A68F6" wp14:editId="44698739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13CD13" w14:textId="77777777" w:rsidR="00C74604" w:rsidRDefault="00C746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0A68F6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2113CD13" w14:textId="77777777" w:rsidR="00C74604" w:rsidRDefault="00C74604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5FA51" w14:textId="77777777" w:rsidR="009A7F42" w:rsidRDefault="00A060DB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F757817" wp14:editId="788CD0C9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2E40B7" w14:textId="77777777" w:rsidR="00C74604" w:rsidRDefault="00C746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757817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C2E40B7" w14:textId="77777777" w:rsidR="00C74604" w:rsidRDefault="00C7460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D32A555" wp14:editId="2AFD808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FC238" w14:textId="6AD8E13F" w:rsidR="009A7F42" w:rsidRDefault="00A060DB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306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306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32A555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294FC238" w14:textId="6AD8E13F" w:rsidR="009A7F42" w:rsidRDefault="00A060DB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306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306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A387BEE" wp14:editId="43F73ED7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B0768F" w14:textId="77777777" w:rsidR="009A7F42" w:rsidRDefault="00A060D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4C1124F" w14:textId="77777777" w:rsidR="009A7F42" w:rsidRDefault="009A7F42">
                          <w:pPr>
                            <w:pStyle w:val="WitregelW1"/>
                          </w:pPr>
                        </w:p>
                        <w:p w14:paraId="4DE829AE" w14:textId="77777777" w:rsidR="009A7F42" w:rsidRDefault="00A060DB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5E93CEE7" w14:textId="77777777" w:rsidR="009A7F42" w:rsidRPr="00FF5834" w:rsidRDefault="00A060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5834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677553D3" w14:textId="77777777" w:rsidR="009A7F42" w:rsidRPr="00FF5834" w:rsidRDefault="00A060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5834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1B1DB2AD" w14:textId="77777777" w:rsidR="009A7F42" w:rsidRPr="00FF5834" w:rsidRDefault="00A060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5834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5D5C5556" w14:textId="77777777" w:rsidR="009A7F42" w:rsidRPr="00FF5834" w:rsidRDefault="009A7F4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A42B0D0" w14:textId="77777777" w:rsidR="009A7F42" w:rsidRPr="00FF5834" w:rsidRDefault="00A060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5834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B85FCF9" w14:textId="77777777" w:rsidR="009A7F42" w:rsidRPr="00216D3F" w:rsidRDefault="00A060DB" w:rsidP="00216D3F">
                          <w:pPr>
                            <w:pStyle w:val="Afzendgegevens"/>
                            <w:spacing w:line="240" w:lineRule="auto"/>
                          </w:pPr>
                          <w:r>
                            <w:t>F   070-456 111</w:t>
                          </w:r>
                          <w:r w:rsidRPr="00216D3F">
                            <w:t>1</w:t>
                          </w:r>
                        </w:p>
                        <w:p w14:paraId="598E6BE2" w14:textId="77777777" w:rsidR="00216D3F" w:rsidRPr="00216D3F" w:rsidRDefault="00216D3F" w:rsidP="00216D3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7AE5F8" w14:textId="011F155E" w:rsidR="00216D3F" w:rsidRPr="00385ACA" w:rsidRDefault="00216D3F" w:rsidP="00216D3F">
                          <w:pPr>
                            <w:spacing w:line="240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216D3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2EE16DE4" w14:textId="33DB5A2C" w:rsidR="00385ACA" w:rsidRDefault="00385ACA" w:rsidP="00216D3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385ACA">
                            <w:rPr>
                              <w:sz w:val="13"/>
                              <w:szCs w:val="13"/>
                            </w:rPr>
                            <w:t>IENW/BSK-2026/1669</w:t>
                          </w:r>
                        </w:p>
                        <w:p w14:paraId="6B119FA5" w14:textId="77777777" w:rsidR="00385ACA" w:rsidRPr="00216D3F" w:rsidRDefault="00385ACA" w:rsidP="00216D3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918C69A" w14:textId="436CA2DC" w:rsidR="00216D3F" w:rsidRPr="00216D3F" w:rsidRDefault="00216D3F" w:rsidP="00216D3F">
                          <w:pPr>
                            <w:spacing w:line="240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216D3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4B245937" w14:textId="175038F2" w:rsidR="00216D3F" w:rsidRPr="00216D3F" w:rsidRDefault="00216D3F" w:rsidP="00216D3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216D3F">
                            <w:rPr>
                              <w:sz w:val="13"/>
                              <w:szCs w:val="13"/>
                            </w:rPr>
                            <w:t>36800-J</w:t>
                          </w:r>
                        </w:p>
                        <w:p w14:paraId="0FA443D9" w14:textId="77777777" w:rsidR="00216D3F" w:rsidRPr="00216D3F" w:rsidRDefault="00216D3F" w:rsidP="00216D3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1967F5" w14:textId="0AFBB550" w:rsidR="00216D3F" w:rsidRPr="00216D3F" w:rsidRDefault="00216D3F" w:rsidP="00216D3F">
                          <w:pPr>
                            <w:spacing w:line="240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216D3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1C590E5C" w14:textId="1F889DB1" w:rsidR="00216D3F" w:rsidRPr="00216D3F" w:rsidRDefault="00216D3F" w:rsidP="00216D3F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216D3F"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387BEE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28B0768F" w14:textId="77777777" w:rsidR="009A7F42" w:rsidRDefault="00A060D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4C1124F" w14:textId="77777777" w:rsidR="009A7F42" w:rsidRDefault="009A7F42">
                    <w:pPr>
                      <w:pStyle w:val="WitregelW1"/>
                    </w:pPr>
                  </w:p>
                  <w:p w14:paraId="4DE829AE" w14:textId="77777777" w:rsidR="009A7F42" w:rsidRDefault="00A060DB">
                    <w:pPr>
                      <w:pStyle w:val="Afzendgegevens"/>
                    </w:pPr>
                    <w:r>
                      <w:t>Rijnstraat 8</w:t>
                    </w:r>
                  </w:p>
                  <w:p w14:paraId="5E93CEE7" w14:textId="77777777" w:rsidR="009A7F42" w:rsidRPr="00FF5834" w:rsidRDefault="00A060DB">
                    <w:pPr>
                      <w:pStyle w:val="Afzendgegevens"/>
                      <w:rPr>
                        <w:lang w:val="de-DE"/>
                      </w:rPr>
                    </w:pPr>
                    <w:r w:rsidRPr="00FF5834">
                      <w:rPr>
                        <w:lang w:val="de-DE"/>
                      </w:rPr>
                      <w:t>2515 XP  Den Haag</w:t>
                    </w:r>
                  </w:p>
                  <w:p w14:paraId="677553D3" w14:textId="77777777" w:rsidR="009A7F42" w:rsidRPr="00FF5834" w:rsidRDefault="00A060DB">
                    <w:pPr>
                      <w:pStyle w:val="Afzendgegevens"/>
                      <w:rPr>
                        <w:lang w:val="de-DE"/>
                      </w:rPr>
                    </w:pPr>
                    <w:r w:rsidRPr="00FF5834">
                      <w:rPr>
                        <w:lang w:val="de-DE"/>
                      </w:rPr>
                      <w:t>Postbus 20901</w:t>
                    </w:r>
                  </w:p>
                  <w:p w14:paraId="1B1DB2AD" w14:textId="77777777" w:rsidR="009A7F42" w:rsidRPr="00FF5834" w:rsidRDefault="00A060DB">
                    <w:pPr>
                      <w:pStyle w:val="Afzendgegevens"/>
                      <w:rPr>
                        <w:lang w:val="de-DE"/>
                      </w:rPr>
                    </w:pPr>
                    <w:r w:rsidRPr="00FF5834">
                      <w:rPr>
                        <w:lang w:val="de-DE"/>
                      </w:rPr>
                      <w:t>2500 EX Den Haag</w:t>
                    </w:r>
                  </w:p>
                  <w:p w14:paraId="5D5C5556" w14:textId="77777777" w:rsidR="009A7F42" w:rsidRPr="00FF5834" w:rsidRDefault="009A7F4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A42B0D0" w14:textId="77777777" w:rsidR="009A7F42" w:rsidRPr="00FF5834" w:rsidRDefault="00A060DB">
                    <w:pPr>
                      <w:pStyle w:val="Afzendgegevens"/>
                      <w:rPr>
                        <w:lang w:val="de-DE"/>
                      </w:rPr>
                    </w:pPr>
                    <w:r w:rsidRPr="00FF5834">
                      <w:rPr>
                        <w:lang w:val="de-DE"/>
                      </w:rPr>
                      <w:t>T   070-456 0000</w:t>
                    </w:r>
                  </w:p>
                  <w:p w14:paraId="2B85FCF9" w14:textId="77777777" w:rsidR="009A7F42" w:rsidRPr="00216D3F" w:rsidRDefault="00A060DB" w:rsidP="00216D3F">
                    <w:pPr>
                      <w:pStyle w:val="Afzendgegevens"/>
                      <w:spacing w:line="240" w:lineRule="auto"/>
                    </w:pPr>
                    <w:r>
                      <w:t>F   070-456 111</w:t>
                    </w:r>
                    <w:r w:rsidRPr="00216D3F">
                      <w:t>1</w:t>
                    </w:r>
                  </w:p>
                  <w:p w14:paraId="598E6BE2" w14:textId="77777777" w:rsidR="00216D3F" w:rsidRPr="00216D3F" w:rsidRDefault="00216D3F" w:rsidP="00216D3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387AE5F8" w14:textId="011F155E" w:rsidR="00216D3F" w:rsidRPr="00385ACA" w:rsidRDefault="00216D3F" w:rsidP="00216D3F">
                    <w:pPr>
                      <w:spacing w:line="240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216D3F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2EE16DE4" w14:textId="33DB5A2C" w:rsidR="00385ACA" w:rsidRDefault="00385ACA" w:rsidP="00216D3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385ACA">
                      <w:rPr>
                        <w:sz w:val="13"/>
                        <w:szCs w:val="13"/>
                      </w:rPr>
                      <w:t>IENW/BSK-2026/1669</w:t>
                    </w:r>
                  </w:p>
                  <w:p w14:paraId="6B119FA5" w14:textId="77777777" w:rsidR="00385ACA" w:rsidRPr="00216D3F" w:rsidRDefault="00385ACA" w:rsidP="00216D3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2918C69A" w14:textId="436CA2DC" w:rsidR="00216D3F" w:rsidRPr="00216D3F" w:rsidRDefault="00216D3F" w:rsidP="00216D3F">
                    <w:pPr>
                      <w:spacing w:line="240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216D3F">
                      <w:rPr>
                        <w:b/>
                        <w:bCs/>
                        <w:sz w:val="13"/>
                        <w:szCs w:val="13"/>
                      </w:rPr>
                      <w:t>Uw Kenmerk</w:t>
                    </w:r>
                  </w:p>
                  <w:p w14:paraId="4B245937" w14:textId="175038F2" w:rsidR="00216D3F" w:rsidRPr="00216D3F" w:rsidRDefault="00216D3F" w:rsidP="00216D3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216D3F">
                      <w:rPr>
                        <w:sz w:val="13"/>
                        <w:szCs w:val="13"/>
                      </w:rPr>
                      <w:t>36800-J</w:t>
                    </w:r>
                  </w:p>
                  <w:p w14:paraId="0FA443D9" w14:textId="77777777" w:rsidR="00216D3F" w:rsidRPr="00216D3F" w:rsidRDefault="00216D3F" w:rsidP="00216D3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521967F5" w14:textId="0AFBB550" w:rsidR="00216D3F" w:rsidRPr="00216D3F" w:rsidRDefault="00216D3F" w:rsidP="00216D3F">
                    <w:pPr>
                      <w:spacing w:line="240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216D3F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1C590E5C" w14:textId="1F889DB1" w:rsidR="00216D3F" w:rsidRPr="00216D3F" w:rsidRDefault="00216D3F" w:rsidP="00216D3F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216D3F"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F328EBA" wp14:editId="519A607E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D00CB5" w14:textId="77777777" w:rsidR="009A7F42" w:rsidRDefault="00A060D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CA30213" wp14:editId="44937DC0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328EBA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04D00CB5" w14:textId="77777777" w:rsidR="009A7F42" w:rsidRDefault="00A060D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CA30213" wp14:editId="44937DC0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A74A368" wp14:editId="57AD9A42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43110F" w14:textId="77777777" w:rsidR="009A7F42" w:rsidRDefault="00A060D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94C097C" wp14:editId="2514D8FA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74A368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3443110F" w14:textId="77777777" w:rsidR="009A7F42" w:rsidRDefault="00A060D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94C097C" wp14:editId="2514D8FA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A03A8C6" wp14:editId="396E82C1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FE7EE7" w14:textId="77777777" w:rsidR="009A7F42" w:rsidRDefault="00A060D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03A8C6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64FE7EE7" w14:textId="77777777" w:rsidR="009A7F42" w:rsidRDefault="00A060D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F9B033F" wp14:editId="58D87F9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CEABC8" w14:textId="77777777" w:rsidR="009A7F42" w:rsidRDefault="00A060DB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9B033F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3ACEABC8" w14:textId="77777777" w:rsidR="009A7F42" w:rsidRDefault="00A060DB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4A4DAA5" wp14:editId="4364A44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A7F42" w14:paraId="1C66077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EFD4B4" w14:textId="77777777" w:rsidR="009A7F42" w:rsidRDefault="009A7F42"/>
                            </w:tc>
                            <w:tc>
                              <w:tcPr>
                                <w:tcW w:w="5400" w:type="dxa"/>
                              </w:tcPr>
                              <w:p w14:paraId="2ABFD548" w14:textId="77777777" w:rsidR="009A7F42" w:rsidRDefault="009A7F42"/>
                            </w:tc>
                          </w:tr>
                          <w:tr w:rsidR="009A7F42" w14:paraId="1715E34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39580B" w14:textId="77777777" w:rsidR="009A7F42" w:rsidRDefault="00A060D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FF3627B" w14:textId="3D7BC58F" w:rsidR="009A7F42" w:rsidRDefault="00385ACA">
                                <w:r>
                                  <w:t>23 januari 2026</w:t>
                                </w:r>
                              </w:p>
                            </w:tc>
                          </w:tr>
                          <w:tr w:rsidR="009A7F42" w14:paraId="00007A4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BCBF0F" w14:textId="77777777" w:rsidR="009A7F42" w:rsidRDefault="00A060D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CFA78FF" w14:textId="20741315" w:rsidR="009A7F42" w:rsidRDefault="00FF5834">
                                <w:r>
                                  <w:t>Beantwoording feitelijke vragen Deltaprogramma 2026</w:t>
                                </w:r>
                              </w:p>
                            </w:tc>
                          </w:tr>
                          <w:tr w:rsidR="009A7F42" w14:paraId="7B7096A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5E91CA" w14:textId="77777777" w:rsidR="009A7F42" w:rsidRDefault="009A7F42"/>
                            </w:tc>
                            <w:tc>
                              <w:tcPr>
                                <w:tcW w:w="5400" w:type="dxa"/>
                              </w:tcPr>
                              <w:p w14:paraId="200BB021" w14:textId="77777777" w:rsidR="009A7F42" w:rsidRDefault="009A7F42"/>
                            </w:tc>
                          </w:tr>
                        </w:tbl>
                        <w:p w14:paraId="2950C5D6" w14:textId="77777777" w:rsidR="00C74604" w:rsidRDefault="00C746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4DAA5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A7F42" w14:paraId="1C66077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EFD4B4" w14:textId="77777777" w:rsidR="009A7F42" w:rsidRDefault="009A7F42"/>
                      </w:tc>
                      <w:tc>
                        <w:tcPr>
                          <w:tcW w:w="5400" w:type="dxa"/>
                        </w:tcPr>
                        <w:p w14:paraId="2ABFD548" w14:textId="77777777" w:rsidR="009A7F42" w:rsidRDefault="009A7F42"/>
                      </w:tc>
                    </w:tr>
                    <w:tr w:rsidR="009A7F42" w14:paraId="1715E34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39580B" w14:textId="77777777" w:rsidR="009A7F42" w:rsidRDefault="00A060D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FF3627B" w14:textId="3D7BC58F" w:rsidR="009A7F42" w:rsidRDefault="00385ACA">
                          <w:r>
                            <w:t>23 januari 2026</w:t>
                          </w:r>
                        </w:p>
                      </w:tc>
                    </w:tr>
                    <w:tr w:rsidR="009A7F42" w14:paraId="00007A4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BCBF0F" w14:textId="77777777" w:rsidR="009A7F42" w:rsidRDefault="00A060D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CFA78FF" w14:textId="20741315" w:rsidR="009A7F42" w:rsidRDefault="00FF5834">
                          <w:r>
                            <w:t>Beantwoording feitelijke vragen Deltaprogramma 2026</w:t>
                          </w:r>
                        </w:p>
                      </w:tc>
                    </w:tr>
                    <w:tr w:rsidR="009A7F42" w14:paraId="7B7096A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5E91CA" w14:textId="77777777" w:rsidR="009A7F42" w:rsidRDefault="009A7F42"/>
                      </w:tc>
                      <w:tc>
                        <w:tcPr>
                          <w:tcW w:w="5400" w:type="dxa"/>
                        </w:tcPr>
                        <w:p w14:paraId="200BB021" w14:textId="77777777" w:rsidR="009A7F42" w:rsidRDefault="009A7F42"/>
                      </w:tc>
                    </w:tr>
                  </w:tbl>
                  <w:p w14:paraId="2950C5D6" w14:textId="77777777" w:rsidR="00C74604" w:rsidRDefault="00C7460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6FF7524" wp14:editId="113D99C8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04E1E9" w14:textId="77777777" w:rsidR="00C74604" w:rsidRDefault="00C746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FF7524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2E04E1E9" w14:textId="77777777" w:rsidR="00C74604" w:rsidRDefault="00C74604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9E6F63"/>
    <w:multiLevelType w:val="multilevel"/>
    <w:tmpl w:val="5215AB43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D0B9A8"/>
    <w:multiLevelType w:val="multilevel"/>
    <w:tmpl w:val="B3FC2AEF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58E1EC"/>
    <w:multiLevelType w:val="multilevel"/>
    <w:tmpl w:val="F0431EA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F42583"/>
    <w:multiLevelType w:val="multilevel"/>
    <w:tmpl w:val="A0C9B2EA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7E9D212"/>
    <w:multiLevelType w:val="multilevel"/>
    <w:tmpl w:val="BF9B9AE2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74C2376"/>
    <w:multiLevelType w:val="multilevel"/>
    <w:tmpl w:val="082AC3E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EF56957A"/>
    <w:multiLevelType w:val="multilevel"/>
    <w:tmpl w:val="0FEE80A7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B1E52EA"/>
    <w:multiLevelType w:val="multilevel"/>
    <w:tmpl w:val="63BDC119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E4F3FC"/>
    <w:multiLevelType w:val="multilevel"/>
    <w:tmpl w:val="35E8C41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5ABD937"/>
    <w:multiLevelType w:val="multilevel"/>
    <w:tmpl w:val="3D3F8AD1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55ED27"/>
    <w:multiLevelType w:val="multilevel"/>
    <w:tmpl w:val="169108CD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206AB4"/>
    <w:multiLevelType w:val="multilevel"/>
    <w:tmpl w:val="E01D37BE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796AC0"/>
    <w:multiLevelType w:val="multilevel"/>
    <w:tmpl w:val="8A99C73A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49460C"/>
    <w:multiLevelType w:val="multilevel"/>
    <w:tmpl w:val="DE3C3EA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C8983A"/>
    <w:multiLevelType w:val="multilevel"/>
    <w:tmpl w:val="1235C35F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8522D5"/>
    <w:multiLevelType w:val="multilevel"/>
    <w:tmpl w:val="BE268847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D2A3FC"/>
    <w:multiLevelType w:val="multilevel"/>
    <w:tmpl w:val="D6ABD57E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6CBA63"/>
    <w:multiLevelType w:val="multilevel"/>
    <w:tmpl w:val="4070FAF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E5432A"/>
    <w:multiLevelType w:val="multilevel"/>
    <w:tmpl w:val="34D2E46D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A93561"/>
    <w:multiLevelType w:val="multilevel"/>
    <w:tmpl w:val="A9A5132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916832"/>
    <w:multiLevelType w:val="multilevel"/>
    <w:tmpl w:val="3C0F0B9D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F2E8AA"/>
    <w:multiLevelType w:val="multilevel"/>
    <w:tmpl w:val="8F69139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31CB79"/>
    <w:multiLevelType w:val="multilevel"/>
    <w:tmpl w:val="69E4F2A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7"/>
  </w:num>
  <w:num w:numId="5">
    <w:abstractNumId w:val="22"/>
  </w:num>
  <w:num w:numId="6">
    <w:abstractNumId w:val="3"/>
  </w:num>
  <w:num w:numId="7">
    <w:abstractNumId w:val="8"/>
  </w:num>
  <w:num w:numId="8">
    <w:abstractNumId w:val="6"/>
  </w:num>
  <w:num w:numId="9">
    <w:abstractNumId w:val="11"/>
  </w:num>
  <w:num w:numId="10">
    <w:abstractNumId w:val="19"/>
  </w:num>
  <w:num w:numId="11">
    <w:abstractNumId w:val="21"/>
  </w:num>
  <w:num w:numId="12">
    <w:abstractNumId w:val="5"/>
  </w:num>
  <w:num w:numId="13">
    <w:abstractNumId w:val="2"/>
  </w:num>
  <w:num w:numId="14">
    <w:abstractNumId w:val="18"/>
  </w:num>
  <w:num w:numId="15">
    <w:abstractNumId w:val="4"/>
  </w:num>
  <w:num w:numId="16">
    <w:abstractNumId w:val="10"/>
  </w:num>
  <w:num w:numId="17">
    <w:abstractNumId w:val="9"/>
  </w:num>
  <w:num w:numId="18">
    <w:abstractNumId w:val="20"/>
  </w:num>
  <w:num w:numId="19">
    <w:abstractNumId w:val="7"/>
  </w:num>
  <w:num w:numId="20">
    <w:abstractNumId w:val="15"/>
  </w:num>
  <w:num w:numId="21">
    <w:abstractNumId w:val="16"/>
  </w:num>
  <w:num w:numId="22">
    <w:abstractNumId w:val="1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D7"/>
    <w:rsid w:val="00216D3F"/>
    <w:rsid w:val="00236FC9"/>
    <w:rsid w:val="003306BF"/>
    <w:rsid w:val="00385ACA"/>
    <w:rsid w:val="003A44DE"/>
    <w:rsid w:val="003D181D"/>
    <w:rsid w:val="0043548F"/>
    <w:rsid w:val="00492156"/>
    <w:rsid w:val="00535EF1"/>
    <w:rsid w:val="00550A2C"/>
    <w:rsid w:val="0056794B"/>
    <w:rsid w:val="0068383F"/>
    <w:rsid w:val="0069143B"/>
    <w:rsid w:val="007424A1"/>
    <w:rsid w:val="00936206"/>
    <w:rsid w:val="009A7F42"/>
    <w:rsid w:val="00A060DB"/>
    <w:rsid w:val="00A1172D"/>
    <w:rsid w:val="00C5053B"/>
    <w:rsid w:val="00C74604"/>
    <w:rsid w:val="00CB05E8"/>
    <w:rsid w:val="00D549D7"/>
    <w:rsid w:val="00E61987"/>
    <w:rsid w:val="00F17F3E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2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FF583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83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F583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83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291</ap:Characters>
  <ap:DocSecurity>0</ap:DocSecurity>
  <ap:Lines>2</ap:Lines>
  <ap:Paragraphs>1</ap:Paragraphs>
  <ap:ScaleCrop>false</ap:ScaleCrop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2026-01-23T12:35:00.0000000Z</dcterms:created>
  <dcterms:modified xsi:type="dcterms:W3CDTF">2026-01-23T12:35:00.0000000Z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Feitelijke vragen Deltaprogramma 2026</vt:lpwstr>
  </property>
  <property fmtid="{D5CDD505-2E9C-101B-9397-08002B2CF9AE}" pid="5" name="Publicatiedatum">
    <vt:lpwstr/>
  </property>
  <property fmtid="{D5CDD505-2E9C-101B-9397-08002B2CF9AE}" pid="6" name="Verantwoordelijke organisatie">
    <vt:lpwstr>Dir.Waterkwaliteit en Grote Wateren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K.H.G. Harms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