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1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6590"/>
      </w:tblGrid>
      <w:tr w:rsidRPr="002515C9" w:rsidR="00CB3578" w:rsidTr="00F13442" w14:paraId="1A21DF60" w14:textId="77777777">
        <w:trPr>
          <w:cantSplit/>
        </w:trPr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2515C9" w:rsidR="002515C9" w:rsidP="004474D9" w:rsidRDefault="002515C9" w14:paraId="1CE3041F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2515C9">
              <w:rPr>
                <w:rFonts w:ascii="Times New Roman" w:hAnsi="Times New Roman"/>
              </w:rPr>
              <w:t>De Tweede Kamer der Staten-</w:t>
            </w:r>
            <w:r w:rsidRPr="002515C9">
              <w:rPr>
                <w:rFonts w:ascii="Times New Roman" w:hAnsi="Times New Roman"/>
              </w:rPr>
              <w:fldChar w:fldCharType="begin"/>
            </w:r>
            <w:r w:rsidRPr="002515C9">
              <w:rPr>
                <w:rFonts w:ascii="Times New Roman" w:hAnsi="Times New Roman"/>
              </w:rPr>
              <w:instrText xml:space="preserve">PRIVATE </w:instrText>
            </w:r>
            <w:r w:rsidRPr="002515C9">
              <w:rPr>
                <w:rFonts w:ascii="Times New Roman" w:hAnsi="Times New Roman"/>
              </w:rPr>
              <w:fldChar w:fldCharType="end"/>
            </w:r>
          </w:p>
          <w:p w:rsidRPr="002515C9" w:rsidR="002515C9" w:rsidP="004474D9" w:rsidRDefault="002515C9" w14:paraId="4C21D162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2515C9">
              <w:rPr>
                <w:rFonts w:ascii="Times New Roman" w:hAnsi="Times New Roman"/>
              </w:rPr>
              <w:t>Generaal zendt bijgaand door</w:t>
            </w:r>
          </w:p>
          <w:p w:rsidRPr="002515C9" w:rsidR="002515C9" w:rsidP="004474D9" w:rsidRDefault="002515C9" w14:paraId="486A7850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2515C9">
              <w:rPr>
                <w:rFonts w:ascii="Times New Roman" w:hAnsi="Times New Roman"/>
              </w:rPr>
              <w:t>haar aangenomen wetsvoorstel</w:t>
            </w:r>
          </w:p>
          <w:p w:rsidRPr="002515C9" w:rsidR="002515C9" w:rsidP="004474D9" w:rsidRDefault="002515C9" w14:paraId="37967B7E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2515C9">
              <w:rPr>
                <w:rFonts w:ascii="Times New Roman" w:hAnsi="Times New Roman"/>
              </w:rPr>
              <w:t>aan de Eerste Kamer.</w:t>
            </w:r>
          </w:p>
          <w:p w:rsidRPr="002515C9" w:rsidR="002515C9" w:rsidP="004474D9" w:rsidRDefault="002515C9" w14:paraId="230C4FDD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2515C9" w:rsidR="002515C9" w:rsidP="004474D9" w:rsidRDefault="002515C9" w14:paraId="2A60A8E1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2515C9">
              <w:rPr>
                <w:rFonts w:ascii="Times New Roman" w:hAnsi="Times New Roman"/>
              </w:rPr>
              <w:t>De Voorzitter,</w:t>
            </w:r>
          </w:p>
          <w:p w:rsidRPr="002515C9" w:rsidR="002515C9" w:rsidP="004474D9" w:rsidRDefault="002515C9" w14:paraId="593B802D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2515C9" w:rsidR="002515C9" w:rsidP="004474D9" w:rsidRDefault="002515C9" w14:paraId="5AB12047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2515C9" w:rsidR="002515C9" w:rsidP="004474D9" w:rsidRDefault="002515C9" w14:paraId="58302D24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2515C9" w:rsidR="002515C9" w:rsidP="004474D9" w:rsidRDefault="002515C9" w14:paraId="4B40A6C1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2515C9" w:rsidR="002515C9" w:rsidP="004474D9" w:rsidRDefault="002515C9" w14:paraId="0A4A0A71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2515C9" w:rsidR="002515C9" w:rsidP="004474D9" w:rsidRDefault="002515C9" w14:paraId="557F39BC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2515C9" w:rsidR="002515C9" w:rsidP="004474D9" w:rsidRDefault="002515C9" w14:paraId="0CD6D357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2515C9" w:rsidR="002515C9" w:rsidP="004474D9" w:rsidRDefault="002515C9" w14:paraId="2876759E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2515C9" w:rsidR="002515C9" w:rsidP="004474D9" w:rsidRDefault="002515C9" w14:paraId="638AED09" w14:textId="77777777">
            <w:pPr>
              <w:rPr>
                <w:rFonts w:ascii="Times New Roman" w:hAnsi="Times New Roman"/>
              </w:rPr>
            </w:pPr>
          </w:p>
          <w:p w:rsidRPr="002515C9" w:rsidR="00CB3578" w:rsidP="002515C9" w:rsidRDefault="002515C9" w14:paraId="06879312" w14:textId="774B8133">
            <w:pPr>
              <w:pStyle w:val="Amendement"/>
              <w:rPr>
                <w:rFonts w:ascii="Times New Roman" w:hAnsi="Times New Roman" w:cs="Times New Roman"/>
                <w:b w:val="0"/>
                <w:bCs w:val="0"/>
              </w:rPr>
            </w:pPr>
            <w:r w:rsidRPr="002515C9">
              <w:rPr>
                <w:rFonts w:ascii="Times New Roman" w:hAnsi="Times New Roman" w:cs="Times New Roman"/>
                <w:b w:val="0"/>
                <w:bCs w:val="0"/>
                <w:sz w:val="20"/>
              </w:rPr>
              <w:t>3 juli 2025</w:t>
            </w:r>
          </w:p>
        </w:tc>
      </w:tr>
      <w:tr w:rsidRPr="002515C9" w:rsidR="00CB3578" w:rsidTr="00A11E73" w14:paraId="13561E5C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515C9" w:rsidR="00CB3578" w:rsidP="00E0580B" w:rsidRDefault="00CB3578" w14:paraId="20832471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515C9" w:rsidR="00CB3578" w:rsidP="00E0580B" w:rsidRDefault="00CB3578" w14:paraId="6219D03A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b/>
                <w:bCs/>
              </w:rPr>
            </w:pPr>
          </w:p>
        </w:tc>
      </w:tr>
      <w:tr w:rsidRPr="002515C9" w:rsidR="002515C9" w:rsidTr="001F32FA" w14:paraId="2DA3337B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2515C9" w:rsidR="002515C9" w:rsidP="00E0580B" w:rsidRDefault="002515C9" w14:paraId="07CBB9CA" w14:textId="56552748">
            <w:pPr>
              <w:rPr>
                <w:rFonts w:ascii="Times New Roman" w:hAnsi="Times New Roman"/>
                <w:b/>
                <w:bCs/>
                <w:sz w:val="24"/>
              </w:rPr>
            </w:pPr>
            <w:r w:rsidRPr="002515C9">
              <w:rPr>
                <w:rFonts w:ascii="Times New Roman" w:hAnsi="Times New Roman"/>
                <w:b/>
                <w:bCs/>
                <w:sz w:val="24"/>
              </w:rPr>
              <w:t>Wijziging van de begrotingsstaat van het Defensiematerieelbegrotingsfonds voor het jaar 2025 (wijziging samenhangende met de Voorjaarsnota)</w:t>
            </w:r>
          </w:p>
        </w:tc>
      </w:tr>
      <w:tr w:rsidRPr="002515C9" w:rsidR="00CB3578" w:rsidTr="00A11E73" w14:paraId="49E0801B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515C9" w:rsidR="00CB3578" w:rsidP="00E0580B" w:rsidRDefault="00CB3578" w14:paraId="68FAB8E4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515C9" w:rsidR="00CB3578" w:rsidP="00E0580B" w:rsidRDefault="00CB3578" w14:paraId="75940068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515C9" w:rsidR="00CB3578" w:rsidTr="00A11E73" w14:paraId="56ABF834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515C9" w:rsidR="00CB3578" w:rsidP="00E0580B" w:rsidRDefault="00CB3578" w14:paraId="449F5C0F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515C9" w:rsidR="00CB3578" w:rsidP="00E0580B" w:rsidRDefault="00CB3578" w14:paraId="309B7388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515C9" w:rsidR="002515C9" w:rsidTr="001A0A6D" w14:paraId="7D4583A8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2515C9" w:rsidR="002515C9" w:rsidP="00E0580B" w:rsidRDefault="002515C9" w14:paraId="0FB065FE" w14:textId="77777777">
            <w:pPr>
              <w:pStyle w:val="Amendement"/>
              <w:rPr>
                <w:rFonts w:ascii="Times New Roman" w:hAnsi="Times New Roman" w:cs="Times New Roman"/>
              </w:rPr>
            </w:pPr>
            <w:r w:rsidRPr="002515C9">
              <w:rPr>
                <w:rFonts w:ascii="Times New Roman" w:hAnsi="Times New Roman" w:cs="Times New Roman"/>
              </w:rPr>
              <w:t>VOORSTEL VAN WET</w:t>
            </w:r>
          </w:p>
        </w:tc>
      </w:tr>
      <w:tr w:rsidRPr="002515C9" w:rsidR="00CB3578" w:rsidTr="00A11E73" w14:paraId="5653BBA5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515C9" w:rsidR="00CB3578" w:rsidP="00E0580B" w:rsidRDefault="00CB3578" w14:paraId="6ED8C1AF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515C9" w:rsidR="00CB3578" w:rsidP="00E0580B" w:rsidRDefault="00CB3578" w14:paraId="0C8B47F2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</w:tbl>
    <w:p w:rsidRPr="002515C9" w:rsidR="00E0580B" w:rsidP="00E0580B" w:rsidRDefault="00E0580B" w14:paraId="4899C11E" w14:textId="256EB209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  <w:r w:rsidRPr="002515C9">
        <w:rPr>
          <w:rFonts w:ascii="Times New Roman" w:hAnsi="Times New Roman"/>
          <w:sz w:val="24"/>
          <w:szCs w:val="20"/>
        </w:rPr>
        <w:tab/>
        <w:t>Wij Willem-Alexander, bij de gratie Gods, Koning der Nederlanden, Prins van Oranje-Nassau, enz. enz. enz.</w:t>
      </w:r>
    </w:p>
    <w:p w:rsidRPr="002515C9" w:rsidR="00E0580B" w:rsidP="00E0580B" w:rsidRDefault="00E0580B" w14:paraId="6623B0AC" w14:textId="777777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</w:p>
    <w:p w:rsidRPr="002515C9" w:rsidR="00E0580B" w:rsidP="00E0580B" w:rsidRDefault="00E0580B" w14:paraId="4D926E78" w14:textId="7D1C6D88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  <w:r w:rsidRPr="002515C9">
        <w:rPr>
          <w:rFonts w:ascii="Times New Roman" w:hAnsi="Times New Roman"/>
          <w:sz w:val="24"/>
          <w:szCs w:val="20"/>
        </w:rPr>
        <w:tab/>
        <w:t>Allen, die deze zullen zien of horen lezen, saluut! doen te weten:</w:t>
      </w:r>
    </w:p>
    <w:p w:rsidRPr="002515C9" w:rsidR="00E0580B" w:rsidP="00E0580B" w:rsidRDefault="00E0580B" w14:paraId="05A4D1E1" w14:textId="72A9F4AC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  <w:r w:rsidRPr="002515C9">
        <w:rPr>
          <w:rFonts w:ascii="Times New Roman" w:hAnsi="Times New Roman"/>
          <w:sz w:val="24"/>
          <w:szCs w:val="20"/>
        </w:rPr>
        <w:tab/>
        <w:t>Alzo Wij in overweging genomen hebben, dat de noodzaak is gebleken van een wijziging van de departementale begrotingsstaat van het Defensiematerieelbegrotingsfonds (K) voor het jaar 2025;</w:t>
      </w:r>
    </w:p>
    <w:p w:rsidRPr="002515C9" w:rsidR="00E0580B" w:rsidP="00E0580B" w:rsidRDefault="00E0580B" w14:paraId="1F1467E0" w14:textId="22B0C608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  <w:r w:rsidRPr="002515C9">
        <w:rPr>
          <w:rFonts w:ascii="Times New Roman" w:hAnsi="Times New Roman"/>
          <w:sz w:val="24"/>
          <w:szCs w:val="20"/>
        </w:rPr>
        <w:tab/>
        <w:t>Zo is het, dat Wij, met gemeen overleg der Staten-Generaal, hebben goedgevonden en verstaan, gelijk Wij goedvinden en verstaan bij deze:</w:t>
      </w:r>
    </w:p>
    <w:p w:rsidRPr="002515C9" w:rsidR="00E0580B" w:rsidP="00E0580B" w:rsidRDefault="00E0580B" w14:paraId="22021082" w14:textId="777777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</w:p>
    <w:p w:rsidRPr="002515C9" w:rsidR="00E0580B" w:rsidP="00E0580B" w:rsidRDefault="00E0580B" w14:paraId="6CE1CC9F" w14:textId="777777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b/>
          <w:sz w:val="24"/>
          <w:szCs w:val="20"/>
        </w:rPr>
      </w:pPr>
      <w:r w:rsidRPr="002515C9">
        <w:rPr>
          <w:rFonts w:ascii="Times New Roman" w:hAnsi="Times New Roman"/>
          <w:b/>
          <w:sz w:val="24"/>
          <w:szCs w:val="20"/>
        </w:rPr>
        <w:t>Artikel 1</w:t>
      </w:r>
    </w:p>
    <w:p w:rsidRPr="002515C9" w:rsidR="00E0580B" w:rsidP="00E0580B" w:rsidRDefault="00E0580B" w14:paraId="09A6F213" w14:textId="777777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b/>
          <w:sz w:val="24"/>
          <w:szCs w:val="20"/>
        </w:rPr>
      </w:pPr>
    </w:p>
    <w:p w:rsidRPr="002515C9" w:rsidR="00E0580B" w:rsidP="00E0580B" w:rsidRDefault="00E0580B" w14:paraId="2D73DE35" w14:textId="46A2EEC5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  <w:r w:rsidRPr="002515C9">
        <w:rPr>
          <w:rFonts w:ascii="Times New Roman" w:hAnsi="Times New Roman"/>
          <w:sz w:val="24"/>
          <w:szCs w:val="20"/>
        </w:rPr>
        <w:tab/>
        <w:t>De begrotingsstaat van het Defensiematerieelbegrotingsfonds (K) voor het jaar 2025 wordt gewijzigd, zoals blijkt uit de desbetreffende bij deze wet behorende staat.</w:t>
      </w:r>
    </w:p>
    <w:p w:rsidRPr="002515C9" w:rsidR="00E0580B" w:rsidP="00E0580B" w:rsidRDefault="00E0580B" w14:paraId="6B338D4E" w14:textId="777777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</w:p>
    <w:p w:rsidRPr="002515C9" w:rsidR="00E0580B" w:rsidP="00E0580B" w:rsidRDefault="00E0580B" w14:paraId="51206734" w14:textId="777777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b/>
          <w:sz w:val="24"/>
          <w:szCs w:val="20"/>
        </w:rPr>
      </w:pPr>
      <w:r w:rsidRPr="002515C9">
        <w:rPr>
          <w:rFonts w:ascii="Times New Roman" w:hAnsi="Times New Roman"/>
          <w:b/>
          <w:sz w:val="24"/>
          <w:szCs w:val="20"/>
        </w:rPr>
        <w:t>Artikel 2</w:t>
      </w:r>
    </w:p>
    <w:p w:rsidRPr="002515C9" w:rsidR="00E0580B" w:rsidP="00E0580B" w:rsidRDefault="00E0580B" w14:paraId="4C414699" w14:textId="777777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b/>
          <w:sz w:val="24"/>
          <w:szCs w:val="20"/>
        </w:rPr>
      </w:pPr>
    </w:p>
    <w:p w:rsidRPr="002515C9" w:rsidR="00E0580B" w:rsidP="00E0580B" w:rsidRDefault="00E0580B" w14:paraId="63240876" w14:textId="73AED8D9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  <w:r w:rsidRPr="002515C9">
        <w:rPr>
          <w:rFonts w:ascii="Times New Roman" w:hAnsi="Times New Roman"/>
          <w:sz w:val="24"/>
          <w:szCs w:val="20"/>
        </w:rPr>
        <w:tab/>
        <w:t>De vaststelling van de begrotingsstaat geschiedt in duizenden euro’s.</w:t>
      </w:r>
    </w:p>
    <w:p w:rsidRPr="002515C9" w:rsidR="00E0580B" w:rsidP="00E0580B" w:rsidRDefault="00E0580B" w14:paraId="0F2FD1F2" w14:textId="777777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</w:p>
    <w:p w:rsidRPr="002515C9" w:rsidR="00E0580B" w:rsidP="00E0580B" w:rsidRDefault="00E0580B" w14:paraId="78657726" w14:textId="777777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b/>
          <w:sz w:val="24"/>
          <w:szCs w:val="20"/>
        </w:rPr>
      </w:pPr>
      <w:r w:rsidRPr="002515C9">
        <w:rPr>
          <w:rFonts w:ascii="Times New Roman" w:hAnsi="Times New Roman"/>
          <w:b/>
          <w:sz w:val="24"/>
          <w:szCs w:val="20"/>
        </w:rPr>
        <w:t>Artikel 3</w:t>
      </w:r>
    </w:p>
    <w:p w:rsidRPr="002515C9" w:rsidR="00E0580B" w:rsidP="00E0580B" w:rsidRDefault="00E0580B" w14:paraId="465FFFFA" w14:textId="777777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b/>
          <w:sz w:val="24"/>
          <w:szCs w:val="20"/>
        </w:rPr>
      </w:pPr>
    </w:p>
    <w:p w:rsidRPr="002515C9" w:rsidR="00E0580B" w:rsidP="00E0580B" w:rsidRDefault="00E0580B" w14:paraId="6798D64D" w14:textId="15C20282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  <w:r w:rsidRPr="002515C9">
        <w:rPr>
          <w:rFonts w:ascii="Times New Roman" w:hAnsi="Times New Roman"/>
          <w:sz w:val="24"/>
          <w:szCs w:val="20"/>
        </w:rPr>
        <w:tab/>
        <w:t>Deze wet treedt in werking met ingang van de dag na de datum van uitgifte van het Staatsblad waarin zij wordt geplaatst en werkt terug tot en met 1 juni 2025.</w:t>
      </w:r>
    </w:p>
    <w:p w:rsidRPr="002515C9" w:rsidR="00E0580B" w:rsidP="00E0580B" w:rsidRDefault="00E0580B" w14:paraId="620CE681" w14:textId="777777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  <w:r w:rsidRPr="002515C9">
        <w:rPr>
          <w:rFonts w:ascii="Times New Roman" w:hAnsi="Times New Roman"/>
          <w:sz w:val="24"/>
          <w:szCs w:val="20"/>
        </w:rPr>
        <w:tab/>
      </w:r>
    </w:p>
    <w:p w:rsidRPr="002515C9" w:rsidR="00E0580B" w:rsidP="00E0580B" w:rsidRDefault="00E0580B" w14:paraId="5CE80587" w14:textId="777777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</w:p>
    <w:p w:rsidR="002515C9" w:rsidP="00E0580B" w:rsidRDefault="00E0580B" w14:paraId="06945135" w14:textId="777777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  <w:r w:rsidRPr="002515C9">
        <w:rPr>
          <w:rFonts w:ascii="Times New Roman" w:hAnsi="Times New Roman"/>
          <w:sz w:val="24"/>
          <w:szCs w:val="20"/>
        </w:rPr>
        <w:tab/>
      </w:r>
    </w:p>
    <w:p w:rsidR="002515C9" w:rsidRDefault="002515C9" w14:paraId="1A74EDCA" w14:textId="77777777">
      <w:pPr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br w:type="page"/>
      </w:r>
    </w:p>
    <w:p w:rsidRPr="002515C9" w:rsidR="00E0580B" w:rsidP="00E0580B" w:rsidRDefault="002515C9" w14:paraId="6D623E95" w14:textId="12D329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lastRenderedPageBreak/>
        <w:tab/>
      </w:r>
      <w:r w:rsidRPr="002515C9" w:rsidR="00E0580B">
        <w:rPr>
          <w:rFonts w:ascii="Times New Roman" w:hAnsi="Times New Roman"/>
          <w:sz w:val="24"/>
          <w:szCs w:val="20"/>
        </w:rPr>
        <w:t>Lasten en bevelen dat deze in het Staatsblad zal worden geplaatst en dat alle ministeries, autoriteiten, colleges en ambtenaren die zulks aangaat, aan de nauwkeurige uitvoering de hand zullen houden.</w:t>
      </w:r>
    </w:p>
    <w:p w:rsidRPr="002515C9" w:rsidR="00E0580B" w:rsidP="00E0580B" w:rsidRDefault="00E0580B" w14:paraId="6D07C892" w14:textId="777777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</w:p>
    <w:p w:rsidRPr="002515C9" w:rsidR="00E0580B" w:rsidP="00E0580B" w:rsidRDefault="00E0580B" w14:paraId="5EA67F59" w14:textId="777777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  <w:r w:rsidRPr="002515C9">
        <w:rPr>
          <w:rFonts w:ascii="Times New Roman" w:hAnsi="Times New Roman"/>
          <w:sz w:val="24"/>
          <w:szCs w:val="20"/>
        </w:rPr>
        <w:t>Gegeven</w:t>
      </w:r>
    </w:p>
    <w:p w:rsidRPr="002515C9" w:rsidR="00CB3578" w:rsidP="00E0580B" w:rsidRDefault="00CB3578" w14:paraId="655293A3" w14:textId="777777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</w:p>
    <w:p w:rsidRPr="002515C9" w:rsidR="00E0580B" w:rsidP="00E0580B" w:rsidRDefault="00E0580B" w14:paraId="12AAC5BA" w14:textId="777777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</w:p>
    <w:p w:rsidRPr="002515C9" w:rsidR="00E0580B" w:rsidP="00E0580B" w:rsidRDefault="00E0580B" w14:paraId="3731D15E" w14:textId="777777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</w:p>
    <w:p w:rsidRPr="002515C9" w:rsidR="00E0580B" w:rsidP="00E0580B" w:rsidRDefault="00E0580B" w14:paraId="0069A161" w14:textId="777777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</w:p>
    <w:p w:rsidRPr="002515C9" w:rsidR="00E0580B" w:rsidP="00E0580B" w:rsidRDefault="00E0580B" w14:paraId="6BCA3E46" w14:textId="777777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</w:p>
    <w:p w:rsidRPr="002515C9" w:rsidR="00E0580B" w:rsidP="00E0580B" w:rsidRDefault="00E0580B" w14:paraId="2081C9FC" w14:textId="777777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</w:p>
    <w:p w:rsidRPr="002515C9" w:rsidR="00E0580B" w:rsidP="00E0580B" w:rsidRDefault="00E0580B" w14:paraId="48D45E4A" w14:textId="777777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</w:p>
    <w:p w:rsidRPr="002515C9" w:rsidR="00E0580B" w:rsidP="00E0580B" w:rsidRDefault="00E0580B" w14:paraId="1CBDD070" w14:textId="777777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</w:p>
    <w:p w:rsidRPr="002515C9" w:rsidR="00E0580B" w:rsidP="00E0580B" w:rsidRDefault="00E0580B" w14:paraId="3CBA6B89" w14:textId="777777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</w:p>
    <w:p w:rsidRPr="002515C9" w:rsidR="002515C9" w:rsidP="002515C9" w:rsidRDefault="00E0580B" w14:paraId="570AD824" w14:textId="777777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  <w:r w:rsidRPr="002515C9">
        <w:rPr>
          <w:rFonts w:ascii="Times New Roman" w:hAnsi="Times New Roman"/>
          <w:sz w:val="24"/>
          <w:szCs w:val="20"/>
        </w:rPr>
        <w:t>De Minister van Defensie,</w:t>
      </w:r>
    </w:p>
    <w:p w:rsidR="002515C9" w:rsidP="002515C9" w:rsidRDefault="002515C9" w14:paraId="5612CF0B" w14:textId="777777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</w:p>
    <w:p w:rsidRPr="002515C9" w:rsidR="002515C9" w:rsidP="002515C9" w:rsidRDefault="002515C9" w14:paraId="2A4F690A" w14:textId="777777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</w:p>
    <w:p w:rsidRPr="002515C9" w:rsidR="002515C9" w:rsidP="002515C9" w:rsidRDefault="002515C9" w14:paraId="2A9DBD67" w14:textId="777777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</w:p>
    <w:p w:rsidRPr="002515C9" w:rsidR="002515C9" w:rsidP="002515C9" w:rsidRDefault="002515C9" w14:paraId="0077DB2F" w14:textId="777777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</w:p>
    <w:p w:rsidRPr="002515C9" w:rsidR="002515C9" w:rsidP="002515C9" w:rsidRDefault="002515C9" w14:paraId="1120477C" w14:textId="777777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</w:p>
    <w:p w:rsidRPr="002515C9" w:rsidR="002515C9" w:rsidP="002515C9" w:rsidRDefault="002515C9" w14:paraId="1E631660" w14:textId="777777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</w:p>
    <w:p w:rsidRPr="002515C9" w:rsidR="002515C9" w:rsidP="002515C9" w:rsidRDefault="002515C9" w14:paraId="5A5E13F0" w14:textId="777777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</w:p>
    <w:p w:rsidRPr="002515C9" w:rsidR="002515C9" w:rsidP="002515C9" w:rsidRDefault="002515C9" w14:paraId="662FC314" w14:textId="777777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</w:p>
    <w:p w:rsidRPr="002515C9" w:rsidR="002515C9" w:rsidP="002515C9" w:rsidRDefault="002515C9" w14:paraId="515BB32D" w14:textId="777777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</w:p>
    <w:p w:rsidR="002515C9" w:rsidP="00E0580B" w:rsidRDefault="002515C9" w14:paraId="10A83F98" w14:textId="00069C72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  <w:r w:rsidRPr="002515C9">
        <w:rPr>
          <w:rFonts w:ascii="Times New Roman" w:hAnsi="Times New Roman"/>
          <w:sz w:val="24"/>
          <w:szCs w:val="20"/>
        </w:rPr>
        <w:t>De Minister van Defensie,</w:t>
      </w:r>
    </w:p>
    <w:p w:rsidR="002515C9" w:rsidRDefault="002515C9" w14:paraId="50C296CA" w14:textId="77777777">
      <w:pPr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br w:type="page"/>
      </w:r>
    </w:p>
    <w:p w:rsidRPr="002515C9" w:rsidR="00E0580B" w:rsidP="00E0580B" w:rsidRDefault="00E0580B" w14:paraId="44F7C277" w14:textId="777777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5"/>
        <w:gridCol w:w="2467"/>
        <w:gridCol w:w="1234"/>
        <w:gridCol w:w="856"/>
        <w:gridCol w:w="1067"/>
        <w:gridCol w:w="1234"/>
        <w:gridCol w:w="790"/>
        <w:gridCol w:w="1067"/>
      </w:tblGrid>
      <w:tr w:rsidRPr="002515C9" w:rsidR="00E0580B" w:rsidTr="00E0580B" w14:paraId="7D8C92A9" w14:textId="77777777">
        <w:trPr>
          <w:tblHeader/>
        </w:trPr>
        <w:tc>
          <w:tcPr>
            <w:tcW w:w="5000" w:type="pct"/>
            <w:gridSpan w:val="8"/>
            <w:shd w:val="clear" w:color="auto" w:fill="auto"/>
            <w:tcMar>
              <w:top w:w="22" w:type="dxa"/>
              <w:left w:w="113" w:type="dxa"/>
              <w:bottom w:w="22" w:type="dxa"/>
              <w:right w:w="10" w:type="dxa"/>
            </w:tcMar>
          </w:tcPr>
          <w:p w:rsidRPr="002515C9" w:rsidR="00E0580B" w:rsidP="003A63FD" w:rsidRDefault="00E0580B" w14:paraId="4A8C25A2" w14:textId="77777777">
            <w:pPr>
              <w:pStyle w:val="kio2-table-title"/>
              <w:rPr>
                <w:rFonts w:ascii="Times New Roman" w:hAnsi="Times New Roman" w:cs="Times New Roman"/>
                <w:color w:val="auto"/>
                <w:sz w:val="20"/>
              </w:rPr>
            </w:pPr>
            <w:r w:rsidRPr="002515C9">
              <w:rPr>
                <w:rFonts w:ascii="Times New Roman" w:hAnsi="Times New Roman" w:cs="Times New Roman"/>
                <w:color w:val="auto"/>
                <w:sz w:val="20"/>
              </w:rPr>
              <w:t>Wijziging begrotingsstaat van het Defensiematerieelbegrotingsfonds (K) voor het jaar 2025 (Eerste suppletoire begroting) (bedragen x € 1.000)</w:t>
            </w:r>
          </w:p>
        </w:tc>
      </w:tr>
      <w:tr w:rsidRPr="002515C9" w:rsidR="00E0580B" w:rsidTr="00E0580B" w14:paraId="7B4E4798" w14:textId="77777777">
        <w:trPr>
          <w:tblHeader/>
        </w:trPr>
        <w:tc>
          <w:tcPr>
            <w:tcW w:w="193" w:type="pct"/>
            <w:tcBorders>
              <w:top w:val="single" w:color="000000" w:sz="2" w:space="0"/>
            </w:tcBorders>
            <w:shd w:val="clear" w:color="auto" w:fill="auto"/>
            <w:tcMar>
              <w:top w:w="28" w:type="dxa"/>
              <w:left w:w="10" w:type="dxa"/>
              <w:bottom w:w="28" w:type="dxa"/>
              <w:right w:w="28" w:type="dxa"/>
            </w:tcMar>
          </w:tcPr>
          <w:p w:rsidRPr="002515C9" w:rsidR="00E0580B" w:rsidP="003A63FD" w:rsidRDefault="00E0580B" w14:paraId="14E3634B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2515C9">
              <w:rPr>
                <w:rFonts w:ascii="Times New Roman" w:hAnsi="Times New Roman" w:cs="Times New Roman"/>
                <w:sz w:val="20"/>
              </w:rPr>
              <w:t>Art.</w:t>
            </w:r>
          </w:p>
        </w:tc>
        <w:tc>
          <w:tcPr>
            <w:tcW w:w="1409" w:type="pct"/>
            <w:tcBorders>
              <w:top w:val="single" w:color="00000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2515C9" w:rsidR="00E0580B" w:rsidP="003A63FD" w:rsidRDefault="00E0580B" w14:paraId="7264FE7F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2515C9">
              <w:rPr>
                <w:rFonts w:ascii="Times New Roman" w:hAnsi="Times New Roman" w:cs="Times New Roman"/>
                <w:sz w:val="20"/>
              </w:rPr>
              <w:t>Omschrijving</w:t>
            </w:r>
          </w:p>
        </w:tc>
        <w:tc>
          <w:tcPr>
            <w:tcW w:w="1717" w:type="pct"/>
            <w:gridSpan w:val="3"/>
            <w:tcBorders>
              <w:top w:val="single" w:color="00000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2515C9" w:rsidR="00E0580B" w:rsidP="003A63FD" w:rsidRDefault="00E0580B" w14:paraId="27844E91" w14:textId="77777777">
            <w:pPr>
              <w:pStyle w:val="p-table"/>
              <w:jc w:val="center"/>
              <w:rPr>
                <w:rFonts w:ascii="Times New Roman" w:hAnsi="Times New Roman" w:cs="Times New Roman"/>
                <w:sz w:val="20"/>
              </w:rPr>
            </w:pPr>
            <w:r w:rsidRPr="002515C9">
              <w:rPr>
                <w:rFonts w:ascii="Times New Roman" w:hAnsi="Times New Roman" w:cs="Times New Roman"/>
                <w:sz w:val="20"/>
              </w:rPr>
              <w:t>Vastgestelde begroting (1)</w:t>
            </w:r>
          </w:p>
        </w:tc>
        <w:tc>
          <w:tcPr>
            <w:tcW w:w="1681" w:type="pct"/>
            <w:gridSpan w:val="3"/>
            <w:tcBorders>
              <w:top w:val="single" w:color="00000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2515C9" w:rsidR="00E0580B" w:rsidP="003A63FD" w:rsidRDefault="00E0580B" w14:paraId="19C6D10B" w14:textId="77777777">
            <w:pPr>
              <w:pStyle w:val="p-table"/>
              <w:jc w:val="center"/>
              <w:rPr>
                <w:rFonts w:ascii="Times New Roman" w:hAnsi="Times New Roman" w:cs="Times New Roman"/>
                <w:sz w:val="20"/>
              </w:rPr>
            </w:pPr>
            <w:r w:rsidRPr="002515C9">
              <w:rPr>
                <w:rFonts w:ascii="Times New Roman" w:hAnsi="Times New Roman" w:cs="Times New Roman"/>
                <w:sz w:val="20"/>
              </w:rPr>
              <w:t>Mutaties 1e suppletoire begroting (2)</w:t>
            </w:r>
          </w:p>
        </w:tc>
      </w:tr>
      <w:tr w:rsidRPr="002515C9" w:rsidR="00E0580B" w:rsidTr="00E0580B" w14:paraId="1BAADE4C" w14:textId="77777777">
        <w:trPr>
          <w:tblHeader/>
        </w:trPr>
        <w:tc>
          <w:tcPr>
            <w:tcW w:w="193" w:type="pct"/>
            <w:tcBorders>
              <w:bottom w:val="single" w:color="009EE0" w:sz="2" w:space="0"/>
            </w:tcBorders>
            <w:shd w:val="clear" w:color="auto" w:fill="auto"/>
            <w:tcMar>
              <w:top w:w="28" w:type="dxa"/>
              <w:left w:w="10" w:type="dxa"/>
              <w:bottom w:w="28" w:type="dxa"/>
              <w:right w:w="28" w:type="dxa"/>
            </w:tcMar>
          </w:tcPr>
          <w:p w:rsidRPr="002515C9" w:rsidR="00E0580B" w:rsidP="003A63FD" w:rsidRDefault="00E0580B" w14:paraId="051D7FB1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09" w:type="pct"/>
            <w:tcBorders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2515C9" w:rsidR="00E0580B" w:rsidP="003A63FD" w:rsidRDefault="00E0580B" w14:paraId="57B86B50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71" w:type="pct"/>
            <w:tcBorders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2515C9" w:rsidR="00E0580B" w:rsidP="003A63FD" w:rsidRDefault="00E0580B" w14:paraId="58F9B6E0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2515C9">
              <w:rPr>
                <w:rFonts w:ascii="Times New Roman" w:hAnsi="Times New Roman" w:cs="Times New Roman"/>
                <w:sz w:val="20"/>
              </w:rPr>
              <w:t>Verplichtingen</w:t>
            </w:r>
          </w:p>
        </w:tc>
        <w:tc>
          <w:tcPr>
            <w:tcW w:w="466" w:type="pct"/>
            <w:tcBorders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2515C9" w:rsidR="00E0580B" w:rsidP="003A63FD" w:rsidRDefault="00E0580B" w14:paraId="7EE98EE8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2515C9">
              <w:rPr>
                <w:rFonts w:ascii="Times New Roman" w:hAnsi="Times New Roman" w:cs="Times New Roman"/>
                <w:sz w:val="20"/>
              </w:rPr>
              <w:t>Uitgaven</w:t>
            </w:r>
          </w:p>
        </w:tc>
        <w:tc>
          <w:tcPr>
            <w:tcW w:w="580" w:type="pct"/>
            <w:tcBorders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2515C9" w:rsidR="00E0580B" w:rsidP="003A63FD" w:rsidRDefault="00E0580B" w14:paraId="611C4AD2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2515C9">
              <w:rPr>
                <w:rFonts w:ascii="Times New Roman" w:hAnsi="Times New Roman" w:cs="Times New Roman"/>
                <w:sz w:val="20"/>
              </w:rPr>
              <w:t>Ontvangsten</w:t>
            </w:r>
          </w:p>
        </w:tc>
        <w:tc>
          <w:tcPr>
            <w:tcW w:w="671" w:type="pct"/>
            <w:tcBorders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2515C9" w:rsidR="00E0580B" w:rsidP="003A63FD" w:rsidRDefault="00E0580B" w14:paraId="156F53E7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2515C9">
              <w:rPr>
                <w:rFonts w:ascii="Times New Roman" w:hAnsi="Times New Roman" w:cs="Times New Roman"/>
                <w:sz w:val="20"/>
              </w:rPr>
              <w:t>Verplichtingen</w:t>
            </w:r>
          </w:p>
        </w:tc>
        <w:tc>
          <w:tcPr>
            <w:tcW w:w="430" w:type="pct"/>
            <w:tcBorders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2515C9" w:rsidR="00E0580B" w:rsidP="003A63FD" w:rsidRDefault="00E0580B" w14:paraId="6AF270D3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2515C9">
              <w:rPr>
                <w:rFonts w:ascii="Times New Roman" w:hAnsi="Times New Roman" w:cs="Times New Roman"/>
                <w:sz w:val="20"/>
              </w:rPr>
              <w:t>Uitgaven</w:t>
            </w:r>
          </w:p>
        </w:tc>
        <w:tc>
          <w:tcPr>
            <w:tcW w:w="580" w:type="pct"/>
            <w:tcBorders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2515C9" w:rsidR="00E0580B" w:rsidP="003A63FD" w:rsidRDefault="00E0580B" w14:paraId="71DF396C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2515C9">
              <w:rPr>
                <w:rFonts w:ascii="Times New Roman" w:hAnsi="Times New Roman" w:cs="Times New Roman"/>
                <w:sz w:val="20"/>
              </w:rPr>
              <w:t>Ontvangsten</w:t>
            </w:r>
          </w:p>
        </w:tc>
      </w:tr>
      <w:tr w:rsidRPr="002515C9" w:rsidR="00E0580B" w:rsidTr="00E0580B" w14:paraId="58F7DD41" w14:textId="77777777">
        <w:tc>
          <w:tcPr>
            <w:tcW w:w="193" w:type="pct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2515C9" w:rsidR="00E0580B" w:rsidP="003A63FD" w:rsidRDefault="00E0580B" w14:paraId="051EB90B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2515C9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409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515C9" w:rsidR="00E0580B" w:rsidP="003A63FD" w:rsidRDefault="00E0580B" w14:paraId="06AD8DA7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2515C9">
              <w:rPr>
                <w:rFonts w:ascii="Times New Roman" w:hAnsi="Times New Roman" w:cs="Times New Roman"/>
                <w:sz w:val="20"/>
              </w:rPr>
              <w:t>Defensiebreed Materieel</w:t>
            </w:r>
          </w:p>
        </w:tc>
        <w:tc>
          <w:tcPr>
            <w:tcW w:w="671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515C9" w:rsidR="00E0580B" w:rsidP="003A63FD" w:rsidRDefault="00E0580B" w14:paraId="4B1FEB0D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2515C9">
              <w:rPr>
                <w:rFonts w:ascii="Times New Roman" w:hAnsi="Times New Roman" w:cs="Times New Roman"/>
                <w:sz w:val="20"/>
              </w:rPr>
              <w:t>1.923.860</w:t>
            </w:r>
          </w:p>
        </w:tc>
        <w:tc>
          <w:tcPr>
            <w:tcW w:w="466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515C9" w:rsidR="00E0580B" w:rsidP="003A63FD" w:rsidRDefault="00E0580B" w14:paraId="22893215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2515C9">
              <w:rPr>
                <w:rFonts w:ascii="Times New Roman" w:hAnsi="Times New Roman" w:cs="Times New Roman"/>
                <w:sz w:val="20"/>
              </w:rPr>
              <w:t>1.942.348</w:t>
            </w:r>
          </w:p>
        </w:tc>
        <w:tc>
          <w:tcPr>
            <w:tcW w:w="580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515C9" w:rsidR="00E0580B" w:rsidP="003A63FD" w:rsidRDefault="00E0580B" w14:paraId="045319BD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2515C9">
              <w:rPr>
                <w:rFonts w:ascii="Times New Roman" w:hAnsi="Times New Roman" w:cs="Times New Roman"/>
                <w:sz w:val="20"/>
              </w:rPr>
              <w:t>27.310</w:t>
            </w:r>
          </w:p>
        </w:tc>
        <w:tc>
          <w:tcPr>
            <w:tcW w:w="671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515C9" w:rsidR="00E0580B" w:rsidP="003A63FD" w:rsidRDefault="00E0580B" w14:paraId="030F0D6E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2515C9">
              <w:rPr>
                <w:rFonts w:ascii="Times New Roman" w:hAnsi="Times New Roman" w:cs="Times New Roman"/>
                <w:sz w:val="20"/>
              </w:rPr>
              <w:t>1.310.564</w:t>
            </w:r>
          </w:p>
        </w:tc>
        <w:tc>
          <w:tcPr>
            <w:tcW w:w="430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515C9" w:rsidR="00E0580B" w:rsidP="003A63FD" w:rsidRDefault="00E0580B" w14:paraId="7382D70D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2515C9">
              <w:rPr>
                <w:rFonts w:ascii="Times New Roman" w:hAnsi="Times New Roman" w:cs="Times New Roman"/>
                <w:sz w:val="20"/>
              </w:rPr>
              <w:t>370.897</w:t>
            </w:r>
          </w:p>
        </w:tc>
        <w:tc>
          <w:tcPr>
            <w:tcW w:w="580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515C9" w:rsidR="00E0580B" w:rsidP="003A63FD" w:rsidRDefault="00E0580B" w14:paraId="7D81005D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2515C9">
              <w:rPr>
                <w:rFonts w:ascii="Times New Roman" w:hAnsi="Times New Roman" w:cs="Times New Roman"/>
                <w:sz w:val="20"/>
              </w:rPr>
              <w:t>70.280</w:t>
            </w:r>
          </w:p>
        </w:tc>
      </w:tr>
      <w:tr w:rsidRPr="002515C9" w:rsidR="00E0580B" w:rsidTr="00E0580B" w14:paraId="0C02F229" w14:textId="77777777">
        <w:tc>
          <w:tcPr>
            <w:tcW w:w="193" w:type="pct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2515C9" w:rsidR="00E0580B" w:rsidP="003A63FD" w:rsidRDefault="00E0580B" w14:paraId="37EFEEFD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2515C9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409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515C9" w:rsidR="00E0580B" w:rsidP="003A63FD" w:rsidRDefault="00E0580B" w14:paraId="0AB03ABA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2515C9">
              <w:rPr>
                <w:rFonts w:ascii="Times New Roman" w:hAnsi="Times New Roman" w:cs="Times New Roman"/>
                <w:sz w:val="20"/>
              </w:rPr>
              <w:t>Maritiem Materieel</w:t>
            </w:r>
          </w:p>
        </w:tc>
        <w:tc>
          <w:tcPr>
            <w:tcW w:w="671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515C9" w:rsidR="00E0580B" w:rsidP="003A63FD" w:rsidRDefault="00E0580B" w14:paraId="25C9AABE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2515C9">
              <w:rPr>
                <w:rFonts w:ascii="Times New Roman" w:hAnsi="Times New Roman" w:cs="Times New Roman"/>
                <w:sz w:val="20"/>
              </w:rPr>
              <w:t>1.330.211</w:t>
            </w:r>
          </w:p>
        </w:tc>
        <w:tc>
          <w:tcPr>
            <w:tcW w:w="466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515C9" w:rsidR="00E0580B" w:rsidP="003A63FD" w:rsidRDefault="00E0580B" w14:paraId="44A80534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2515C9">
              <w:rPr>
                <w:rFonts w:ascii="Times New Roman" w:hAnsi="Times New Roman" w:cs="Times New Roman"/>
                <w:sz w:val="20"/>
              </w:rPr>
              <w:t>1.262.052</w:t>
            </w:r>
          </w:p>
        </w:tc>
        <w:tc>
          <w:tcPr>
            <w:tcW w:w="580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515C9" w:rsidR="00E0580B" w:rsidP="003A63FD" w:rsidRDefault="00E0580B" w14:paraId="7CDC6EFC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2515C9">
              <w:rPr>
                <w:rFonts w:ascii="Times New Roman" w:hAnsi="Times New Roman" w:cs="Times New Roman"/>
                <w:sz w:val="20"/>
              </w:rPr>
              <w:t>9.684</w:t>
            </w:r>
          </w:p>
        </w:tc>
        <w:tc>
          <w:tcPr>
            <w:tcW w:w="671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515C9" w:rsidR="00E0580B" w:rsidP="003A63FD" w:rsidRDefault="00E0580B" w14:paraId="2F9AA43F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2515C9">
              <w:rPr>
                <w:rFonts w:ascii="Times New Roman" w:hAnsi="Times New Roman" w:cs="Times New Roman"/>
                <w:sz w:val="20"/>
              </w:rPr>
              <w:t>1.065.259</w:t>
            </w:r>
          </w:p>
        </w:tc>
        <w:tc>
          <w:tcPr>
            <w:tcW w:w="430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515C9" w:rsidR="00E0580B" w:rsidP="003A63FD" w:rsidRDefault="00E0580B" w14:paraId="5A9BD189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2515C9">
              <w:rPr>
                <w:rFonts w:ascii="Times New Roman" w:hAnsi="Times New Roman" w:cs="Times New Roman"/>
                <w:sz w:val="20"/>
              </w:rPr>
              <w:t>133.823</w:t>
            </w:r>
          </w:p>
        </w:tc>
        <w:tc>
          <w:tcPr>
            <w:tcW w:w="580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515C9" w:rsidR="00E0580B" w:rsidP="003A63FD" w:rsidRDefault="00E0580B" w14:paraId="26C26E01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2515C9">
              <w:rPr>
                <w:rFonts w:ascii="Times New Roman" w:hAnsi="Times New Roman" w:cs="Times New Roman"/>
                <w:sz w:val="20"/>
              </w:rPr>
              <w:t>10.316</w:t>
            </w:r>
          </w:p>
        </w:tc>
      </w:tr>
      <w:tr w:rsidRPr="002515C9" w:rsidR="00E0580B" w:rsidTr="00E0580B" w14:paraId="7AE4B448" w14:textId="77777777">
        <w:tc>
          <w:tcPr>
            <w:tcW w:w="193" w:type="pct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2515C9" w:rsidR="00E0580B" w:rsidP="003A63FD" w:rsidRDefault="00E0580B" w14:paraId="6810C18B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2515C9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409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515C9" w:rsidR="00E0580B" w:rsidP="003A63FD" w:rsidRDefault="00E0580B" w14:paraId="65DDE99B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2515C9">
              <w:rPr>
                <w:rFonts w:ascii="Times New Roman" w:hAnsi="Times New Roman" w:cs="Times New Roman"/>
                <w:sz w:val="20"/>
              </w:rPr>
              <w:t>Land Materieel</w:t>
            </w:r>
          </w:p>
        </w:tc>
        <w:tc>
          <w:tcPr>
            <w:tcW w:w="671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515C9" w:rsidR="00E0580B" w:rsidP="003A63FD" w:rsidRDefault="00E0580B" w14:paraId="0D57BFAB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2515C9">
              <w:rPr>
                <w:rFonts w:ascii="Times New Roman" w:hAnsi="Times New Roman" w:cs="Times New Roman"/>
                <w:sz w:val="20"/>
              </w:rPr>
              <w:t>2.883.755</w:t>
            </w:r>
          </w:p>
        </w:tc>
        <w:tc>
          <w:tcPr>
            <w:tcW w:w="466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515C9" w:rsidR="00E0580B" w:rsidP="003A63FD" w:rsidRDefault="00E0580B" w14:paraId="7A60CD39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2515C9">
              <w:rPr>
                <w:rFonts w:ascii="Times New Roman" w:hAnsi="Times New Roman" w:cs="Times New Roman"/>
                <w:sz w:val="20"/>
              </w:rPr>
              <w:t>2.361.006</w:t>
            </w:r>
          </w:p>
        </w:tc>
        <w:tc>
          <w:tcPr>
            <w:tcW w:w="580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515C9" w:rsidR="00E0580B" w:rsidP="003A63FD" w:rsidRDefault="00E0580B" w14:paraId="6EADF632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2515C9">
              <w:rPr>
                <w:rFonts w:ascii="Times New Roman" w:hAnsi="Times New Roman" w:cs="Times New Roman"/>
                <w:sz w:val="20"/>
              </w:rPr>
              <w:t>2.500</w:t>
            </w:r>
          </w:p>
        </w:tc>
        <w:tc>
          <w:tcPr>
            <w:tcW w:w="671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515C9" w:rsidR="00E0580B" w:rsidP="003A63FD" w:rsidRDefault="00E0580B" w14:paraId="22CACAFC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2515C9">
              <w:rPr>
                <w:rFonts w:ascii="Times New Roman" w:hAnsi="Times New Roman" w:cs="Times New Roman"/>
                <w:sz w:val="20"/>
              </w:rPr>
              <w:t>4.200.555</w:t>
            </w:r>
          </w:p>
        </w:tc>
        <w:tc>
          <w:tcPr>
            <w:tcW w:w="430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515C9" w:rsidR="00E0580B" w:rsidP="003A63FD" w:rsidRDefault="00E0580B" w14:paraId="58D9F1E6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2515C9">
              <w:rPr>
                <w:rFonts w:ascii="Times New Roman" w:hAnsi="Times New Roman" w:cs="Times New Roman"/>
                <w:sz w:val="20"/>
              </w:rPr>
              <w:t>402.002</w:t>
            </w:r>
          </w:p>
        </w:tc>
        <w:tc>
          <w:tcPr>
            <w:tcW w:w="580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515C9" w:rsidR="00E0580B" w:rsidP="003A63FD" w:rsidRDefault="00E0580B" w14:paraId="3C21E1EA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2515C9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Pr="002515C9" w:rsidR="00E0580B" w:rsidTr="00E0580B" w14:paraId="3D3DC6D5" w14:textId="77777777">
        <w:tc>
          <w:tcPr>
            <w:tcW w:w="193" w:type="pct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2515C9" w:rsidR="00E0580B" w:rsidP="003A63FD" w:rsidRDefault="00E0580B" w14:paraId="32E52C09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2515C9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1409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515C9" w:rsidR="00E0580B" w:rsidP="003A63FD" w:rsidRDefault="00E0580B" w14:paraId="1CD7351B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2515C9">
              <w:rPr>
                <w:rFonts w:ascii="Times New Roman" w:hAnsi="Times New Roman" w:cs="Times New Roman"/>
                <w:sz w:val="20"/>
              </w:rPr>
              <w:t>Lucht Materieel</w:t>
            </w:r>
          </w:p>
        </w:tc>
        <w:tc>
          <w:tcPr>
            <w:tcW w:w="671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515C9" w:rsidR="00E0580B" w:rsidP="003A63FD" w:rsidRDefault="00E0580B" w14:paraId="071D0C80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2515C9">
              <w:rPr>
                <w:rFonts w:ascii="Times New Roman" w:hAnsi="Times New Roman" w:cs="Times New Roman"/>
                <w:sz w:val="20"/>
              </w:rPr>
              <w:t>1.666.905</w:t>
            </w:r>
          </w:p>
        </w:tc>
        <w:tc>
          <w:tcPr>
            <w:tcW w:w="466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515C9" w:rsidR="00E0580B" w:rsidP="003A63FD" w:rsidRDefault="00E0580B" w14:paraId="00754D1E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2515C9">
              <w:rPr>
                <w:rFonts w:ascii="Times New Roman" w:hAnsi="Times New Roman" w:cs="Times New Roman"/>
                <w:sz w:val="20"/>
              </w:rPr>
              <w:t>2.154.958</w:t>
            </w:r>
          </w:p>
        </w:tc>
        <w:tc>
          <w:tcPr>
            <w:tcW w:w="580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515C9" w:rsidR="00E0580B" w:rsidP="003A63FD" w:rsidRDefault="00E0580B" w14:paraId="2F1C175F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2515C9">
              <w:rPr>
                <w:rFonts w:ascii="Times New Roman" w:hAnsi="Times New Roman" w:cs="Times New Roman"/>
                <w:sz w:val="20"/>
              </w:rPr>
              <w:t>12.080</w:t>
            </w:r>
          </w:p>
        </w:tc>
        <w:tc>
          <w:tcPr>
            <w:tcW w:w="671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515C9" w:rsidR="00E0580B" w:rsidP="003A63FD" w:rsidRDefault="00E0580B" w14:paraId="63B95613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2515C9">
              <w:rPr>
                <w:rFonts w:ascii="Times New Roman" w:hAnsi="Times New Roman" w:cs="Times New Roman"/>
                <w:sz w:val="20"/>
              </w:rPr>
              <w:t>1.517.066</w:t>
            </w:r>
          </w:p>
        </w:tc>
        <w:tc>
          <w:tcPr>
            <w:tcW w:w="430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515C9" w:rsidR="00E0580B" w:rsidP="003A63FD" w:rsidRDefault="00E0580B" w14:paraId="582815F1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2515C9">
              <w:rPr>
                <w:rFonts w:ascii="Times New Roman" w:hAnsi="Times New Roman" w:cs="Times New Roman"/>
                <w:sz w:val="20"/>
              </w:rPr>
              <w:t>‒ 190.890</w:t>
            </w:r>
          </w:p>
        </w:tc>
        <w:tc>
          <w:tcPr>
            <w:tcW w:w="580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515C9" w:rsidR="00E0580B" w:rsidP="003A63FD" w:rsidRDefault="00E0580B" w14:paraId="14DEAA73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2515C9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Pr="002515C9" w:rsidR="00E0580B" w:rsidTr="00E0580B" w14:paraId="154D8256" w14:textId="77777777">
        <w:tc>
          <w:tcPr>
            <w:tcW w:w="193" w:type="pct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2515C9" w:rsidR="00E0580B" w:rsidP="003A63FD" w:rsidRDefault="00E0580B" w14:paraId="0601B70B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2515C9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409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515C9" w:rsidR="00E0580B" w:rsidP="003A63FD" w:rsidRDefault="00E0580B" w14:paraId="0AD7D66C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2515C9">
              <w:rPr>
                <w:rFonts w:ascii="Times New Roman" w:hAnsi="Times New Roman" w:cs="Times New Roman"/>
                <w:sz w:val="20"/>
              </w:rPr>
              <w:t>Infrastructuur en Vastgoed</w:t>
            </w:r>
          </w:p>
        </w:tc>
        <w:tc>
          <w:tcPr>
            <w:tcW w:w="671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515C9" w:rsidR="00E0580B" w:rsidP="003A63FD" w:rsidRDefault="00E0580B" w14:paraId="1549B445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2515C9">
              <w:rPr>
                <w:rFonts w:ascii="Times New Roman" w:hAnsi="Times New Roman" w:cs="Times New Roman"/>
                <w:sz w:val="20"/>
              </w:rPr>
              <w:t>1.373.366</w:t>
            </w:r>
          </w:p>
        </w:tc>
        <w:tc>
          <w:tcPr>
            <w:tcW w:w="466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515C9" w:rsidR="00E0580B" w:rsidP="003A63FD" w:rsidRDefault="00E0580B" w14:paraId="47957609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2515C9">
              <w:rPr>
                <w:rFonts w:ascii="Times New Roman" w:hAnsi="Times New Roman" w:cs="Times New Roman"/>
                <w:sz w:val="20"/>
              </w:rPr>
              <w:t>826.758</w:t>
            </w:r>
          </w:p>
        </w:tc>
        <w:tc>
          <w:tcPr>
            <w:tcW w:w="580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515C9" w:rsidR="00E0580B" w:rsidP="003A63FD" w:rsidRDefault="00E0580B" w14:paraId="4BDE0F3C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2515C9">
              <w:rPr>
                <w:rFonts w:ascii="Times New Roman" w:hAnsi="Times New Roman" w:cs="Times New Roman"/>
                <w:sz w:val="20"/>
              </w:rPr>
              <w:t>28.240</w:t>
            </w:r>
          </w:p>
        </w:tc>
        <w:tc>
          <w:tcPr>
            <w:tcW w:w="671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515C9" w:rsidR="00E0580B" w:rsidP="003A63FD" w:rsidRDefault="00E0580B" w14:paraId="20FB5414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2515C9">
              <w:rPr>
                <w:rFonts w:ascii="Times New Roman" w:hAnsi="Times New Roman" w:cs="Times New Roman"/>
                <w:sz w:val="20"/>
              </w:rPr>
              <w:t>1.081.006</w:t>
            </w:r>
          </w:p>
        </w:tc>
        <w:tc>
          <w:tcPr>
            <w:tcW w:w="430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515C9" w:rsidR="00E0580B" w:rsidP="003A63FD" w:rsidRDefault="00E0580B" w14:paraId="64D55097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2515C9">
              <w:rPr>
                <w:rFonts w:ascii="Times New Roman" w:hAnsi="Times New Roman" w:cs="Times New Roman"/>
                <w:sz w:val="20"/>
              </w:rPr>
              <w:t>10.960</w:t>
            </w:r>
          </w:p>
        </w:tc>
        <w:tc>
          <w:tcPr>
            <w:tcW w:w="580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515C9" w:rsidR="00E0580B" w:rsidP="003A63FD" w:rsidRDefault="00E0580B" w14:paraId="66819C13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2515C9">
              <w:rPr>
                <w:rFonts w:ascii="Times New Roman" w:hAnsi="Times New Roman" w:cs="Times New Roman"/>
                <w:sz w:val="20"/>
              </w:rPr>
              <w:t>‒ 4.470</w:t>
            </w:r>
          </w:p>
        </w:tc>
      </w:tr>
      <w:tr w:rsidRPr="002515C9" w:rsidR="00E0580B" w:rsidTr="00E0580B" w14:paraId="7FF11D78" w14:textId="77777777">
        <w:tc>
          <w:tcPr>
            <w:tcW w:w="193" w:type="pct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2515C9" w:rsidR="00E0580B" w:rsidP="003A63FD" w:rsidRDefault="00E0580B" w14:paraId="598DD344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2515C9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1409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515C9" w:rsidR="00E0580B" w:rsidP="003A63FD" w:rsidRDefault="00E0580B" w14:paraId="30EEB01F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2515C9">
              <w:rPr>
                <w:rFonts w:ascii="Times New Roman" w:hAnsi="Times New Roman" w:cs="Times New Roman"/>
                <w:sz w:val="20"/>
              </w:rPr>
              <w:t>IT</w:t>
            </w:r>
          </w:p>
        </w:tc>
        <w:tc>
          <w:tcPr>
            <w:tcW w:w="671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515C9" w:rsidR="00E0580B" w:rsidP="003A63FD" w:rsidRDefault="00E0580B" w14:paraId="4FE755A0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2515C9">
              <w:rPr>
                <w:rFonts w:ascii="Times New Roman" w:hAnsi="Times New Roman" w:cs="Times New Roman"/>
                <w:sz w:val="20"/>
              </w:rPr>
              <w:t>1.359.574</w:t>
            </w:r>
          </w:p>
        </w:tc>
        <w:tc>
          <w:tcPr>
            <w:tcW w:w="466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515C9" w:rsidR="00E0580B" w:rsidP="003A63FD" w:rsidRDefault="00E0580B" w14:paraId="78CCB616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2515C9">
              <w:rPr>
                <w:rFonts w:ascii="Times New Roman" w:hAnsi="Times New Roman" w:cs="Times New Roman"/>
                <w:sz w:val="20"/>
              </w:rPr>
              <w:t>1.228.302</w:t>
            </w:r>
          </w:p>
        </w:tc>
        <w:tc>
          <w:tcPr>
            <w:tcW w:w="580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515C9" w:rsidR="00E0580B" w:rsidP="003A63FD" w:rsidRDefault="00E0580B" w14:paraId="60725776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2515C9">
              <w:rPr>
                <w:rFonts w:ascii="Times New Roman" w:hAnsi="Times New Roman" w:cs="Times New Roman"/>
                <w:sz w:val="20"/>
              </w:rPr>
              <w:t>16.769</w:t>
            </w:r>
          </w:p>
        </w:tc>
        <w:tc>
          <w:tcPr>
            <w:tcW w:w="671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515C9" w:rsidR="00E0580B" w:rsidP="003A63FD" w:rsidRDefault="00E0580B" w14:paraId="1D92323F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2515C9">
              <w:rPr>
                <w:rFonts w:ascii="Times New Roman" w:hAnsi="Times New Roman" w:cs="Times New Roman"/>
                <w:sz w:val="20"/>
              </w:rPr>
              <w:t>353.340</w:t>
            </w:r>
          </w:p>
        </w:tc>
        <w:tc>
          <w:tcPr>
            <w:tcW w:w="430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515C9" w:rsidR="00E0580B" w:rsidP="003A63FD" w:rsidRDefault="00E0580B" w14:paraId="0C9E4F57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2515C9">
              <w:rPr>
                <w:rFonts w:ascii="Times New Roman" w:hAnsi="Times New Roman" w:cs="Times New Roman"/>
                <w:sz w:val="20"/>
              </w:rPr>
              <w:t>‒ 35.916</w:t>
            </w:r>
          </w:p>
        </w:tc>
        <w:tc>
          <w:tcPr>
            <w:tcW w:w="580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515C9" w:rsidR="00E0580B" w:rsidP="003A63FD" w:rsidRDefault="00E0580B" w14:paraId="305675C7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2515C9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Pr="002515C9" w:rsidR="00E0580B" w:rsidTr="00E0580B" w14:paraId="3A414BD7" w14:textId="77777777">
        <w:tc>
          <w:tcPr>
            <w:tcW w:w="193" w:type="pct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2515C9" w:rsidR="00E0580B" w:rsidP="003A63FD" w:rsidRDefault="00E0580B" w14:paraId="60047E0D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2515C9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1409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515C9" w:rsidR="00E0580B" w:rsidP="003A63FD" w:rsidRDefault="00E0580B" w14:paraId="2764A37F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2515C9">
              <w:rPr>
                <w:rFonts w:ascii="Times New Roman" w:hAnsi="Times New Roman" w:cs="Times New Roman"/>
                <w:sz w:val="20"/>
              </w:rPr>
              <w:t>Overige Uitgaven en Ontvangsten</w:t>
            </w:r>
          </w:p>
        </w:tc>
        <w:tc>
          <w:tcPr>
            <w:tcW w:w="671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515C9" w:rsidR="00E0580B" w:rsidP="003A63FD" w:rsidRDefault="00E0580B" w14:paraId="5AE112C1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2515C9">
              <w:rPr>
                <w:rFonts w:ascii="Times New Roman" w:hAnsi="Times New Roman" w:cs="Times New Roman"/>
                <w:sz w:val="20"/>
              </w:rPr>
              <w:t>71</w:t>
            </w:r>
          </w:p>
        </w:tc>
        <w:tc>
          <w:tcPr>
            <w:tcW w:w="466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515C9" w:rsidR="00E0580B" w:rsidP="003A63FD" w:rsidRDefault="00E0580B" w14:paraId="07996B3B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2515C9">
              <w:rPr>
                <w:rFonts w:ascii="Times New Roman" w:hAnsi="Times New Roman" w:cs="Times New Roman"/>
                <w:sz w:val="20"/>
              </w:rPr>
              <w:t>71</w:t>
            </w:r>
          </w:p>
        </w:tc>
        <w:tc>
          <w:tcPr>
            <w:tcW w:w="580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515C9" w:rsidR="00E0580B" w:rsidP="003A63FD" w:rsidRDefault="00E0580B" w14:paraId="23B3663D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2515C9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671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515C9" w:rsidR="00E0580B" w:rsidP="003A63FD" w:rsidRDefault="00E0580B" w14:paraId="346607A8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2515C9">
              <w:rPr>
                <w:rFonts w:ascii="Times New Roman" w:hAnsi="Times New Roman" w:cs="Times New Roman"/>
                <w:sz w:val="20"/>
              </w:rPr>
              <w:t>150.752</w:t>
            </w:r>
          </w:p>
        </w:tc>
        <w:tc>
          <w:tcPr>
            <w:tcW w:w="430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515C9" w:rsidR="00E0580B" w:rsidP="003A63FD" w:rsidRDefault="00E0580B" w14:paraId="4940752C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2515C9">
              <w:rPr>
                <w:rFonts w:ascii="Times New Roman" w:hAnsi="Times New Roman" w:cs="Times New Roman"/>
                <w:sz w:val="20"/>
              </w:rPr>
              <w:t>150.752</w:t>
            </w:r>
          </w:p>
        </w:tc>
        <w:tc>
          <w:tcPr>
            <w:tcW w:w="580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515C9" w:rsidR="00E0580B" w:rsidP="003A63FD" w:rsidRDefault="00E0580B" w14:paraId="48DBFB37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2515C9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Pr="002515C9" w:rsidR="00E0580B" w:rsidTr="00E0580B" w14:paraId="2F171D38" w14:textId="77777777">
        <w:tc>
          <w:tcPr>
            <w:tcW w:w="19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2515C9" w:rsidR="00E0580B" w:rsidP="003A63FD" w:rsidRDefault="00E0580B" w14:paraId="76074F4B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0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515C9" w:rsidR="00E0580B" w:rsidP="003A63FD" w:rsidRDefault="00E0580B" w14:paraId="1179E86F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7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515C9" w:rsidR="00E0580B" w:rsidP="003A63FD" w:rsidRDefault="00E0580B" w14:paraId="0CD6AB4A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66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515C9" w:rsidR="00E0580B" w:rsidP="003A63FD" w:rsidRDefault="00E0580B" w14:paraId="2275FBDE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80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515C9" w:rsidR="00E0580B" w:rsidP="003A63FD" w:rsidRDefault="00E0580B" w14:paraId="234C4027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7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515C9" w:rsidR="00E0580B" w:rsidP="003A63FD" w:rsidRDefault="00E0580B" w14:paraId="3F45DD1A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30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515C9" w:rsidR="00E0580B" w:rsidP="003A63FD" w:rsidRDefault="00E0580B" w14:paraId="76400C7A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80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515C9" w:rsidR="00E0580B" w:rsidP="003A63FD" w:rsidRDefault="00E0580B" w14:paraId="122BA2F4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</w:tr>
      <w:tr w:rsidRPr="002515C9" w:rsidR="00E0580B" w:rsidTr="00E0580B" w14:paraId="47C6439F" w14:textId="77777777">
        <w:tc>
          <w:tcPr>
            <w:tcW w:w="193" w:type="pct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2515C9" w:rsidR="00E0580B" w:rsidP="003A63FD" w:rsidRDefault="00E0580B" w14:paraId="24C8B820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09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515C9" w:rsidR="00E0580B" w:rsidP="003A63FD" w:rsidRDefault="00E0580B" w14:paraId="434C61BE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2515C9">
              <w:rPr>
                <w:rFonts w:ascii="Times New Roman" w:hAnsi="Times New Roman" w:cs="Times New Roman"/>
                <w:b/>
                <w:sz w:val="20"/>
              </w:rPr>
              <w:t>Subtotaal</w:t>
            </w:r>
          </w:p>
        </w:tc>
        <w:tc>
          <w:tcPr>
            <w:tcW w:w="671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515C9" w:rsidR="00E0580B" w:rsidP="003A63FD" w:rsidRDefault="00E0580B" w14:paraId="644E7FC0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2515C9">
              <w:rPr>
                <w:rFonts w:ascii="Times New Roman" w:hAnsi="Times New Roman" w:cs="Times New Roman"/>
                <w:b/>
                <w:sz w:val="20"/>
              </w:rPr>
              <w:t>10.537.742</w:t>
            </w:r>
          </w:p>
        </w:tc>
        <w:tc>
          <w:tcPr>
            <w:tcW w:w="466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515C9" w:rsidR="00E0580B" w:rsidP="003A63FD" w:rsidRDefault="00E0580B" w14:paraId="3287DEC3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2515C9">
              <w:rPr>
                <w:rFonts w:ascii="Times New Roman" w:hAnsi="Times New Roman" w:cs="Times New Roman"/>
                <w:b/>
                <w:sz w:val="20"/>
              </w:rPr>
              <w:t>9.775.495</w:t>
            </w:r>
          </w:p>
        </w:tc>
        <w:tc>
          <w:tcPr>
            <w:tcW w:w="580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515C9" w:rsidR="00E0580B" w:rsidP="003A63FD" w:rsidRDefault="00E0580B" w14:paraId="2179BBE7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2515C9">
              <w:rPr>
                <w:rFonts w:ascii="Times New Roman" w:hAnsi="Times New Roman" w:cs="Times New Roman"/>
                <w:b/>
                <w:sz w:val="20"/>
              </w:rPr>
              <w:t>96.583</w:t>
            </w:r>
          </w:p>
        </w:tc>
        <w:tc>
          <w:tcPr>
            <w:tcW w:w="671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515C9" w:rsidR="00E0580B" w:rsidP="003A63FD" w:rsidRDefault="00E0580B" w14:paraId="562A5752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2515C9">
              <w:rPr>
                <w:rFonts w:ascii="Times New Roman" w:hAnsi="Times New Roman" w:cs="Times New Roman"/>
                <w:b/>
                <w:sz w:val="20"/>
              </w:rPr>
              <w:t>9.678.542</w:t>
            </w:r>
          </w:p>
        </w:tc>
        <w:tc>
          <w:tcPr>
            <w:tcW w:w="430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515C9" w:rsidR="00E0580B" w:rsidP="003A63FD" w:rsidRDefault="00E0580B" w14:paraId="3164CCCA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2515C9">
              <w:rPr>
                <w:rFonts w:ascii="Times New Roman" w:hAnsi="Times New Roman" w:cs="Times New Roman"/>
                <w:b/>
                <w:sz w:val="20"/>
              </w:rPr>
              <w:t>841.628</w:t>
            </w:r>
          </w:p>
        </w:tc>
        <w:tc>
          <w:tcPr>
            <w:tcW w:w="580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515C9" w:rsidR="00E0580B" w:rsidP="003A63FD" w:rsidRDefault="00E0580B" w14:paraId="03113FB9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2515C9">
              <w:rPr>
                <w:rFonts w:ascii="Times New Roman" w:hAnsi="Times New Roman" w:cs="Times New Roman"/>
                <w:b/>
                <w:sz w:val="20"/>
              </w:rPr>
              <w:t>76.126</w:t>
            </w:r>
          </w:p>
        </w:tc>
      </w:tr>
      <w:tr w:rsidRPr="002515C9" w:rsidR="00E0580B" w:rsidTr="00E0580B" w14:paraId="1D39C359" w14:textId="77777777">
        <w:tc>
          <w:tcPr>
            <w:tcW w:w="193" w:type="pct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2515C9" w:rsidR="00E0580B" w:rsidP="003A63FD" w:rsidRDefault="00E0580B" w14:paraId="1C1CF313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09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515C9" w:rsidR="00E0580B" w:rsidP="003A63FD" w:rsidRDefault="00E0580B" w14:paraId="1DA5CEE3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2515C9">
              <w:rPr>
                <w:rFonts w:ascii="Times New Roman" w:hAnsi="Times New Roman" w:cs="Times New Roman"/>
                <w:sz w:val="20"/>
              </w:rPr>
              <w:t>Voordelig eindsaldo (cumulatief) vorig jaar</w:t>
            </w:r>
          </w:p>
        </w:tc>
        <w:tc>
          <w:tcPr>
            <w:tcW w:w="671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515C9" w:rsidR="00E0580B" w:rsidP="003A63FD" w:rsidRDefault="00E0580B" w14:paraId="7CFE89AB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66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515C9" w:rsidR="00E0580B" w:rsidP="003A63FD" w:rsidRDefault="00E0580B" w14:paraId="4BF44F98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2515C9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580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515C9" w:rsidR="00E0580B" w:rsidP="003A63FD" w:rsidRDefault="00E0580B" w14:paraId="769E5867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2515C9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671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515C9" w:rsidR="00E0580B" w:rsidP="003A63FD" w:rsidRDefault="00E0580B" w14:paraId="33B24D9F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30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515C9" w:rsidR="00E0580B" w:rsidP="003A63FD" w:rsidRDefault="00E0580B" w14:paraId="5A589D4F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2515C9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580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515C9" w:rsidR="00E0580B" w:rsidP="003A63FD" w:rsidRDefault="00E0580B" w14:paraId="1497C3A8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2515C9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Pr="002515C9" w:rsidR="00E0580B" w:rsidTr="00E0580B" w14:paraId="50005257" w14:textId="77777777">
        <w:tc>
          <w:tcPr>
            <w:tcW w:w="193" w:type="pct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2515C9" w:rsidR="00E0580B" w:rsidP="003A63FD" w:rsidRDefault="00E0580B" w14:paraId="4C07F377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09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515C9" w:rsidR="00E0580B" w:rsidP="003A63FD" w:rsidRDefault="00E0580B" w14:paraId="6813F6AB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2515C9">
              <w:rPr>
                <w:rFonts w:ascii="Times New Roman" w:hAnsi="Times New Roman" w:cs="Times New Roman"/>
                <w:b/>
                <w:sz w:val="20"/>
              </w:rPr>
              <w:t>Subtotaal</w:t>
            </w:r>
          </w:p>
        </w:tc>
        <w:tc>
          <w:tcPr>
            <w:tcW w:w="671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515C9" w:rsidR="00E0580B" w:rsidP="003A63FD" w:rsidRDefault="00E0580B" w14:paraId="60EAE12D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2515C9">
              <w:rPr>
                <w:rFonts w:ascii="Times New Roman" w:hAnsi="Times New Roman" w:cs="Times New Roman"/>
                <w:b/>
                <w:sz w:val="20"/>
              </w:rPr>
              <w:t>10.537.742</w:t>
            </w:r>
          </w:p>
        </w:tc>
        <w:tc>
          <w:tcPr>
            <w:tcW w:w="466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515C9" w:rsidR="00E0580B" w:rsidP="003A63FD" w:rsidRDefault="00E0580B" w14:paraId="2DCD5A22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2515C9">
              <w:rPr>
                <w:rFonts w:ascii="Times New Roman" w:hAnsi="Times New Roman" w:cs="Times New Roman"/>
                <w:b/>
                <w:sz w:val="20"/>
              </w:rPr>
              <w:t>9.775.495</w:t>
            </w:r>
          </w:p>
        </w:tc>
        <w:tc>
          <w:tcPr>
            <w:tcW w:w="580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515C9" w:rsidR="00E0580B" w:rsidP="003A63FD" w:rsidRDefault="00E0580B" w14:paraId="3A079B93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2515C9">
              <w:rPr>
                <w:rFonts w:ascii="Times New Roman" w:hAnsi="Times New Roman" w:cs="Times New Roman"/>
                <w:b/>
                <w:sz w:val="20"/>
              </w:rPr>
              <w:t>96.583</w:t>
            </w:r>
          </w:p>
        </w:tc>
        <w:tc>
          <w:tcPr>
            <w:tcW w:w="671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515C9" w:rsidR="00E0580B" w:rsidP="003A63FD" w:rsidRDefault="00E0580B" w14:paraId="50E82C58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2515C9">
              <w:rPr>
                <w:rFonts w:ascii="Times New Roman" w:hAnsi="Times New Roman" w:cs="Times New Roman"/>
                <w:b/>
                <w:sz w:val="20"/>
              </w:rPr>
              <w:t>9.678.542</w:t>
            </w:r>
          </w:p>
        </w:tc>
        <w:tc>
          <w:tcPr>
            <w:tcW w:w="430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515C9" w:rsidR="00E0580B" w:rsidP="003A63FD" w:rsidRDefault="00E0580B" w14:paraId="75FA12EB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2515C9">
              <w:rPr>
                <w:rFonts w:ascii="Times New Roman" w:hAnsi="Times New Roman" w:cs="Times New Roman"/>
                <w:b/>
                <w:sz w:val="20"/>
              </w:rPr>
              <w:t>841.628</w:t>
            </w:r>
          </w:p>
        </w:tc>
        <w:tc>
          <w:tcPr>
            <w:tcW w:w="580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515C9" w:rsidR="00E0580B" w:rsidP="003A63FD" w:rsidRDefault="00E0580B" w14:paraId="15B4B13E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2515C9">
              <w:rPr>
                <w:rFonts w:ascii="Times New Roman" w:hAnsi="Times New Roman" w:cs="Times New Roman"/>
                <w:b/>
                <w:sz w:val="20"/>
              </w:rPr>
              <w:t>76.126</w:t>
            </w:r>
          </w:p>
        </w:tc>
      </w:tr>
      <w:tr w:rsidRPr="002515C9" w:rsidR="00E0580B" w:rsidTr="00E0580B" w14:paraId="1DEF3A45" w14:textId="77777777">
        <w:tc>
          <w:tcPr>
            <w:tcW w:w="193" w:type="pct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2515C9" w:rsidR="00E0580B" w:rsidP="003A63FD" w:rsidRDefault="00E0580B" w14:paraId="3763C400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09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515C9" w:rsidR="00E0580B" w:rsidP="003A63FD" w:rsidRDefault="00E0580B" w14:paraId="0962F92A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2515C9">
              <w:rPr>
                <w:rFonts w:ascii="Times New Roman" w:hAnsi="Times New Roman" w:cs="Times New Roman"/>
                <w:sz w:val="20"/>
              </w:rPr>
              <w:t>Voordelig eindsaldo (cumulatief) huidig jaar</w:t>
            </w:r>
          </w:p>
        </w:tc>
        <w:tc>
          <w:tcPr>
            <w:tcW w:w="671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515C9" w:rsidR="00E0580B" w:rsidP="003A63FD" w:rsidRDefault="00E0580B" w14:paraId="34FD6679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66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515C9" w:rsidR="00E0580B" w:rsidP="003A63FD" w:rsidRDefault="00E0580B" w14:paraId="7850FBDB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2515C9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580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515C9" w:rsidR="00E0580B" w:rsidP="003A63FD" w:rsidRDefault="00E0580B" w14:paraId="55DB00D6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2515C9">
              <w:rPr>
                <w:rFonts w:ascii="Times New Roman" w:hAnsi="Times New Roman" w:cs="Times New Roman"/>
                <w:sz w:val="20"/>
              </w:rPr>
              <w:t>9.678.912</w:t>
            </w:r>
          </w:p>
        </w:tc>
        <w:tc>
          <w:tcPr>
            <w:tcW w:w="671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515C9" w:rsidR="00E0580B" w:rsidP="003A63FD" w:rsidRDefault="00E0580B" w14:paraId="4DBBEA62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30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515C9" w:rsidR="00E0580B" w:rsidP="003A63FD" w:rsidRDefault="00E0580B" w14:paraId="3D1B86DF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2515C9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580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515C9" w:rsidR="00E0580B" w:rsidP="003A63FD" w:rsidRDefault="00E0580B" w14:paraId="6411E79C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2515C9">
              <w:rPr>
                <w:rFonts w:ascii="Times New Roman" w:hAnsi="Times New Roman" w:cs="Times New Roman"/>
                <w:sz w:val="20"/>
              </w:rPr>
              <w:t>765.502</w:t>
            </w:r>
          </w:p>
        </w:tc>
      </w:tr>
      <w:tr w:rsidRPr="002515C9" w:rsidR="00E0580B" w:rsidTr="00E0580B" w14:paraId="770B0D82" w14:textId="77777777">
        <w:tc>
          <w:tcPr>
            <w:tcW w:w="19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2515C9" w:rsidR="00E0580B" w:rsidP="003A63FD" w:rsidRDefault="00E0580B" w14:paraId="7D9B206F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0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515C9" w:rsidR="00E0580B" w:rsidP="003A63FD" w:rsidRDefault="00E0580B" w14:paraId="43384B71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2515C9">
              <w:rPr>
                <w:rFonts w:ascii="Times New Roman" w:hAnsi="Times New Roman" w:cs="Times New Roman"/>
                <w:b/>
                <w:sz w:val="20"/>
              </w:rPr>
              <w:t>Totaal</w:t>
            </w:r>
          </w:p>
        </w:tc>
        <w:tc>
          <w:tcPr>
            <w:tcW w:w="67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515C9" w:rsidR="00E0580B" w:rsidP="003A63FD" w:rsidRDefault="00E0580B" w14:paraId="61B31779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2515C9">
              <w:rPr>
                <w:rFonts w:ascii="Times New Roman" w:hAnsi="Times New Roman" w:cs="Times New Roman"/>
                <w:b/>
                <w:sz w:val="20"/>
              </w:rPr>
              <w:t>10.537.742</w:t>
            </w:r>
          </w:p>
        </w:tc>
        <w:tc>
          <w:tcPr>
            <w:tcW w:w="466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515C9" w:rsidR="00E0580B" w:rsidP="003A63FD" w:rsidRDefault="00E0580B" w14:paraId="2E986C9A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2515C9">
              <w:rPr>
                <w:rFonts w:ascii="Times New Roman" w:hAnsi="Times New Roman" w:cs="Times New Roman"/>
                <w:b/>
                <w:sz w:val="20"/>
              </w:rPr>
              <w:t>9.775.495</w:t>
            </w:r>
          </w:p>
        </w:tc>
        <w:tc>
          <w:tcPr>
            <w:tcW w:w="580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515C9" w:rsidR="00E0580B" w:rsidP="003A63FD" w:rsidRDefault="00E0580B" w14:paraId="288B1C26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2515C9">
              <w:rPr>
                <w:rFonts w:ascii="Times New Roman" w:hAnsi="Times New Roman" w:cs="Times New Roman"/>
                <w:b/>
                <w:sz w:val="20"/>
              </w:rPr>
              <w:t>9.775.495</w:t>
            </w:r>
          </w:p>
        </w:tc>
        <w:tc>
          <w:tcPr>
            <w:tcW w:w="67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515C9" w:rsidR="00E0580B" w:rsidP="003A63FD" w:rsidRDefault="00E0580B" w14:paraId="7BC3AD3A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2515C9">
              <w:rPr>
                <w:rFonts w:ascii="Times New Roman" w:hAnsi="Times New Roman" w:cs="Times New Roman"/>
                <w:b/>
                <w:sz w:val="20"/>
              </w:rPr>
              <w:t>9.678.542</w:t>
            </w:r>
          </w:p>
        </w:tc>
        <w:tc>
          <w:tcPr>
            <w:tcW w:w="430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515C9" w:rsidR="00E0580B" w:rsidP="003A63FD" w:rsidRDefault="00E0580B" w14:paraId="1CD97898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2515C9">
              <w:rPr>
                <w:rFonts w:ascii="Times New Roman" w:hAnsi="Times New Roman" w:cs="Times New Roman"/>
                <w:b/>
                <w:sz w:val="20"/>
              </w:rPr>
              <w:t>841.628</w:t>
            </w:r>
          </w:p>
        </w:tc>
        <w:tc>
          <w:tcPr>
            <w:tcW w:w="580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2515C9" w:rsidR="00E0580B" w:rsidP="003A63FD" w:rsidRDefault="00E0580B" w14:paraId="5DF40FB2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2515C9">
              <w:rPr>
                <w:rFonts w:ascii="Times New Roman" w:hAnsi="Times New Roman" w:cs="Times New Roman"/>
                <w:b/>
                <w:sz w:val="20"/>
              </w:rPr>
              <w:t>841.628</w:t>
            </w:r>
          </w:p>
        </w:tc>
      </w:tr>
    </w:tbl>
    <w:p w:rsidRPr="002515C9" w:rsidR="00E0580B" w:rsidP="00E0580B" w:rsidRDefault="00E0580B" w14:paraId="072F5A2B" w14:textId="777777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</w:p>
    <w:sectPr w:rsidRPr="002515C9" w:rsidR="00E0580B" w:rsidSect="00A11E73">
      <w:footerReference w:type="even" r:id="rId6"/>
      <w:footerReference w:type="default" r:id="rId7"/>
      <w:pgSz w:w="11906" w:h="16838"/>
      <w:pgMar w:top="1418" w:right="1418" w:bottom="1418" w:left="1418" w:header="357" w:footer="1440" w:gutter="0"/>
      <w:pgNumType w:start="1"/>
      <w:cols w:space="708"/>
      <w:noEndnote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493088" w14:textId="77777777" w:rsidR="00E0580B" w:rsidRDefault="00E0580B">
      <w:pPr>
        <w:spacing w:line="20" w:lineRule="exact"/>
      </w:pPr>
    </w:p>
  </w:endnote>
  <w:endnote w:type="continuationSeparator" w:id="0">
    <w:p w14:paraId="5E75BCB7" w14:textId="77777777" w:rsidR="00E0580B" w:rsidRDefault="00E0580B">
      <w:pPr>
        <w:pStyle w:val="Amendement"/>
      </w:pPr>
      <w:r>
        <w:rPr>
          <w:b w:val="0"/>
          <w:bCs w:val="0"/>
        </w:rPr>
        <w:t xml:space="preserve"> </w:t>
      </w:r>
    </w:p>
  </w:endnote>
  <w:endnote w:type="continuationNotice" w:id="1">
    <w:p w14:paraId="50800140" w14:textId="77777777" w:rsidR="00E0580B" w:rsidRDefault="00E0580B">
      <w:pPr>
        <w:pStyle w:val="Amendement"/>
      </w:pPr>
      <w:r>
        <w:rPr>
          <w:b w:val="0"/>
          <w:bCs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Verdana"/>
    <w:charset w:val="00"/>
    <w:family w:val="swiss"/>
    <w:pitch w:val="variable"/>
  </w:font>
  <w:font w:name="Arial Unicode MS">
    <w:panose1 w:val="020B0604020202020204"/>
    <w:charset w:val="00"/>
    <w:family w:val="auto"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B6DFFA" w14:textId="77777777" w:rsidR="002168F4" w:rsidRDefault="002168F4" w:rsidP="00826224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14BB50F7" w14:textId="77777777" w:rsidR="002168F4" w:rsidRDefault="002168F4" w:rsidP="002168F4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DD1D81" w14:textId="77777777" w:rsidR="002168F4" w:rsidRPr="002168F4" w:rsidRDefault="002168F4" w:rsidP="00826224">
    <w:pPr>
      <w:pStyle w:val="Voettekst"/>
      <w:framePr w:wrap="around" w:vAnchor="text" w:hAnchor="margin" w:xAlign="right" w:y="1"/>
      <w:rPr>
        <w:rStyle w:val="Paginanummer"/>
        <w:rFonts w:ascii="Times New Roman" w:hAnsi="Times New Roman"/>
      </w:rPr>
    </w:pPr>
    <w:r w:rsidRPr="002168F4">
      <w:rPr>
        <w:rStyle w:val="Paginanummer"/>
        <w:rFonts w:ascii="Times New Roman" w:hAnsi="Times New Roman"/>
      </w:rPr>
      <w:fldChar w:fldCharType="begin"/>
    </w:r>
    <w:r w:rsidRPr="002168F4">
      <w:rPr>
        <w:rStyle w:val="Paginanummer"/>
        <w:rFonts w:ascii="Times New Roman" w:hAnsi="Times New Roman"/>
      </w:rPr>
      <w:instrText xml:space="preserve">PAGE  </w:instrText>
    </w:r>
    <w:r w:rsidRPr="002168F4">
      <w:rPr>
        <w:rStyle w:val="Paginanummer"/>
        <w:rFonts w:ascii="Times New Roman" w:hAnsi="Times New Roman"/>
      </w:rPr>
      <w:fldChar w:fldCharType="separate"/>
    </w:r>
    <w:r w:rsidR="00A2521E">
      <w:rPr>
        <w:rStyle w:val="Paginanummer"/>
        <w:rFonts w:ascii="Times New Roman" w:hAnsi="Times New Roman"/>
        <w:noProof/>
      </w:rPr>
      <w:t>1</w:t>
    </w:r>
    <w:r w:rsidRPr="002168F4">
      <w:rPr>
        <w:rStyle w:val="Paginanummer"/>
        <w:rFonts w:ascii="Times New Roman" w:hAnsi="Times New Roman"/>
      </w:rPr>
      <w:fldChar w:fldCharType="end"/>
    </w:r>
  </w:p>
  <w:p w14:paraId="00C19EAE" w14:textId="77777777" w:rsidR="002168F4" w:rsidRPr="002168F4" w:rsidRDefault="002168F4" w:rsidP="002168F4">
    <w:pPr>
      <w:pStyle w:val="Voettekst"/>
      <w:ind w:right="360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45F54E" w14:textId="77777777" w:rsidR="00E0580B" w:rsidRDefault="00E0580B">
      <w:pPr>
        <w:pStyle w:val="Amendement"/>
      </w:pPr>
      <w:r>
        <w:rPr>
          <w:b w:val="0"/>
          <w:bCs w:val="0"/>
        </w:rPr>
        <w:separator/>
      </w:r>
    </w:p>
  </w:footnote>
  <w:footnote w:type="continuationSeparator" w:id="0">
    <w:p w14:paraId="5BACD600" w14:textId="77777777" w:rsidR="00E0580B" w:rsidRDefault="00E0580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1109"/>
  <w:doNotHyphenateCaps/>
  <w:displayHorizontalDrawingGridEvery w:val="0"/>
  <w:displayVerticalDrawingGridEvery w:val="0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580B"/>
    <w:rsid w:val="00012DBE"/>
    <w:rsid w:val="000A1D81"/>
    <w:rsid w:val="00111ED3"/>
    <w:rsid w:val="001C190E"/>
    <w:rsid w:val="002168F4"/>
    <w:rsid w:val="002515C9"/>
    <w:rsid w:val="002A727C"/>
    <w:rsid w:val="004F27EA"/>
    <w:rsid w:val="005D2707"/>
    <w:rsid w:val="00606255"/>
    <w:rsid w:val="006B607A"/>
    <w:rsid w:val="007D15D0"/>
    <w:rsid w:val="007D451C"/>
    <w:rsid w:val="00826224"/>
    <w:rsid w:val="00930A23"/>
    <w:rsid w:val="009C7354"/>
    <w:rsid w:val="009E6D7F"/>
    <w:rsid w:val="00A11E73"/>
    <w:rsid w:val="00A2521E"/>
    <w:rsid w:val="00AE436A"/>
    <w:rsid w:val="00B75D24"/>
    <w:rsid w:val="00C135B1"/>
    <w:rsid w:val="00C92DF8"/>
    <w:rsid w:val="00CB3578"/>
    <w:rsid w:val="00D20AFA"/>
    <w:rsid w:val="00D55648"/>
    <w:rsid w:val="00DD06FF"/>
    <w:rsid w:val="00E0580B"/>
    <w:rsid w:val="00E16443"/>
    <w:rsid w:val="00E36EE9"/>
    <w:rsid w:val="00F13442"/>
    <w:rsid w:val="00F95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BC4F38E"/>
  <w15:docId w15:val="{64140723-218A-4BCA-AEE2-52C726B4D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Pr>
      <w:rFonts w:ascii="Verdana" w:hAnsi="Verdana"/>
      <w:szCs w:val="24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</w:style>
  <w:style w:type="character" w:styleId="Eindnootmarkering">
    <w:name w:val="endnote reference"/>
    <w:rPr>
      <w:rFonts w:cs="Times New Roman"/>
      <w:sz w:val="20"/>
      <w:szCs w:val="20"/>
      <w:vertAlign w:val="superscript"/>
    </w:rPr>
  </w:style>
  <w:style w:type="paragraph" w:styleId="Voetnoottekst">
    <w:name w:val="footnote text"/>
    <w:basedOn w:val="Standaard"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1">
    <w:name w:val="Alineanummer 1"/>
    <w:rPr>
      <w:rFonts w:cs="Times New Roman"/>
      <w:sz w:val="20"/>
      <w:szCs w:val="20"/>
    </w:rPr>
  </w:style>
  <w:style w:type="character" w:customStyle="1" w:styleId="Bibliografie1">
    <w:name w:val="Bibliografie1"/>
    <w:rPr>
      <w:rFonts w:cs="Times New Roman"/>
      <w:sz w:val="20"/>
      <w:szCs w:val="20"/>
    </w:rPr>
  </w:style>
  <w:style w:type="character" w:customStyle="1" w:styleId="Dokument5">
    <w:name w:val="Dokument 5"/>
    <w:rPr>
      <w:rFonts w:cs="Times New Roman"/>
      <w:sz w:val="20"/>
      <w:szCs w:val="20"/>
    </w:rPr>
  </w:style>
  <w:style w:type="character" w:customStyle="1" w:styleId="Dokument6">
    <w:name w:val="Dokument 6"/>
    <w:rPr>
      <w:rFonts w:cs="Times New Roman"/>
      <w:sz w:val="20"/>
      <w:szCs w:val="20"/>
    </w:rPr>
  </w:style>
  <w:style w:type="character" w:customStyle="1" w:styleId="Dokument4">
    <w:name w:val="Dokument 4"/>
    <w:rPr>
      <w:rFonts w:cs="Times New Roman"/>
      <w:b/>
      <w:bCs/>
      <w:i/>
      <w:iCs/>
    </w:rPr>
  </w:style>
  <w:style w:type="character" w:customStyle="1" w:styleId="Alineanummer2">
    <w:name w:val="Alineanummer 2"/>
    <w:rPr>
      <w:rFonts w:cs="Times New Roman"/>
      <w:sz w:val="20"/>
      <w:szCs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3">
    <w:name w:val="Alineanummer 3"/>
    <w:rPr>
      <w:rFonts w:cs="Times New Roman"/>
      <w:sz w:val="20"/>
      <w:szCs w:val="20"/>
    </w:rPr>
  </w:style>
  <w:style w:type="character" w:customStyle="1" w:styleId="Alineanummer4">
    <w:name w:val="Alineanummer 4"/>
    <w:rPr>
      <w:rFonts w:cs="Times New Roman"/>
      <w:sz w:val="20"/>
      <w:szCs w:val="20"/>
    </w:rPr>
  </w:style>
  <w:style w:type="character" w:customStyle="1" w:styleId="Alineanummer5">
    <w:name w:val="Alineanummer 5"/>
    <w:rPr>
      <w:rFonts w:cs="Times New Roman"/>
      <w:sz w:val="20"/>
      <w:szCs w:val="20"/>
    </w:rPr>
  </w:style>
  <w:style w:type="character" w:customStyle="1" w:styleId="Alineanummer6">
    <w:name w:val="Alineanummer 6"/>
    <w:rPr>
      <w:rFonts w:cs="Times New Roman"/>
      <w:sz w:val="20"/>
      <w:szCs w:val="20"/>
    </w:rPr>
  </w:style>
  <w:style w:type="character" w:customStyle="1" w:styleId="Dokument2">
    <w:name w:val="Dokument 2"/>
    <w:rPr>
      <w:rFonts w:ascii="Courier New" w:hAnsi="Courier New" w:cs="Courier New"/>
    </w:rPr>
  </w:style>
  <w:style w:type="character" w:customStyle="1" w:styleId="Alineanummer7">
    <w:name w:val="Alineanummer 7"/>
    <w:rPr>
      <w:rFonts w:cs="Times New Roman"/>
      <w:sz w:val="20"/>
      <w:szCs w:val="20"/>
    </w:rPr>
  </w:style>
  <w:style w:type="character" w:customStyle="1" w:styleId="Alineanummer8">
    <w:name w:val="Alineanummer 8"/>
    <w:rPr>
      <w:rFonts w:cs="Times New Roman"/>
      <w:sz w:val="20"/>
      <w:szCs w:val="20"/>
    </w:rPr>
  </w:style>
  <w:style w:type="character" w:customStyle="1" w:styleId="Techninit">
    <w:name w:val="Techn init"/>
    <w:rPr>
      <w:rFonts w:ascii="Courier New" w:hAnsi="Courier New" w:cs="Courier New"/>
    </w:rPr>
  </w:style>
  <w:style w:type="character" w:customStyle="1" w:styleId="Dokuinit">
    <w:name w:val="Doku init"/>
    <w:rPr>
      <w:rFonts w:cs="Times New Roman"/>
      <w:sz w:val="20"/>
      <w:szCs w:val="20"/>
    </w:rPr>
  </w:style>
  <w:style w:type="character" w:customStyle="1" w:styleId="Dokument3">
    <w:name w:val="Dokument 3"/>
    <w:rPr>
      <w:rFonts w:ascii="Courier New" w:hAnsi="Courier New" w:cs="Courier New"/>
    </w:rPr>
  </w:style>
  <w:style w:type="character" w:customStyle="1" w:styleId="Dokument7">
    <w:name w:val="Dokument 7"/>
    <w:rPr>
      <w:rFonts w:cs="Times New Roman"/>
      <w:sz w:val="20"/>
      <w:szCs w:val="20"/>
    </w:rPr>
  </w:style>
  <w:style w:type="character" w:customStyle="1" w:styleId="Dokument8">
    <w:name w:val="Dokument 8"/>
    <w:rPr>
      <w:rFonts w:cs="Times New Roman"/>
      <w:sz w:val="20"/>
      <w:szCs w:val="20"/>
    </w:rPr>
  </w:style>
  <w:style w:type="character" w:customStyle="1" w:styleId="Technisch1">
    <w:name w:val="Technisch 1"/>
    <w:rPr>
      <w:rFonts w:ascii="Courier New" w:hAnsi="Courier New" w:cs="Courier New"/>
    </w:rPr>
  </w:style>
  <w:style w:type="character" w:customStyle="1" w:styleId="Technisch2">
    <w:name w:val="Technisch 2"/>
    <w:rPr>
      <w:rFonts w:ascii="Courier New" w:hAnsi="Courier New" w:cs="Courier New"/>
    </w:rPr>
  </w:style>
  <w:style w:type="character" w:customStyle="1" w:styleId="Technisch3">
    <w:name w:val="Technisch 3"/>
    <w:rPr>
      <w:rFonts w:ascii="Courier New" w:hAnsi="Courier New" w:cs="Courier New"/>
    </w:rPr>
  </w:style>
  <w:style w:type="character" w:customStyle="1" w:styleId="Technisch5">
    <w:name w:val="Technisch 5"/>
    <w:rPr>
      <w:rFonts w:cs="Times New Roman"/>
      <w:sz w:val="20"/>
      <w:szCs w:val="20"/>
    </w:rPr>
  </w:style>
  <w:style w:type="character" w:customStyle="1" w:styleId="Technisch6">
    <w:name w:val="Technisch 6"/>
    <w:rPr>
      <w:rFonts w:cs="Times New Roman"/>
      <w:sz w:val="20"/>
      <w:szCs w:val="20"/>
    </w:rPr>
  </w:style>
  <w:style w:type="character" w:customStyle="1" w:styleId="Technisch7">
    <w:name w:val="Technisch 7"/>
    <w:rPr>
      <w:rFonts w:cs="Times New Roman"/>
      <w:sz w:val="20"/>
      <w:szCs w:val="20"/>
    </w:rPr>
  </w:style>
  <w:style w:type="character" w:customStyle="1" w:styleId="Technisch4">
    <w:name w:val="Technisch 4"/>
    <w:rPr>
      <w:rFonts w:cs="Times New Roman"/>
      <w:sz w:val="20"/>
      <w:szCs w:val="20"/>
    </w:rPr>
  </w:style>
  <w:style w:type="character" w:customStyle="1" w:styleId="Technisch8">
    <w:name w:val="Technisch 8"/>
    <w:rPr>
      <w:rFonts w:cs="Times New Roman"/>
      <w:sz w:val="20"/>
      <w:szCs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 w:cs="Courier New"/>
      <w:b/>
      <w:bCs/>
      <w:sz w:val="24"/>
      <w:szCs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 w:cs="Tahoma"/>
      <w:szCs w:val="20"/>
    </w:rPr>
  </w:style>
  <w:style w:type="paragraph" w:customStyle="1" w:styleId="afbeelding">
    <w:name w:val="afbeelding"/>
    <w:basedOn w:val="Standaard"/>
    <w:rPr>
      <w:b/>
      <w:color w:val="FF0000"/>
    </w:rPr>
  </w:style>
  <w:style w:type="paragraph" w:customStyle="1" w:styleId="afdeling">
    <w:name w:val="afdeling"/>
    <w:basedOn w:val="Standaard"/>
    <w:rPr>
      <w:b/>
      <w:sz w:val="24"/>
    </w:rPr>
  </w:style>
  <w:style w:type="paragraph" w:customStyle="1" w:styleId="artikel">
    <w:name w:val="artikel"/>
    <w:basedOn w:val="Standaard"/>
    <w:pPr>
      <w:outlineLvl w:val="8"/>
    </w:pPr>
    <w:rPr>
      <w:b/>
      <w:sz w:val="22"/>
    </w:rPr>
  </w:style>
  <w:style w:type="paragraph" w:customStyle="1" w:styleId="afkondiging">
    <w:name w:val="afkondiging"/>
    <w:basedOn w:val="Standaard"/>
  </w:style>
  <w:style w:type="paragraph" w:customStyle="1" w:styleId="boek">
    <w:name w:val="boek"/>
    <w:basedOn w:val="Standaard"/>
    <w:rPr>
      <w:b/>
      <w:sz w:val="24"/>
    </w:rPr>
  </w:style>
  <w:style w:type="paragraph" w:customStyle="1" w:styleId="deel">
    <w:name w:val="deel"/>
    <w:basedOn w:val="Standaard"/>
    <w:rPr>
      <w:b/>
      <w:sz w:val="24"/>
    </w:rPr>
  </w:style>
  <w:style w:type="paragraph" w:customStyle="1" w:styleId="hoofdstuk">
    <w:name w:val="hoofdstuk"/>
    <w:basedOn w:val="Standaard"/>
    <w:rPr>
      <w:b/>
      <w:sz w:val="24"/>
    </w:rPr>
  </w:style>
  <w:style w:type="paragraph" w:customStyle="1" w:styleId="bijlage">
    <w:name w:val="bijlage"/>
    <w:basedOn w:val="Standaard"/>
    <w:pPr>
      <w:outlineLvl w:val="0"/>
    </w:pPr>
    <w:rPr>
      <w:b/>
      <w:sz w:val="24"/>
    </w:rPr>
  </w:style>
  <w:style w:type="character" w:customStyle="1" w:styleId="inline-afbeelding">
    <w:name w:val="inline-afbeelding"/>
    <w:rPr>
      <w:rFonts w:cs="Times New Roman"/>
      <w:b/>
      <w:color w:val="FF0000"/>
    </w:rPr>
  </w:style>
  <w:style w:type="paragraph" w:customStyle="1" w:styleId="intitule">
    <w:name w:val="intitule"/>
    <w:basedOn w:val="Standaard"/>
    <w:rPr>
      <w:b/>
    </w:rPr>
  </w:style>
  <w:style w:type="paragraph" w:customStyle="1" w:styleId="considerans">
    <w:name w:val="considerans"/>
    <w:basedOn w:val="Standaard"/>
  </w:style>
  <w:style w:type="paragraph" w:customStyle="1" w:styleId="definitie">
    <w:name w:val="definitie"/>
    <w:basedOn w:val="Standaard"/>
  </w:style>
  <w:style w:type="paragraph" w:customStyle="1" w:styleId="definitieterm">
    <w:name w:val="definitieterm"/>
    <w:basedOn w:val="Standaard"/>
  </w:style>
  <w:style w:type="paragraph" w:customStyle="1" w:styleId="lid">
    <w:name w:val="lid"/>
    <w:basedOn w:val="Standaard"/>
  </w:style>
  <w:style w:type="paragraph" w:customStyle="1" w:styleId="livervolgal">
    <w:name w:val="livervolgal"/>
    <w:basedOn w:val="Standaard"/>
  </w:style>
  <w:style w:type="paragraph" w:customStyle="1" w:styleId="ondertekening">
    <w:name w:val="ondertekening"/>
    <w:basedOn w:val="Standaard"/>
    <w:pPr>
      <w:outlineLvl w:val="0"/>
    </w:pPr>
  </w:style>
  <w:style w:type="paragraph" w:customStyle="1" w:styleId="paragraaf">
    <w:name w:val="paragraaf"/>
    <w:basedOn w:val="Standaard"/>
    <w:rPr>
      <w:b/>
      <w:sz w:val="24"/>
    </w:rPr>
  </w:style>
  <w:style w:type="paragraph" w:customStyle="1" w:styleId="slotformulering">
    <w:name w:val="slotformulering"/>
    <w:basedOn w:val="Standaard"/>
    <w:pPr>
      <w:outlineLvl w:val="0"/>
    </w:pPr>
  </w:style>
  <w:style w:type="paragraph" w:customStyle="1" w:styleId="titeldeel">
    <w:name w:val="titeldeel"/>
    <w:basedOn w:val="Standaard"/>
    <w:rPr>
      <w:b/>
      <w:sz w:val="24"/>
    </w:rPr>
  </w:style>
  <w:style w:type="paragraph" w:customStyle="1" w:styleId="artikel-na-wijzig-artikel">
    <w:name w:val="artikel-na-wijzig-artikel"/>
    <w:basedOn w:val="wijzig-artikel"/>
  </w:style>
  <w:style w:type="paragraph" w:customStyle="1" w:styleId="tussenkop">
    <w:name w:val="tussenkop"/>
    <w:basedOn w:val="Standaard"/>
    <w:rPr>
      <w:b/>
      <w:i/>
    </w:rPr>
  </w:style>
  <w:style w:type="paragraph" w:customStyle="1" w:styleId="wat">
    <w:name w:val="wat"/>
    <w:basedOn w:val="Standaard"/>
    <w:pPr>
      <w:outlineLvl w:val="8"/>
    </w:pPr>
    <w:rPr>
      <w:i/>
    </w:rPr>
  </w:style>
  <w:style w:type="paragraph" w:customStyle="1" w:styleId="wij">
    <w:name w:val="wij"/>
    <w:basedOn w:val="Standaard"/>
  </w:style>
  <w:style w:type="paragraph" w:customStyle="1" w:styleId="wijzig-lid">
    <w:name w:val="wijzig-lid"/>
    <w:basedOn w:val="Standaard"/>
    <w:pPr>
      <w:outlineLvl w:val="1"/>
    </w:pPr>
    <w:rPr>
      <w:b/>
      <w:i/>
      <w:sz w:val="24"/>
    </w:rPr>
  </w:style>
  <w:style w:type="paragraph" w:customStyle="1" w:styleId="wijzig-artikel">
    <w:name w:val="wijzig-artikel"/>
    <w:basedOn w:val="Standaard"/>
    <w:pPr>
      <w:outlineLvl w:val="0"/>
    </w:pPr>
    <w:rPr>
      <w:b/>
      <w:sz w:val="24"/>
    </w:rPr>
  </w:style>
  <w:style w:type="paragraph" w:customStyle="1" w:styleId="artikeltekst">
    <w:name w:val="artikeltekst"/>
    <w:basedOn w:val="Standaard"/>
  </w:style>
  <w:style w:type="paragraph" w:customStyle="1" w:styleId="gegeven">
    <w:name w:val="gegeven"/>
    <w:basedOn w:val="Standaard"/>
    <w:pPr>
      <w:outlineLvl w:val="0"/>
    </w:pPr>
  </w:style>
  <w:style w:type="paragraph" w:customStyle="1" w:styleId="divisie">
    <w:name w:val="divisie"/>
    <w:basedOn w:val="Standaard"/>
    <w:rPr>
      <w:b/>
      <w:sz w:val="22"/>
    </w:rPr>
  </w:style>
  <w:style w:type="paragraph" w:customStyle="1" w:styleId="tempartikeltekst">
    <w:name w:val="temp artikeltekst"/>
    <w:basedOn w:val="artikeltekst"/>
    <w:rPr>
      <w:color w:val="000080"/>
    </w:rPr>
  </w:style>
  <w:style w:type="paragraph" w:customStyle="1" w:styleId="tempwat">
    <w:name w:val="temp wat"/>
    <w:basedOn w:val="wat"/>
    <w:rPr>
      <w:color w:val="000080"/>
    </w:rPr>
  </w:style>
  <w:style w:type="paragraph" w:customStyle="1" w:styleId="tabelstijl">
    <w:name w:val="tabelstijl"/>
    <w:basedOn w:val="Standaard"/>
    <w:rPr>
      <w:b/>
    </w:rPr>
  </w:style>
  <w:style w:type="paragraph" w:customStyle="1" w:styleId="stuknr">
    <w:name w:val="stuknr"/>
    <w:basedOn w:val="Standaard"/>
    <w:rPr>
      <w:b/>
      <w:sz w:val="22"/>
    </w:rPr>
  </w:style>
  <w:style w:type="paragraph" w:customStyle="1" w:styleId="stuktitel">
    <w:name w:val="stuktitel"/>
    <w:basedOn w:val="Standaard"/>
    <w:rPr>
      <w:b/>
      <w:sz w:val="22"/>
    </w:rPr>
  </w:style>
  <w:style w:type="paragraph" w:customStyle="1" w:styleId="dossiernr">
    <w:name w:val="dossiernr"/>
    <w:basedOn w:val="Standaard"/>
    <w:rPr>
      <w:b/>
      <w:sz w:val="22"/>
    </w:rPr>
  </w:style>
  <w:style w:type="paragraph" w:customStyle="1" w:styleId="dossiertitel">
    <w:name w:val="dossiertitel"/>
    <w:basedOn w:val="Standaard"/>
    <w:rPr>
      <w:b/>
      <w:sz w:val="22"/>
    </w:rPr>
  </w:style>
  <w:style w:type="paragraph" w:customStyle="1" w:styleId="documentdatum">
    <w:name w:val="documentdatum"/>
    <w:basedOn w:val="Standaard"/>
    <w:rPr>
      <w:i/>
      <w:sz w:val="22"/>
    </w:rPr>
  </w:style>
  <w:style w:type="paragraph" w:customStyle="1" w:styleId="vergaderjaar">
    <w:name w:val="vergaderjaar"/>
    <w:basedOn w:val="Standaard"/>
  </w:style>
  <w:style w:type="character" w:styleId="Paginanummer">
    <w:name w:val="page number"/>
    <w:basedOn w:val="Standaardalinea-lettertype"/>
    <w:rsid w:val="002168F4"/>
  </w:style>
  <w:style w:type="paragraph" w:customStyle="1" w:styleId="p-table">
    <w:name w:val="p-table"/>
    <w:rsid w:val="00E0580B"/>
    <w:pPr>
      <w:keepNext/>
      <w:keepLines/>
      <w:widowControl w:val="0"/>
      <w:autoSpaceDN w:val="0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kio2-table-title">
    <w:name w:val="kio2-table-title"/>
    <w:basedOn w:val="Standaard"/>
    <w:rsid w:val="00E0580B"/>
    <w:pPr>
      <w:keepNext/>
      <w:keepLines/>
      <w:widowControl w:val="0"/>
      <w:shd w:val="clear" w:color="auto" w:fill="009EE0"/>
      <w:autoSpaceDN w:val="0"/>
      <w:spacing w:after="20" w:line="220" w:lineRule="exact"/>
      <w:textAlignment w:val="baseline"/>
    </w:pPr>
    <w:rPr>
      <w:rFonts w:ascii="DejaVu Sans" w:eastAsia="Arial Unicode MS" w:hAnsi="DejaVu Sans" w:cs="Tahoma"/>
      <w:color w:val="FFFFFF"/>
      <w:kern w:val="3"/>
      <w:sz w:val="18"/>
      <w:szCs w:val="20"/>
    </w:rPr>
  </w:style>
  <w:style w:type="paragraph" w:customStyle="1" w:styleId="apm">
    <w:name w:val="apm"/>
    <w:rsid w:val="002515C9"/>
    <w:rPr>
      <w:rFonts w:eastAsia="MS Minch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footer" Target="footer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footer" Target="foot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theme" Target="theme/theme1.xml" Id="rId9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GriffieSjablonen\wet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3</ap:Pages>
  <ap:Words>361</ap:Words>
  <ap:Characters>2303</ap:Characters>
  <ap:DocSecurity>0</ap:DocSecurity>
  <ap:Lines>19</ap:Lines>
  <ap:Paragraphs>5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T W E E D E   K A M E R   D E R   S T A T E N - G E N E R A A L                                                        2</vt:lpstr>
    </vt:vector>
  </ap:TitlesOfParts>
  <ap:LinksUpToDate>false</ap:LinksUpToDate>
  <ap:CharactersWithSpaces>2659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2009-12-07T14:10:00.0000000Z</lastPrinted>
  <dcterms:created xsi:type="dcterms:W3CDTF">2025-07-03T12:01:00.0000000Z</dcterms:created>
  <dcterms:modified xsi:type="dcterms:W3CDTF">2025-07-03T12:01:00.0000000Z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737000711</vt:i4>
  </property>
  <property fmtid="{D5CDD505-2E9C-101B-9397-08002B2CF9AE}" pid="3" name="_EmailSubject">
    <vt:lpwstr>Sjablonen amendementen en voorstellen van wet</vt:lpwstr>
  </property>
  <property fmtid="{D5CDD505-2E9C-101B-9397-08002B2CF9AE}" pid="4" name="_AuthorEmail">
    <vt:lpwstr>M.Geenen@sdu.nl</vt:lpwstr>
  </property>
  <property fmtid="{D5CDD505-2E9C-101B-9397-08002B2CF9AE}" pid="5" name="_AuthorEmailDisplayName">
    <vt:lpwstr>Geenen, Michel</vt:lpwstr>
  </property>
  <property fmtid="{D5CDD505-2E9C-101B-9397-08002B2CF9AE}" pid="6" name="_PreviousAdHocReviewCycleID">
    <vt:i4>-1389537874</vt:i4>
  </property>
  <property fmtid="{D5CDD505-2E9C-101B-9397-08002B2CF9AE}" pid="7" name="_ReviewingToolsShownOnce">
    <vt:lpwstr/>
  </property>
  <property fmtid="{D5CDD505-2E9C-101B-9397-08002B2CF9AE}" pid="8" name="ContentTypeId">
    <vt:lpwstr>0x01010038E60350FC170647B310166F2EB204D8</vt:lpwstr>
  </property>
  <property fmtid="{D5CDD505-2E9C-101B-9397-08002B2CF9AE}" pid="9" name="Order">
    <vt:r8>100</vt:r8>
  </property>
</Properties>
</file>