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1662D" w:rsidR="0001662D" w:rsidTr="00F13442" w14:paraId="6E54C42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1662D" w:rsidR="0001662D" w:rsidP="004474D9" w:rsidRDefault="0001662D" w14:paraId="26ACB0B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01662D">
              <w:rPr>
                <w:rFonts w:ascii="Times New Roman" w:hAnsi="Times New Roman"/>
                <w:szCs w:val="20"/>
              </w:rPr>
              <w:t>De Tweede Kamer der Staten-</w:t>
            </w:r>
            <w:r w:rsidRPr="0001662D">
              <w:rPr>
                <w:rFonts w:ascii="Times New Roman" w:hAnsi="Times New Roman"/>
                <w:szCs w:val="20"/>
              </w:rPr>
              <w:fldChar w:fldCharType="begin"/>
            </w:r>
            <w:r w:rsidRPr="0001662D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01662D">
              <w:rPr>
                <w:rFonts w:ascii="Times New Roman" w:hAnsi="Times New Roman"/>
                <w:szCs w:val="20"/>
              </w:rPr>
              <w:fldChar w:fldCharType="end"/>
            </w:r>
          </w:p>
          <w:p w:rsidRPr="0001662D" w:rsidR="0001662D" w:rsidP="004474D9" w:rsidRDefault="0001662D" w14:paraId="4A04FA0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01662D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01662D" w:rsidR="0001662D" w:rsidP="004474D9" w:rsidRDefault="0001662D" w14:paraId="3BF8E7A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01662D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01662D" w:rsidR="0001662D" w:rsidP="004474D9" w:rsidRDefault="0001662D" w14:paraId="56DC27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01662D">
              <w:rPr>
                <w:rFonts w:ascii="Times New Roman" w:hAnsi="Times New Roman"/>
                <w:szCs w:val="20"/>
              </w:rPr>
              <w:t>aan de Eerste Kamer.</w:t>
            </w:r>
          </w:p>
          <w:p w:rsidRPr="0001662D" w:rsidR="0001662D" w:rsidP="004474D9" w:rsidRDefault="0001662D" w14:paraId="56EAAC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03F5157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01662D">
              <w:rPr>
                <w:rFonts w:ascii="Times New Roman" w:hAnsi="Times New Roman"/>
                <w:szCs w:val="20"/>
              </w:rPr>
              <w:t>De Voorzitter,</w:t>
            </w:r>
          </w:p>
          <w:p w:rsidRPr="0001662D" w:rsidR="0001662D" w:rsidP="004474D9" w:rsidRDefault="0001662D" w14:paraId="6C451E8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32B189B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5FFC4B5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6CE3A5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745C3E6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11D1DC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3B100B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718B5B6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01662D" w:rsidR="0001662D" w:rsidP="004474D9" w:rsidRDefault="0001662D" w14:paraId="0A3D71A2" w14:textId="77777777">
            <w:pPr>
              <w:rPr>
                <w:rFonts w:ascii="Times New Roman" w:hAnsi="Times New Roman"/>
                <w:szCs w:val="20"/>
              </w:rPr>
            </w:pPr>
          </w:p>
          <w:p w:rsidRPr="0001662D" w:rsidR="00CB3578" w:rsidP="0001662D" w:rsidRDefault="0001662D" w14:paraId="66BFFCDE" w14:textId="5A2DC5BF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01662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 juli 2025</w:t>
            </w:r>
          </w:p>
        </w:tc>
      </w:tr>
      <w:tr w:rsidRPr="0001662D" w:rsidR="0001662D" w:rsidTr="00A11E73" w14:paraId="6F4F8D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44F742B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5CC7929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1662D" w:rsidR="0001662D" w:rsidTr="00534F20" w14:paraId="5AFF6A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1662D" w:rsidR="0001662D" w:rsidP="000D5BC4" w:rsidRDefault="0001662D" w14:paraId="51378BEA" w14:textId="686D0D82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1662D">
              <w:rPr>
                <w:rFonts w:ascii="Times New Roman" w:hAnsi="Times New Roman"/>
                <w:b/>
                <w:bCs/>
                <w:sz w:val="24"/>
              </w:rPr>
              <w:t>Wijziging van de begrotingsstaten van het Koninkrijksrelaties (IV) en het BES-fonds (H) voor het jaar 2025 (wijziging samenhangende met de Voorjaarsnota)</w:t>
            </w:r>
          </w:p>
        </w:tc>
      </w:tr>
      <w:tr w:rsidRPr="0001662D" w:rsidR="0001662D" w:rsidTr="00A11E73" w14:paraId="35FE47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13AC1A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4C716A0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1662D" w:rsidR="0001662D" w:rsidTr="00A11E73" w14:paraId="4865F0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76F948E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546F2ED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1662D" w:rsidR="0001662D" w:rsidTr="003F7CAC" w14:paraId="117EF5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1662D" w:rsidR="0001662D" w:rsidRDefault="00C51768" w14:paraId="37B0B791" w14:textId="06EE5EF8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01662D" w:rsidR="0001662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1662D" w:rsidR="0001662D" w:rsidTr="00A11E73" w14:paraId="5F5911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P="00D55648" w:rsidRDefault="00CB3578" w14:paraId="4E8C5A4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662D" w:rsidR="00CB3578" w:rsidRDefault="00CB3578" w14:paraId="79702C1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1662D" w:rsidR="0078253F" w:rsidP="0078253F" w:rsidRDefault="0078253F" w14:paraId="211E5B15" w14:textId="0BC49A0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01662D" w:rsidR="0078253F" w:rsidP="0078253F" w:rsidRDefault="0078253F" w14:paraId="086D555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2498F00D" w14:textId="00F7580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01662D" w:rsidR="0078253F" w:rsidP="0078253F" w:rsidRDefault="0078253F" w14:paraId="1A3DD7C6" w14:textId="1C8CCE9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Alzo Wij in overweging genomen hebben, dat de noodzaak is gebleken van een wijziging van de begrotingsstaat van Koninkrijksrelaties (IV) en van het BES-fonds (H), beide voor het jaar 2025;</w:t>
      </w:r>
    </w:p>
    <w:p w:rsidRPr="0001662D" w:rsidR="0078253F" w:rsidP="0078253F" w:rsidRDefault="0078253F" w14:paraId="518B917C" w14:textId="2BF862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Zo is het, dat Wij, met gemeen overleg der Staten-Generaal, hebben goedgevonden en verstaan, gelijk Wij goedvinden en verstaan bij deze:</w:t>
      </w:r>
    </w:p>
    <w:p w:rsidRPr="0001662D" w:rsidR="0078253F" w:rsidP="0078253F" w:rsidRDefault="0078253F" w14:paraId="5CF0EA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7259119E" w14:textId="72D47DF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1662D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01662D" w:rsidR="0078253F" w:rsidP="0078253F" w:rsidRDefault="0078253F" w14:paraId="798390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5E05D6DA" w14:textId="396709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De begrotingsstaat van Koninkrijksrelaties (IV) voor het jaar 2025 wordt gewijzigd, zoals blijkt uit de desbetreffende bij deze wet behorende staat.</w:t>
      </w:r>
    </w:p>
    <w:p w:rsidRPr="0001662D" w:rsidR="0078253F" w:rsidP="0078253F" w:rsidRDefault="0078253F" w14:paraId="708FFAE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21105E29" w14:textId="473FAB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1662D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01662D" w:rsidR="0078253F" w:rsidP="0078253F" w:rsidRDefault="0078253F" w14:paraId="6CB23DC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0BF91321" w14:textId="633312D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De begrotingsstaat van het BES-fonds (H) voor het jaar 2025 wordt gewijzigd, zoals blijkt uit de desbetreffende bij deze wet behorende staat.</w:t>
      </w:r>
    </w:p>
    <w:p w:rsidRPr="0001662D" w:rsidR="0078253F" w:rsidP="0078253F" w:rsidRDefault="0078253F" w14:paraId="378159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6D5F905C" w14:textId="0CF895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1662D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01662D" w:rsidR="0078253F" w:rsidP="0078253F" w:rsidRDefault="0078253F" w14:paraId="1FD78C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0631FC2E" w14:textId="4226BD2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De vaststelling van de begrotingsstaten geschiedt in duizenden euro’s.</w:t>
      </w:r>
    </w:p>
    <w:p w:rsidRPr="0001662D" w:rsidR="0078253F" w:rsidP="0078253F" w:rsidRDefault="0078253F" w14:paraId="6BE1DC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46A433C6" w14:textId="2B26002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1662D">
        <w:rPr>
          <w:rFonts w:ascii="Times New Roman" w:hAnsi="Times New Roman"/>
          <w:b/>
          <w:bCs/>
          <w:sz w:val="24"/>
          <w:szCs w:val="20"/>
        </w:rPr>
        <w:t>Artikel 4</w:t>
      </w:r>
    </w:p>
    <w:p w:rsidRPr="0001662D" w:rsidR="0078253F" w:rsidP="0078253F" w:rsidRDefault="0078253F" w14:paraId="1559C8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CB3578" w:rsidP="0078253F" w:rsidRDefault="0078253F" w14:paraId="77051C48" w14:textId="3068DE5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ab/>
        <w:t>Deze wet treedt in werking met ingang van de dag na de datum van uitgifte van het Staatsblad waarin zij wordt geplaatst en werkt terug tot en met 1 juni 2025.</w:t>
      </w:r>
    </w:p>
    <w:p w:rsidRPr="0001662D" w:rsidR="0078253F" w:rsidP="0078253F" w:rsidRDefault="0078253F" w14:paraId="626401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01662D" w14:paraId="5C8CFC35" w14:textId="121F00E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lastRenderedPageBreak/>
        <w:tab/>
      </w:r>
      <w:r w:rsidRPr="0001662D" w:rsidR="0078253F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1662D" w:rsidR="0078253F" w:rsidP="0078253F" w:rsidRDefault="0078253F" w14:paraId="73240D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27B467A7" w14:textId="69BFE9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t>Gegeven</w:t>
      </w:r>
    </w:p>
    <w:p w:rsidRPr="0001662D" w:rsidR="0078253F" w:rsidP="0078253F" w:rsidRDefault="0078253F" w14:paraId="41FDBE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5B0B20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6924B6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173FE2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63E97B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54DCEA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2DBF6B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3FA7CB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C860BE" w:rsidP="0078253F" w:rsidRDefault="00C860BE" w14:paraId="56CED0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78253F" w:rsidP="0078253F" w:rsidRDefault="0078253F" w14:paraId="41ED2A2D" w14:textId="12E37FB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1662D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01662D" w:rsidR="0001662D" w:rsidP="0001662D" w:rsidRDefault="0001662D" w14:paraId="0009278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7A3D64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20398DF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5B07D5A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569D60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6E93DA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39266C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1662D" w:rsidP="0001662D" w:rsidRDefault="0001662D" w14:paraId="122AEC7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C860BE" w:rsidP="0001662D" w:rsidRDefault="00C860BE" w14:paraId="6DB180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1662D" w:rsidR="0001662D" w:rsidP="0001662D" w:rsidRDefault="0001662D" w14:paraId="13BF7CEF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1662D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01662D" w:rsidR="0001662D" w:rsidP="0001662D" w:rsidRDefault="0001662D" w14:paraId="3428AA87" w14:textId="77777777">
      <w:pPr>
        <w:rPr>
          <w:rFonts w:ascii="Times New Roman" w:hAnsi="Times New Roman"/>
          <w:sz w:val="24"/>
          <w:szCs w:val="20"/>
        </w:rPr>
      </w:pPr>
      <w:r w:rsidRPr="0001662D">
        <w:rPr>
          <w:rFonts w:ascii="Times New Roman" w:hAnsi="Times New Roman"/>
          <w:sz w:val="24"/>
          <w:szCs w:val="20"/>
        </w:rPr>
        <w:br w:type="page"/>
      </w:r>
    </w:p>
    <w:p w:rsidRPr="0001662D" w:rsidR="0078253F" w:rsidP="0078253F" w:rsidRDefault="001C5FD7" w14:paraId="4B58B94F" w14:textId="09F5A75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lastRenderedPageBreak/>
        <w:tab/>
      </w:r>
      <w:r w:rsidRPr="0001662D" w:rsidR="0078253F">
        <w:rPr>
          <w:rFonts w:ascii="Times New Roman" w:hAnsi="Times New Roman"/>
          <w:b/>
          <w:bCs/>
          <w:sz w:val="24"/>
          <w:szCs w:val="20"/>
        </w:rPr>
        <w:t>Begrotingsstaten voor het jaar 2025 (Eerste suppletoire begroting)</w:t>
      </w:r>
    </w:p>
    <w:p w:rsidR="0078253F" w:rsidP="0078253F" w:rsidRDefault="0078253F" w14:paraId="44F4B6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533"/>
        <w:gridCol w:w="1234"/>
        <w:gridCol w:w="790"/>
        <w:gridCol w:w="1067"/>
        <w:gridCol w:w="1234"/>
        <w:gridCol w:w="790"/>
        <w:gridCol w:w="1067"/>
      </w:tblGrid>
      <w:tr w:rsidRPr="0041354E" w:rsidR="00C51768" w:rsidTr="00D73D8C" w14:paraId="726FFC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1354E" w:rsidR="00C51768" w:rsidP="00D73D8C" w:rsidRDefault="00C51768" w14:paraId="1983DADC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41354E">
              <w:rPr>
                <w:rFonts w:ascii="Times New Roman" w:hAnsi="Times New Roman" w:cs="Times New Roman"/>
                <w:color w:val="auto"/>
                <w:sz w:val="20"/>
              </w:rPr>
              <w:t>Tabel 1 Wijziging van de begrotingsstaat van het Koninkrijksrelaties (IV) voor het jaar 2025 (bedragen x € 1.000)</w:t>
            </w:r>
          </w:p>
        </w:tc>
      </w:tr>
      <w:tr w:rsidRPr="0041354E" w:rsidR="00C51768" w:rsidTr="00D73D8C" w14:paraId="16508F3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3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41354E" w:rsidR="00C51768" w:rsidP="00D73D8C" w:rsidRDefault="00C51768" w14:paraId="4D2ACE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816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7E43B1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506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05EDE1C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(1) Vastgestelde begroting</w:t>
            </w:r>
          </w:p>
        </w:tc>
        <w:tc>
          <w:tcPr>
            <w:tcW w:w="1506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11FC4786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(2) Mutaties 1e suppletoire begroting</w:t>
            </w:r>
          </w:p>
        </w:tc>
      </w:tr>
      <w:tr w:rsidRPr="0041354E" w:rsidR="00C51768" w:rsidTr="00D73D8C" w14:paraId="688D7D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89" w:type="pct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41354E" w:rsidR="00C51768" w:rsidP="00D73D8C" w:rsidRDefault="00C51768" w14:paraId="2B91DE0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1600B3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33E2C0A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1D04F3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6209B6F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29BE1E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1354E" w:rsidR="00C51768" w:rsidP="00D73D8C" w:rsidRDefault="00C51768" w14:paraId="7DB6CAC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41354E" w:rsidR="00C51768" w:rsidTr="00D73D8C" w14:paraId="48EB23DA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170C9A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982F0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F574E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233.839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35BF2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263.150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9767F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205.344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1F5A4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‒ 40.124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7C0A0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‒ 73.196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3CC8A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‒ 104.763</w:t>
            </w:r>
          </w:p>
        </w:tc>
      </w:tr>
      <w:tr w:rsidRPr="0041354E" w:rsidR="00C51768" w:rsidTr="00D73D8C" w14:paraId="2FC4306E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7FCB2E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0C86E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4344A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51E3B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3D7C3E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782AD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B3EB0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F133A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1354E" w:rsidR="00C51768" w:rsidTr="00D73D8C" w14:paraId="74C91F3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1482B0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</w:tr>
      <w:tr w:rsidRPr="0041354E" w:rsidR="00C51768" w:rsidTr="00D73D8C" w14:paraId="40FC4BC1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62BFCC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30ED8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B884D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70.506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71F88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70.506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FD0DE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AEDB7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44.540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C99D7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44.540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4DBD8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1354E" w:rsidR="00C51768" w:rsidTr="00D73D8C" w14:paraId="129E13A0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29F30D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C5C67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Slavernijverleden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FF925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26.999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42EFB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26.999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97A45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2C2C9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8.758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5AB15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18.575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F718F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1354E" w:rsidR="00C51768" w:rsidTr="00D73D8C" w14:paraId="0E621BC2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556396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89D75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BBD1F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99.952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16F40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100.746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41032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C7F0D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13.147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125CE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18.886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25E80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Pr="0041354E" w:rsidR="00C51768" w:rsidTr="00D73D8C" w14:paraId="1F82F905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64CF90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9D74E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Schuldsanering/lopende inschrijving/leningen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3F3C1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95567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28.517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C6466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205.344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2CD0D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F9E0A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CF3C9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‒ 106.618</w:t>
            </w:r>
          </w:p>
        </w:tc>
      </w:tr>
      <w:tr w:rsidRPr="0041354E" w:rsidR="00C51768" w:rsidTr="00D73D8C" w14:paraId="69450A5C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7E9804E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901658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5A050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722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2500A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722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3B07F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526ECB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778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15362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778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6F969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1354E" w:rsidR="00C51768" w:rsidTr="00D73D8C" w14:paraId="7A06D11D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18AB66E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29792F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BED1E6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2B398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EFFA31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01FBD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CAFCC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F3FB4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1354E" w:rsidR="00C51768" w:rsidTr="00D73D8C" w14:paraId="4A5B335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729146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</w:tr>
      <w:tr w:rsidRPr="0041354E" w:rsidR="00C51768" w:rsidTr="00D73D8C" w14:paraId="72118EBA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27CD55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B548D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5BD78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35.021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10D7A7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35.021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C3084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2C560A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1.312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BE6E2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1.312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37DF4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1.705</w:t>
            </w:r>
          </w:p>
        </w:tc>
      </w:tr>
      <w:tr w:rsidRPr="0041354E" w:rsidR="00C51768" w:rsidTr="00D73D8C" w14:paraId="62F0C4A2" w14:textId="77777777">
        <w:tblPrEx>
          <w:tblCellMar>
            <w:top w:w="0" w:type="dxa"/>
            <w:bottom w:w="0" w:type="dxa"/>
          </w:tblCellMar>
        </w:tblPrEx>
        <w:tc>
          <w:tcPr>
            <w:tcW w:w="1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1354E" w:rsidR="00C51768" w:rsidP="00D73D8C" w:rsidRDefault="00C51768" w14:paraId="269D59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7D74D00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55D5A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639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696EAF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639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5641F7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3BD054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6.715</w:t>
            </w:r>
          </w:p>
        </w:tc>
        <w:tc>
          <w:tcPr>
            <w:tcW w:w="3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424593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6.715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1354E" w:rsidR="00C51768" w:rsidP="00D73D8C" w:rsidRDefault="00C51768" w14:paraId="0249C3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1354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01662D" w:rsidR="00C51768" w:rsidP="0078253F" w:rsidRDefault="00C51768" w14:paraId="6179D24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1632"/>
        <w:gridCol w:w="1404"/>
        <w:gridCol w:w="900"/>
        <w:gridCol w:w="1214"/>
        <w:gridCol w:w="1404"/>
        <w:gridCol w:w="900"/>
        <w:gridCol w:w="1212"/>
      </w:tblGrid>
      <w:tr w:rsidRPr="0001662D" w:rsidR="0001662D" w:rsidTr="0001662D" w14:paraId="39D39269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01662D" w:rsidR="0078253F" w:rsidP="0079220D" w:rsidRDefault="0078253F" w14:paraId="35B69DE1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01662D">
              <w:rPr>
                <w:rFonts w:ascii="Times New Roman" w:hAnsi="Times New Roman" w:cs="Times New Roman"/>
                <w:color w:val="auto"/>
                <w:sz w:val="20"/>
              </w:rPr>
              <w:t>Tabel 2 Wijziging begrotingsstaat van het BES-fonds (H) voor het jaar 2025 (Eerste suppletoire begroting) (bedragen x € 1.000)</w:t>
            </w:r>
          </w:p>
        </w:tc>
      </w:tr>
      <w:tr w:rsidRPr="0001662D" w:rsidR="0001662D" w:rsidTr="00C51768" w14:paraId="1CD44338" w14:textId="77777777">
        <w:trPr>
          <w:tblHeader/>
        </w:trPr>
        <w:tc>
          <w:tcPr>
            <w:tcW w:w="22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1662D" w:rsidR="0078253F" w:rsidP="0079220D" w:rsidRDefault="0078253F" w14:paraId="04A49F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90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1662D" w:rsidR="0078253F" w:rsidP="0079220D" w:rsidRDefault="0078253F" w14:paraId="3A8918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1662D" w:rsidR="0078253F" w:rsidP="0079220D" w:rsidRDefault="0078253F" w14:paraId="3890BA6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93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1662D" w:rsidR="0078253F" w:rsidP="0079220D" w:rsidRDefault="0078253F" w14:paraId="234B5A4F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Mutaties eerste suppletoire begroting</w:t>
            </w:r>
          </w:p>
        </w:tc>
      </w:tr>
      <w:tr w:rsidRPr="0001662D" w:rsidR="0001662D" w:rsidTr="00C51768" w14:paraId="3DAB0927" w14:textId="77777777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1662D" w:rsidR="0078253F" w:rsidP="0079220D" w:rsidRDefault="0078253F" w14:paraId="16238F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6D52E6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207203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0FE9F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33107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1AFDDA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17C51F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004DA4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01662D" w:rsidR="0001662D" w:rsidTr="00C51768" w14:paraId="30E80A36" w14:textId="77777777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1662D" w:rsidR="0078253F" w:rsidP="0079220D" w:rsidRDefault="0078253F" w14:paraId="658ADF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1BA0D0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037B55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2D8769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3EDA64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B5E84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40C44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  <w:tc>
          <w:tcPr>
            <w:tcW w:w="6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75A75E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</w:tr>
      <w:tr w:rsidRPr="0001662D" w:rsidR="0001662D" w:rsidTr="00C51768" w14:paraId="18D26633" w14:textId="77777777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1662D" w:rsidR="0078253F" w:rsidP="0079220D" w:rsidRDefault="0078253F" w14:paraId="50DC7A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355D2B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26834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02BF21F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798724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08E25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7835E2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4649D0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1662D" w:rsidR="0001662D" w:rsidTr="00C51768" w14:paraId="3AC0C196" w14:textId="77777777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1662D" w:rsidR="0078253F" w:rsidP="0079220D" w:rsidRDefault="0078253F" w14:paraId="5AA776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656B0A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6744F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470D5D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66BDDC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1CCE50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31FF2F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25D014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1662D" w:rsidR="0001662D" w:rsidTr="00C51768" w14:paraId="3C463BF7" w14:textId="77777777">
        <w:tc>
          <w:tcPr>
            <w:tcW w:w="2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1662D" w:rsidR="0078253F" w:rsidP="0079220D" w:rsidRDefault="0078253F" w14:paraId="0FCF75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24D6D4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BES-fonds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60A59F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4CECC5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325676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7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39FA69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8.734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56B3B1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8.734</w:t>
            </w:r>
          </w:p>
        </w:tc>
        <w:tc>
          <w:tcPr>
            <w:tcW w:w="66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1662D" w:rsidR="0078253F" w:rsidP="0079220D" w:rsidRDefault="0078253F" w14:paraId="46BC2E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1662D">
              <w:rPr>
                <w:rFonts w:ascii="Times New Roman" w:hAnsi="Times New Roman" w:cs="Times New Roman"/>
                <w:sz w:val="20"/>
              </w:rPr>
              <w:t>8.734</w:t>
            </w:r>
          </w:p>
        </w:tc>
      </w:tr>
    </w:tbl>
    <w:p w:rsidRPr="0001662D" w:rsidR="0078253F" w:rsidP="0078253F" w:rsidRDefault="0078253F" w14:paraId="5F35C0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sectPr w:rsidRPr="0001662D" w:rsidR="0078253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A7B4" w14:textId="77777777" w:rsidR="0078253F" w:rsidRDefault="0078253F">
      <w:pPr>
        <w:spacing w:line="20" w:lineRule="exact"/>
      </w:pPr>
    </w:p>
  </w:endnote>
  <w:endnote w:type="continuationSeparator" w:id="0">
    <w:p w14:paraId="1B26A91A" w14:textId="77777777" w:rsidR="0078253F" w:rsidRDefault="0078253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D3CD1FF" w14:textId="77777777" w:rsidR="0078253F" w:rsidRDefault="0078253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9D6F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686CF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BE5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ACDF21C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43FA8" w14:textId="77777777" w:rsidR="0078253F" w:rsidRDefault="0078253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003B2F5" w14:textId="77777777" w:rsidR="0078253F" w:rsidRDefault="00782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12DBE"/>
    <w:rsid w:val="0001662D"/>
    <w:rsid w:val="00024B23"/>
    <w:rsid w:val="000A1D81"/>
    <w:rsid w:val="00111ED3"/>
    <w:rsid w:val="001C190E"/>
    <w:rsid w:val="001C5FD7"/>
    <w:rsid w:val="002168F4"/>
    <w:rsid w:val="002A727C"/>
    <w:rsid w:val="004B4317"/>
    <w:rsid w:val="005D2707"/>
    <w:rsid w:val="00606255"/>
    <w:rsid w:val="006B607A"/>
    <w:rsid w:val="0078253F"/>
    <w:rsid w:val="007D451C"/>
    <w:rsid w:val="00826224"/>
    <w:rsid w:val="00930A23"/>
    <w:rsid w:val="009C4047"/>
    <w:rsid w:val="009C7354"/>
    <w:rsid w:val="009E6D7F"/>
    <w:rsid w:val="00A11E73"/>
    <w:rsid w:val="00A2521E"/>
    <w:rsid w:val="00AE436A"/>
    <w:rsid w:val="00B23FD2"/>
    <w:rsid w:val="00C135B1"/>
    <w:rsid w:val="00C51768"/>
    <w:rsid w:val="00C804A9"/>
    <w:rsid w:val="00C860BE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4ADB6"/>
  <w15:docId w15:val="{A1DDA825-7577-4EC8-9106-0224B930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functie">
    <w:name w:val="functie"/>
    <w:rsid w:val="0078253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78253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78253F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01662D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432</ap:Words>
  <ap:Characters>2646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2025-07-02T10:26:00.0000000Z</dcterms:created>
  <dcterms:modified xsi:type="dcterms:W3CDTF">2025-07-02T13:25:00.0000000Z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