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7996" w:rsidRDefault="00000000" w14:paraId="48004574" w14:textId="77777777">
      <w:r>
        <w:t> </w:t>
      </w:r>
    </w:p>
    <w:p w:rsidR="0027216D" w:rsidRDefault="0027216D" w14:paraId="4D755463" w14:textId="77777777"/>
    <w:p w:rsidR="0027216D" w:rsidRDefault="0027216D" w14:paraId="2933420B" w14:textId="77777777"/>
    <w:p w:rsidR="0027216D" w:rsidRDefault="0027216D" w14:paraId="2E795EF0" w14:textId="77777777"/>
    <w:p w:rsidR="0027216D" w:rsidRDefault="0027216D" w14:paraId="013BE6D9" w14:textId="77777777"/>
    <w:p w:rsidR="0027216D" w:rsidP="0027216D" w:rsidRDefault="0027216D" w14:paraId="7213B525" w14:textId="77777777">
      <w:bookmarkStart w:name="_Hlk179286757" w:id="0"/>
      <w:bookmarkStart w:name="_Hlk179885655" w:id="1"/>
      <w:r w:rsidRPr="00C07CB9">
        <w:t xml:space="preserve">Hierbij bied ik u </w:t>
      </w:r>
      <w:r>
        <w:t xml:space="preserve">een nota van wijziging </w:t>
      </w:r>
      <w:proofErr w:type="gramStart"/>
      <w:r>
        <w:t>inzake</w:t>
      </w:r>
      <w:proofErr w:type="gramEnd"/>
      <w:r>
        <w:t xml:space="preserve"> het bovenvermelde voorstel van wet </w:t>
      </w:r>
      <w:r w:rsidRPr="00C07CB9">
        <w:t>aan.</w:t>
      </w:r>
      <w:bookmarkEnd w:id="0"/>
    </w:p>
    <w:bookmarkEnd w:id="1"/>
    <w:p w:rsidR="00817996" w:rsidRDefault="00817996" w14:paraId="791953FC" w14:textId="77777777">
      <w:pPr>
        <w:pStyle w:val="WitregelW1bodytekst"/>
      </w:pPr>
    </w:p>
    <w:p w:rsidRPr="0027216D" w:rsidR="0027216D" w:rsidP="0027216D" w:rsidRDefault="0027216D" w14:paraId="5BB7E68D" w14:textId="77777777"/>
    <w:p w:rsidR="00817996" w:rsidRDefault="00000000" w14:paraId="3914A0BD" w14:textId="77777777">
      <w:r>
        <w:t>De </w:t>
      </w:r>
      <w:r w:rsidR="0027216D">
        <w:t>m</w:t>
      </w:r>
      <w:r>
        <w:t xml:space="preserve">inister </w:t>
      </w:r>
      <w:r w:rsidR="0027216D">
        <w:t>van</w:t>
      </w:r>
      <w:r>
        <w:t xml:space="preserve"> Volkshuisvesting en Ruimtelijke Ordening, </w:t>
      </w:r>
    </w:p>
    <w:p w:rsidR="0027216D" w:rsidRDefault="0027216D" w14:paraId="6767539E" w14:textId="77777777"/>
    <w:p w:rsidR="0027216D" w:rsidRDefault="0027216D" w14:paraId="01FFAFE4" w14:textId="77777777"/>
    <w:p w:rsidR="0027216D" w:rsidRDefault="0027216D" w14:paraId="490B68FD" w14:textId="77777777"/>
    <w:p w:rsidR="0027216D" w:rsidRDefault="008C10C3" w14:paraId="55C77D5D" w14:textId="2A25B052">
      <w:r>
        <w:br/>
      </w:r>
    </w:p>
    <w:p w:rsidR="0027216D" w:rsidRDefault="0027216D" w14:paraId="61214641" w14:textId="77777777">
      <w:r>
        <w:t>Mona Keijzer</w:t>
      </w:r>
    </w:p>
    <w:p w:rsidR="00817996" w:rsidRDefault="00817996" w14:paraId="549113EA" w14:textId="77777777"/>
    <w:p w:rsidR="00817996" w:rsidRDefault="00817996" w14:paraId="5CB5CBDA" w14:textId="77777777"/>
    <w:p w:rsidR="00817996" w:rsidRDefault="00817996" w14:paraId="455A4DDA" w14:textId="77777777"/>
    <w:p w:rsidR="00817996" w:rsidRDefault="00817996" w14:paraId="34696E00" w14:textId="77777777"/>
    <w:p w:rsidR="00817996" w:rsidRDefault="00817996" w14:paraId="4BADCC9E" w14:textId="77777777"/>
    <w:p w:rsidR="00817996" w:rsidRDefault="00817996" w14:paraId="658FA256" w14:textId="77777777"/>
    <w:p w:rsidR="00817996" w:rsidRDefault="00817996" w14:paraId="5253AE62" w14:textId="77777777"/>
    <w:p w:rsidR="00817996" w:rsidRDefault="00817996" w14:paraId="6F55CA14" w14:textId="77777777"/>
    <w:sectPr w:rsidR="0081799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C6E7" w14:textId="77777777" w:rsidR="00401024" w:rsidRDefault="00401024">
      <w:pPr>
        <w:spacing w:line="240" w:lineRule="auto"/>
      </w:pPr>
      <w:r>
        <w:separator/>
      </w:r>
    </w:p>
  </w:endnote>
  <w:endnote w:type="continuationSeparator" w:id="0">
    <w:p w14:paraId="06BF4042" w14:textId="77777777" w:rsidR="00401024" w:rsidRDefault="004010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31C9" w14:textId="77777777" w:rsidR="00817996" w:rsidRDefault="0081799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C6D47" w14:textId="77777777" w:rsidR="00401024" w:rsidRDefault="00401024">
      <w:pPr>
        <w:spacing w:line="240" w:lineRule="auto"/>
      </w:pPr>
      <w:r>
        <w:separator/>
      </w:r>
    </w:p>
  </w:footnote>
  <w:footnote w:type="continuationSeparator" w:id="0">
    <w:p w14:paraId="2DFB89CC" w14:textId="77777777" w:rsidR="00401024" w:rsidRDefault="004010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01E8" w14:textId="77777777" w:rsidR="00817996" w:rsidRDefault="00000000">
    <w:r>
      <w:rPr>
        <w:noProof/>
      </w:rPr>
      <mc:AlternateContent>
        <mc:Choice Requires="wps">
          <w:drawing>
            <wp:anchor distT="0" distB="0" distL="0" distR="0" simplePos="1" relativeHeight="251652608" behindDoc="0" locked="1" layoutInCell="1" allowOverlap="1" wp14:anchorId="0D3B63D9" wp14:editId="3A7226EB">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7E889B6" w14:textId="77777777" w:rsidR="00817996" w:rsidRDefault="00000000">
                          <w:pPr>
                            <w:pStyle w:val="Referentiegegevensbold"/>
                          </w:pPr>
                          <w:r>
                            <w:t>Datum</w:t>
                          </w:r>
                        </w:p>
                        <w:p w14:paraId="0EF7F3F2" w14:textId="4D06FD58" w:rsidR="00817996" w:rsidRDefault="00000000">
                          <w:pPr>
                            <w:pStyle w:val="Referentiegegevens"/>
                          </w:pPr>
                          <w:fldSimple w:instr=" DOCPROPERTY  &quot;Datum&quot;  \* MERGEFORMAT ">
                            <w:r w:rsidR="00BC600D">
                              <w:t>8 oktober 2024</w:t>
                            </w:r>
                          </w:fldSimple>
                        </w:p>
                        <w:p w14:paraId="595642CF" w14:textId="77777777" w:rsidR="00817996" w:rsidRDefault="00817996">
                          <w:pPr>
                            <w:pStyle w:val="WitregelW1"/>
                          </w:pPr>
                        </w:p>
                        <w:p w14:paraId="5D4DEC5E" w14:textId="77777777" w:rsidR="00817996" w:rsidRDefault="00000000">
                          <w:pPr>
                            <w:pStyle w:val="Referentiegegevensbold"/>
                          </w:pPr>
                          <w:r>
                            <w:t>Onze referentie</w:t>
                          </w:r>
                        </w:p>
                        <w:p w14:paraId="1171C4F1" w14:textId="398CE63B" w:rsidR="00917351" w:rsidRDefault="00000000">
                          <w:pPr>
                            <w:pStyle w:val="Referentiegegevens"/>
                          </w:pPr>
                          <w:fldSimple w:instr=" DOCPROPERTY  &quot;Kenmerk&quot;  \* MERGEFORMAT ">
                            <w:r w:rsidR="00BC600D">
                              <w:t>2024-0000823918</w:t>
                            </w:r>
                          </w:fldSimple>
                        </w:p>
                      </w:txbxContent>
                    </wps:txbx>
                    <wps:bodyPr vert="horz" wrap="square" lIns="0" tIns="0" rIns="0" bIns="0" anchor="t" anchorCtr="0"/>
                  </wps:wsp>
                </a:graphicData>
              </a:graphic>
            </wp:anchor>
          </w:drawing>
        </mc:Choice>
        <mc:Fallback>
          <w:pict>
            <v:shapetype w14:anchorId="0D3B63D9"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7E889B6" w14:textId="77777777" w:rsidR="00817996" w:rsidRDefault="00000000">
                    <w:pPr>
                      <w:pStyle w:val="Referentiegegevensbold"/>
                    </w:pPr>
                    <w:r>
                      <w:t>Datum</w:t>
                    </w:r>
                  </w:p>
                  <w:p w14:paraId="0EF7F3F2" w14:textId="4D06FD58" w:rsidR="00817996" w:rsidRDefault="00000000">
                    <w:pPr>
                      <w:pStyle w:val="Referentiegegevens"/>
                    </w:pPr>
                    <w:fldSimple w:instr=" DOCPROPERTY  &quot;Datum&quot;  \* MERGEFORMAT ">
                      <w:r w:rsidR="00BC600D">
                        <w:t>8 oktober 2024</w:t>
                      </w:r>
                    </w:fldSimple>
                  </w:p>
                  <w:p w14:paraId="595642CF" w14:textId="77777777" w:rsidR="00817996" w:rsidRDefault="00817996">
                    <w:pPr>
                      <w:pStyle w:val="WitregelW1"/>
                    </w:pPr>
                  </w:p>
                  <w:p w14:paraId="5D4DEC5E" w14:textId="77777777" w:rsidR="00817996" w:rsidRDefault="00000000">
                    <w:pPr>
                      <w:pStyle w:val="Referentiegegevensbold"/>
                    </w:pPr>
                    <w:r>
                      <w:t>Onze referentie</w:t>
                    </w:r>
                  </w:p>
                  <w:p w14:paraId="1171C4F1" w14:textId="398CE63B" w:rsidR="00917351" w:rsidRDefault="00000000">
                    <w:pPr>
                      <w:pStyle w:val="Referentiegegevens"/>
                    </w:pPr>
                    <w:fldSimple w:instr=" DOCPROPERTY  &quot;Kenmerk&quot;  \* MERGEFORMAT ">
                      <w:r w:rsidR="00BC600D">
                        <w:t>2024-0000823918</w:t>
                      </w:r>
                    </w:fldSimple>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484BC9DB" wp14:editId="1E8BB126">
              <wp:simplePos x="1007744" y="10194925"/>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28691D1C" w14:textId="33EB592F" w:rsidR="00917351"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484BC9DB" id="46fef06f-aa3c-11ea-a756-beb5f67e67be" o:spid="_x0000_s1027" type="#_x0000_t202" style="position:absolute;margin-left:79.35pt;margin-top:802.75pt;width:377.2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" filled="f" stroked="f">
              <v:textbox inset="0,0,0,0">
                <w:txbxContent>
                  <w:p w14:paraId="28691D1C" w14:textId="33EB592F" w:rsidR="00917351"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017C96E" wp14:editId="5B977DDD">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FACA91F" w14:textId="77777777" w:rsidR="00917351"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017C96E"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FACA91F" w14:textId="77777777" w:rsidR="00917351"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F2F7" w14:textId="77777777" w:rsidR="00817996" w:rsidRDefault="00000000">
    <w:pPr>
      <w:spacing w:after="6377" w:line="14" w:lineRule="exact"/>
    </w:pPr>
    <w:r>
      <w:rPr>
        <w:noProof/>
      </w:rPr>
      <mc:AlternateContent>
        <mc:Choice Requires="wps">
          <w:drawing>
            <wp:anchor distT="0" distB="0" distL="0" distR="0" simplePos="0" relativeHeight="251655680" behindDoc="0" locked="1" layoutInCell="1" allowOverlap="1" wp14:anchorId="5DC47FB2" wp14:editId="1FCD82F5">
              <wp:simplePos x="0" y="0"/>
              <wp:positionH relativeFrom="margin">
                <wp:align>left</wp:align>
              </wp:positionH>
              <wp:positionV relativeFrom="page">
                <wp:posOffset>1952625</wp:posOffset>
              </wp:positionV>
              <wp:extent cx="360045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3600450" cy="1115695"/>
                      </a:xfrm>
                      <a:prstGeom prst="rect">
                        <a:avLst/>
                      </a:prstGeom>
                      <a:noFill/>
                    </wps:spPr>
                    <wps:txbx>
                      <w:txbxContent>
                        <w:p w14:paraId="4C195776" w14:textId="77777777" w:rsidR="00817996" w:rsidRDefault="00000000">
                          <w:r>
                            <w:t xml:space="preserve">Aan de </w:t>
                          </w:r>
                          <w:sdt>
                            <w:sdtPr>
                              <w:id w:val="-822743070"/>
                              <w:dataBinding w:prefixMappings="xmlns:ns0='docgen-assistant'" w:xpath="/ns0:CustomXml[1]/ns0:Variables[1]/ns0:Variable[1]/ns0:Value[1]" w:storeItemID="{69D6EEC8-C9E1-4904-8281-341938F2DEB0}"/>
                              <w:text/>
                            </w:sdtPr>
                            <w:sdtContent>
                              <w:r w:rsidR="000B6CCB">
                                <w:t>Voorzitter van de Tweede Kamer der Staten-Generaal</w:t>
                              </w:r>
                            </w:sdtContent>
                          </w:sdt>
                        </w:p>
                        <w:p w14:paraId="033D2B6E" w14:textId="77777777" w:rsidR="00817996" w:rsidRDefault="00000000">
                          <w:sdt>
                            <w:sdtPr>
                              <w:id w:val="753394537"/>
                              <w:dataBinding w:prefixMappings="xmlns:ns0='docgen-assistant'" w:xpath="/ns0:CustomXml[1]/ns0:Variables[1]/ns0:Variable[2]/ns0:Value[1]" w:storeItemID="{69D6EEC8-C9E1-4904-8281-341938F2DEB0}"/>
                              <w:text/>
                            </w:sdtPr>
                            <w:sdtContent>
                              <w:r w:rsidR="000B6CCB">
                                <w:t xml:space="preserve">Postbus 20018 </w:t>
                              </w:r>
                            </w:sdtContent>
                          </w:sdt>
                        </w:p>
                        <w:p w14:paraId="5CB7BB1B" w14:textId="77777777" w:rsidR="00817996" w:rsidRDefault="00000000">
                          <w:sdt>
                            <w:sdtPr>
                              <w:id w:val="-1777014827"/>
                              <w:dataBinding w:prefixMappings="xmlns:ns0='docgen-assistant'" w:xpath="/ns0:CustomXml[1]/ns0:Variables[1]/ns0:Variable[3]/ns0:Value[1]" w:storeItemID="{69D6EEC8-C9E1-4904-8281-341938F2DEB0}"/>
                              <w:text/>
                            </w:sdtPr>
                            <w:sdtContent>
                              <w:r w:rsidR="000B6CCB">
                                <w:t>2500 EA</w:t>
                              </w:r>
                            </w:sdtContent>
                          </w:sdt>
                          <w:r>
                            <w:t xml:space="preserve">  </w:t>
                          </w:r>
                          <w:sdt>
                            <w:sdtPr>
                              <w:id w:val="1411589443"/>
                              <w:dataBinding w:prefixMappings="xmlns:ns0='docgen-assistant'" w:xpath="/ns0:CustomXml[1]/ns0:Variables[1]/ns0:Variable[4]/ns0:Value[1]" w:storeItemID="{69D6EEC8-C9E1-4904-8281-341938F2DEB0}"/>
                              <w:text/>
                            </w:sdtPr>
                            <w:sdtContent>
                              <w:r w:rsidR="000B6CCB">
                                <w:t>DEN HAAG</w:t>
                              </w:r>
                            </w:sdtContent>
                          </w:sdt>
                        </w:p>
                      </w:txbxContent>
                    </wps:txbx>
                    <wps:bodyPr vert="horz" wrap="square" lIns="0" tIns="0" rIns="0" bIns="0" anchor="t" anchorCtr="0"/>
                  </wps:wsp>
                </a:graphicData>
              </a:graphic>
              <wp14:sizeRelH relativeFrom="margin">
                <wp14:pctWidth>0</wp14:pctWidth>
              </wp14:sizeRelH>
            </wp:anchor>
          </w:drawing>
        </mc:Choice>
        <mc:Fallback>
          <w:pict>
            <v:shapetype w14:anchorId="5DC47FB2" id="_x0000_t202" coordsize="21600,21600" o:spt="202" path="m,l,21600r21600,l21600,xe">
              <v:stroke joinstyle="miter"/>
              <v:path gradientshapeok="t" o:connecttype="rect"/>
            </v:shapetype>
            <v:shape id="46feeb64-aa3c-11ea-a756-beb5f67e67be" o:spid="_x0000_s1029" type="#_x0000_t202" style="position:absolute;margin-left:0;margin-top:153.75pt;width:283.5pt;height:87.85pt;z-index:251655680;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" filled="f" stroked="f">
              <v:textbox inset="0,0,0,0">
                <w:txbxContent>
                  <w:p w14:paraId="4C195776" w14:textId="77777777" w:rsidR="00817996" w:rsidRDefault="00000000">
                    <w:r>
                      <w:t xml:space="preserve">Aan de </w:t>
                    </w:r>
                    <w:sdt>
                      <w:sdtPr>
                        <w:id w:val="-822743070"/>
                        <w:dataBinding w:prefixMappings="xmlns:ns0='docgen-assistant'" w:xpath="/ns0:CustomXml[1]/ns0:Variables[1]/ns0:Variable[1]/ns0:Value[1]" w:storeItemID="{69D6EEC8-C9E1-4904-8281-341938F2DEB0}"/>
                        <w:text/>
                      </w:sdtPr>
                      <w:sdtContent>
                        <w:r w:rsidR="000B6CCB">
                          <w:t>Voorzitter van de Tweede Kamer der Staten-Generaal</w:t>
                        </w:r>
                      </w:sdtContent>
                    </w:sdt>
                  </w:p>
                  <w:p w14:paraId="033D2B6E" w14:textId="77777777" w:rsidR="00817996" w:rsidRDefault="00000000">
                    <w:sdt>
                      <w:sdtPr>
                        <w:id w:val="753394537"/>
                        <w:dataBinding w:prefixMappings="xmlns:ns0='docgen-assistant'" w:xpath="/ns0:CustomXml[1]/ns0:Variables[1]/ns0:Variable[2]/ns0:Value[1]" w:storeItemID="{69D6EEC8-C9E1-4904-8281-341938F2DEB0}"/>
                        <w:text/>
                      </w:sdtPr>
                      <w:sdtContent>
                        <w:r w:rsidR="000B6CCB">
                          <w:t xml:space="preserve">Postbus 20018 </w:t>
                        </w:r>
                      </w:sdtContent>
                    </w:sdt>
                  </w:p>
                  <w:p w14:paraId="5CB7BB1B" w14:textId="77777777" w:rsidR="00817996" w:rsidRDefault="00000000">
                    <w:sdt>
                      <w:sdtPr>
                        <w:id w:val="-1777014827"/>
                        <w:dataBinding w:prefixMappings="xmlns:ns0='docgen-assistant'" w:xpath="/ns0:CustomXml[1]/ns0:Variables[1]/ns0:Variable[3]/ns0:Value[1]" w:storeItemID="{69D6EEC8-C9E1-4904-8281-341938F2DEB0}"/>
                        <w:text/>
                      </w:sdtPr>
                      <w:sdtContent>
                        <w:r w:rsidR="000B6CCB">
                          <w:t>2500 EA</w:t>
                        </w:r>
                      </w:sdtContent>
                    </w:sdt>
                    <w:r>
                      <w:t xml:space="preserve">  </w:t>
                    </w:r>
                    <w:sdt>
                      <w:sdtPr>
                        <w:id w:val="1411589443"/>
                        <w:dataBinding w:prefixMappings="xmlns:ns0='docgen-assistant'" w:xpath="/ns0:CustomXml[1]/ns0:Variables[1]/ns0:Variable[4]/ns0:Value[1]" w:storeItemID="{69D6EEC8-C9E1-4904-8281-341938F2DEB0}"/>
                        <w:text/>
                      </w:sdtPr>
                      <w:sdtContent>
                        <w:r w:rsidR="000B6CCB">
                          <w:t>DEN HAAG</w:t>
                        </w:r>
                      </w:sdtContent>
                    </w:sdt>
                  </w:p>
                </w:txbxContent>
              </v:textbox>
              <w10:wrap anchorx="margin" anchory="page"/>
              <w10:anchorlock/>
            </v:shape>
          </w:pict>
        </mc:Fallback>
      </mc:AlternateContent>
    </w:r>
    <w:r>
      <w:rPr>
        <w:noProof/>
      </w:rPr>
      <mc:AlternateContent>
        <mc:Choice Requires="wps">
          <w:drawing>
            <wp:anchor distT="0" distB="0" distL="0" distR="0" simplePos="0" relativeHeight="251656704" behindDoc="0" locked="1" layoutInCell="1" allowOverlap="1" wp14:anchorId="47D23264" wp14:editId="65E3F3F4">
              <wp:simplePos x="0" y="0"/>
              <wp:positionH relativeFrom="page">
                <wp:posOffset>1005840</wp:posOffset>
              </wp:positionH>
              <wp:positionV relativeFrom="page">
                <wp:posOffset>3352800</wp:posOffset>
              </wp:positionV>
              <wp:extent cx="4772025" cy="89916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72025" cy="89916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817996" w14:paraId="5CCAD75E" w14:textId="77777777">
                            <w:trPr>
                              <w:trHeight w:val="240"/>
                            </w:trPr>
                            <w:tc>
                              <w:tcPr>
                                <w:tcW w:w="1140" w:type="dxa"/>
                              </w:tcPr>
                              <w:p w14:paraId="6827B205" w14:textId="77777777" w:rsidR="00817996" w:rsidRDefault="00000000">
                                <w:r>
                                  <w:t>Datum</w:t>
                                </w:r>
                              </w:p>
                            </w:tc>
                            <w:tc>
                              <w:tcPr>
                                <w:tcW w:w="5918" w:type="dxa"/>
                              </w:tcPr>
                              <w:p w14:paraId="55E567C5" w14:textId="243EC65F" w:rsidR="00817996" w:rsidRDefault="00BC600D">
                                <w:r>
                                  <w:t>15 oktober 2024</w:t>
                                </w:r>
                              </w:p>
                            </w:tc>
                          </w:tr>
                          <w:tr w:rsidR="00817996" w14:paraId="028EA2DD" w14:textId="77777777">
                            <w:trPr>
                              <w:trHeight w:val="240"/>
                            </w:trPr>
                            <w:tc>
                              <w:tcPr>
                                <w:tcW w:w="1140" w:type="dxa"/>
                              </w:tcPr>
                              <w:p w14:paraId="6CB51314" w14:textId="77777777" w:rsidR="00817996" w:rsidRDefault="00000000">
                                <w:r>
                                  <w:t>Betreft</w:t>
                                </w:r>
                              </w:p>
                            </w:tc>
                            <w:bookmarkStart w:id="2" w:name="_Hlk179885631"/>
                            <w:tc>
                              <w:tcPr>
                                <w:tcW w:w="5918" w:type="dxa"/>
                              </w:tcPr>
                              <w:p w14:paraId="79A9CF9D" w14:textId="51F33558" w:rsidR="00817996" w:rsidRDefault="00000000">
                                <w:r>
                                  <w:fldChar w:fldCharType="begin"/>
                                </w:r>
                                <w:r>
                                  <w:instrText xml:space="preserve"> DOCPROPERTY  "Onderwerp"  \* MERGEFORMAT </w:instrText>
                                </w:r>
                                <w:r>
                                  <w:fldChar w:fldCharType="separate"/>
                                </w:r>
                                <w:r w:rsidR="00BC600D">
                                  <w:t xml:space="preserve">Voorstel van wet tot wijziging van de Wet verlaging </w:t>
                                </w:r>
                                <w:proofErr w:type="gramStart"/>
                                <w:r w:rsidR="00BC600D">
                                  <w:t>eigen  bijdrage</w:t>
                                </w:r>
                                <w:proofErr w:type="gramEnd"/>
                                <w:r w:rsidR="00BC600D">
                                  <w:t xml:space="preserve"> huurtoeslag, de Wet op de huurtoeslag en enkele  andere wetten ter verbetering van de koopkracht en vereenvoudiging van de regeling (36 608)</w:t>
                                </w:r>
                                <w:r>
                                  <w:fldChar w:fldCharType="end"/>
                                </w:r>
                                <w:bookmarkEnd w:id="2"/>
                              </w:p>
                            </w:tc>
                          </w:tr>
                        </w:tbl>
                        <w:p w14:paraId="350AB042" w14:textId="77777777" w:rsidR="00917351" w:rsidRDefault="0091735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7D23264" id="46feebd0-aa3c-11ea-a756-beb5f67e67be" o:spid="_x0000_s1030" type="#_x0000_t202" style="position:absolute;margin-left:79.2pt;margin-top:264pt;width:375.75pt;height:70.8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918"/>
                    </w:tblGrid>
                    <w:tr w:rsidR="00817996" w14:paraId="5CCAD75E" w14:textId="77777777">
                      <w:trPr>
                        <w:trHeight w:val="240"/>
                      </w:trPr>
                      <w:tc>
                        <w:tcPr>
                          <w:tcW w:w="1140" w:type="dxa"/>
                        </w:tcPr>
                        <w:p w14:paraId="6827B205" w14:textId="77777777" w:rsidR="00817996" w:rsidRDefault="00000000">
                          <w:r>
                            <w:t>Datum</w:t>
                          </w:r>
                        </w:p>
                      </w:tc>
                      <w:tc>
                        <w:tcPr>
                          <w:tcW w:w="5918" w:type="dxa"/>
                        </w:tcPr>
                        <w:p w14:paraId="55E567C5" w14:textId="243EC65F" w:rsidR="00817996" w:rsidRDefault="00BC600D">
                          <w:r>
                            <w:t>15 oktober 2024</w:t>
                          </w:r>
                        </w:p>
                      </w:tc>
                    </w:tr>
                    <w:tr w:rsidR="00817996" w14:paraId="028EA2DD" w14:textId="77777777">
                      <w:trPr>
                        <w:trHeight w:val="240"/>
                      </w:trPr>
                      <w:tc>
                        <w:tcPr>
                          <w:tcW w:w="1140" w:type="dxa"/>
                        </w:tcPr>
                        <w:p w14:paraId="6CB51314" w14:textId="77777777" w:rsidR="00817996" w:rsidRDefault="00000000">
                          <w:r>
                            <w:t>Betreft</w:t>
                          </w:r>
                        </w:p>
                      </w:tc>
                      <w:bookmarkStart w:id="3" w:name="_Hlk179885631"/>
                      <w:tc>
                        <w:tcPr>
                          <w:tcW w:w="5918" w:type="dxa"/>
                        </w:tcPr>
                        <w:p w14:paraId="79A9CF9D" w14:textId="51F33558" w:rsidR="00817996" w:rsidRDefault="00000000">
                          <w:r>
                            <w:fldChar w:fldCharType="begin"/>
                          </w:r>
                          <w:r>
                            <w:instrText xml:space="preserve"> DOCPROPERTY  "Onderwerp"  \* MERGEFORMAT </w:instrText>
                          </w:r>
                          <w:r>
                            <w:fldChar w:fldCharType="separate"/>
                          </w:r>
                          <w:r w:rsidR="00BC600D">
                            <w:t xml:space="preserve">Voorstel van wet tot wijziging van de Wet verlaging </w:t>
                          </w:r>
                          <w:proofErr w:type="gramStart"/>
                          <w:r w:rsidR="00BC600D">
                            <w:t>eigen  bijdrage</w:t>
                          </w:r>
                          <w:proofErr w:type="gramEnd"/>
                          <w:r w:rsidR="00BC600D">
                            <w:t xml:space="preserve"> huurtoeslag, de Wet op de huurtoeslag en enkele  andere wetten ter verbetering van de koopkracht en vereenvoudiging van de regeling (36 608)</w:t>
                          </w:r>
                          <w:r>
                            <w:fldChar w:fldCharType="end"/>
                          </w:r>
                          <w:bookmarkEnd w:id="3"/>
                        </w:p>
                      </w:tc>
                    </w:tr>
                  </w:tbl>
                  <w:p w14:paraId="350AB042" w14:textId="77777777" w:rsidR="00917351" w:rsidRDefault="00917351"/>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512B85F" wp14:editId="6A380175">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A02486C" w14:textId="77777777" w:rsidR="00817996" w:rsidRDefault="00000000">
                          <w:pPr>
                            <w:pStyle w:val="Referentiegegevensbold"/>
                          </w:pPr>
                          <w:r>
                            <w:t>Onze referentie</w:t>
                          </w:r>
                        </w:p>
                        <w:p w14:paraId="34A132DF" w14:textId="4157A105" w:rsidR="00917351" w:rsidRDefault="00000000">
                          <w:pPr>
                            <w:pStyle w:val="Referentiegegevens"/>
                          </w:pPr>
                          <w:fldSimple w:instr=" DOCPROPERTY  &quot;Kenmerk&quot;  \* MERGEFORMAT ">
                            <w:r w:rsidR="00BC600D">
                              <w:t>2024-0000823918</w:t>
                            </w:r>
                          </w:fldSimple>
                        </w:p>
                      </w:txbxContent>
                    </wps:txbx>
                    <wps:bodyPr vert="horz" wrap="square" lIns="0" tIns="0" rIns="0" bIns="0" anchor="t" anchorCtr="0"/>
                  </wps:wsp>
                </a:graphicData>
              </a:graphic>
            </wp:anchor>
          </w:drawing>
        </mc:Choice>
        <mc:Fallback>
          <w:pict>
            <v:shape w14:anchorId="7512B85F"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A02486C" w14:textId="77777777" w:rsidR="00817996" w:rsidRDefault="00000000">
                    <w:pPr>
                      <w:pStyle w:val="Referentiegegevensbold"/>
                    </w:pPr>
                    <w:r>
                      <w:t>Onze referentie</w:t>
                    </w:r>
                  </w:p>
                  <w:p w14:paraId="34A132DF" w14:textId="4157A105" w:rsidR="00917351" w:rsidRDefault="00000000">
                    <w:pPr>
                      <w:pStyle w:val="Referentiegegevens"/>
                    </w:pPr>
                    <w:fldSimple w:instr=" DOCPROPERTY  &quot;Kenmerk&quot;  \* MERGEFORMAT ">
                      <w:r w:rsidR="00BC600D">
                        <w:t>2024-0000823918</w:t>
                      </w:r>
                    </w:fldSimple>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19CC38B" wp14:editId="76065D65">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C66092A" w14:textId="244F13BE" w:rsidR="00917351"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019CC38B" id="46feec6f-aa3c-11ea-a756-beb5f67e67be" o:spid="_x0000_s1032" type="#_x0000_t202" style="position:absolute;margin-left:79.35pt;margin-top:802.75pt;width:377.2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" filled="f" stroked="f">
              <v:textbox inset="0,0,0,0">
                <w:txbxContent>
                  <w:p w14:paraId="7C66092A" w14:textId="244F13BE" w:rsidR="00917351" w:rsidRDefault="00000000">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D39EAD8" wp14:editId="61F34F49">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A03512" w14:textId="77777777" w:rsidR="00917351"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D39EAD8"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5A03512" w14:textId="77777777" w:rsidR="00917351" w:rsidRDefault="0000000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E35963C" wp14:editId="78D15928">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44426AD" w14:textId="77777777" w:rsidR="00817996" w:rsidRDefault="00000000">
                          <w:pPr>
                            <w:spacing w:line="240" w:lineRule="auto"/>
                          </w:pPr>
                          <w:r>
                            <w:rPr>
                              <w:noProof/>
                            </w:rPr>
                            <w:drawing>
                              <wp:inline distT="0" distB="0" distL="0" distR="0" wp14:anchorId="3D2DB62F" wp14:editId="1DB3021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E35963C"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44426AD" w14:textId="77777777" w:rsidR="00817996" w:rsidRDefault="00000000">
                    <w:pPr>
                      <w:spacing w:line="240" w:lineRule="auto"/>
                    </w:pPr>
                    <w:r>
                      <w:rPr>
                        <w:noProof/>
                      </w:rPr>
                      <w:drawing>
                        <wp:inline distT="0" distB="0" distL="0" distR="0" wp14:anchorId="3D2DB62F" wp14:editId="1DB3021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5639D0" wp14:editId="10F491CB">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175448B" w14:textId="77777777" w:rsidR="00817996" w:rsidRDefault="00000000">
                          <w:pPr>
                            <w:spacing w:line="240" w:lineRule="auto"/>
                          </w:pPr>
                          <w:r>
                            <w:rPr>
                              <w:noProof/>
                            </w:rPr>
                            <w:drawing>
                              <wp:inline distT="0" distB="0" distL="0" distR="0" wp14:anchorId="7763FE19" wp14:editId="52180BCD">
                                <wp:extent cx="2339975" cy="1582834"/>
                                <wp:effectExtent l="0" t="0" r="0" b="0"/>
                                <wp:docPr id="12"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5639D0"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175448B" w14:textId="77777777" w:rsidR="00817996" w:rsidRDefault="00000000">
                    <w:pPr>
                      <w:spacing w:line="240" w:lineRule="auto"/>
                    </w:pPr>
                    <w:r>
                      <w:rPr>
                        <w:noProof/>
                      </w:rPr>
                      <w:drawing>
                        <wp:inline distT="0" distB="0" distL="0" distR="0" wp14:anchorId="7763FE19" wp14:editId="52180BCD">
                          <wp:extent cx="2339975" cy="1582834"/>
                          <wp:effectExtent l="0" t="0" r="0" b="0"/>
                          <wp:docPr id="12"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189D930" wp14:editId="705DC201">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16B5F9DA" w14:textId="77777777" w:rsidR="00817996" w:rsidRDefault="00000000">
                          <w:pPr>
                            <w:pStyle w:val="Referentiegegevens"/>
                          </w:pPr>
                          <w:r>
                            <w:t xml:space="preserve">&gt; Retouradres    </w:t>
                          </w:r>
                        </w:p>
                      </w:txbxContent>
                    </wps:txbx>
                    <wps:bodyPr vert="horz" wrap="square" lIns="0" tIns="0" rIns="0" bIns="0" anchor="t" anchorCtr="0"/>
                  </wps:wsp>
                </a:graphicData>
              </a:graphic>
            </wp:anchor>
          </w:drawing>
        </mc:Choice>
        <mc:Fallback>
          <w:pict>
            <v:shape w14:anchorId="1189D930" id="5920b9fb-d041-4aa9-8d80-26b233cc0f6e" o:spid="_x0000_s1036" type="#_x0000_t202" style="position:absolute;margin-left:79.6pt;margin-top:135.45pt;width:376.65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" filled="f" stroked="f">
              <v:textbox inset="0,0,0,0">
                <w:txbxContent>
                  <w:p w14:paraId="16B5F9DA" w14:textId="77777777" w:rsidR="00817996" w:rsidRDefault="00000000">
                    <w:pPr>
                      <w:pStyle w:val="Referentiegegeven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B33E0B"/>
    <w:multiLevelType w:val="multilevel"/>
    <w:tmpl w:val="25522B7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9DB1634C"/>
    <w:multiLevelType w:val="multilevel"/>
    <w:tmpl w:val="CAFBB93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DA6D3135"/>
    <w:multiLevelType w:val="multilevel"/>
    <w:tmpl w:val="8BCA94F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64E82A5"/>
    <w:multiLevelType w:val="multilevel"/>
    <w:tmpl w:val="06BF80A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791A38FF"/>
    <w:multiLevelType w:val="multilevel"/>
    <w:tmpl w:val="58B5481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06155738">
    <w:abstractNumId w:val="1"/>
  </w:num>
  <w:num w:numId="2" w16cid:durableId="1503736429">
    <w:abstractNumId w:val="3"/>
  </w:num>
  <w:num w:numId="3" w16cid:durableId="2067601673">
    <w:abstractNumId w:val="0"/>
  </w:num>
  <w:num w:numId="4" w16cid:durableId="344096704">
    <w:abstractNumId w:val="2"/>
  </w:num>
  <w:num w:numId="5" w16cid:durableId="367998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6D"/>
    <w:rsid w:val="000B6CCB"/>
    <w:rsid w:val="0027216D"/>
    <w:rsid w:val="002846E8"/>
    <w:rsid w:val="00401024"/>
    <w:rsid w:val="00817996"/>
    <w:rsid w:val="008C10C3"/>
    <w:rsid w:val="008C4C95"/>
    <w:rsid w:val="00917351"/>
    <w:rsid w:val="00BC6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2546B"/>
  <w15:docId w15:val="{431C4EBD-D0D4-4BE7-97D3-81F7817C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7216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216D"/>
    <w:rPr>
      <w:rFonts w:ascii="Verdana" w:hAnsi="Verdana"/>
      <w:color w:val="000000"/>
      <w:sz w:val="18"/>
      <w:szCs w:val="18"/>
    </w:rPr>
  </w:style>
  <w:style w:type="paragraph" w:styleId="Voettekst">
    <w:name w:val="footer"/>
    <w:basedOn w:val="Standaard"/>
    <w:link w:val="VoettekstChar"/>
    <w:uiPriority w:val="99"/>
    <w:unhideWhenUsed/>
    <w:rsid w:val="0027216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216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ap:Words>
  <ap:Characters>154</ap:Characters>
  <ap:DocSecurity>0</ap:DocSecurity>
  <ap:Lines>1</ap:Lines>
  <ap:Paragraphs>1</ap:Paragraphs>
  <ap:ScaleCrop>false</ap:ScaleCrop>
  <ap:LinksUpToDate>false</ap:LinksUpToDate>
  <ap:CharactersWithSpaces>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2024-10-08T11:38:00.0000000Z</dcterms:created>
  <dcterms:modified xsi:type="dcterms:W3CDTF">2024-10-15T09:54:00.0000000Z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Voorstel van wet tot wijziging van de Wet verlaging eigen  bijdrage huurtoeslag, de Wet op de huurtoeslag en enkele  andere wetten ter verbetering van de koopkracht en vereenvoudiging van de regeling (36 608)</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_x000d_Voorzitter van de Tweede Kamer der Staten-Generaal_x000d_Postbus 20018_x000d_2500 EA DEN HAAG</vt:lpwstr>
  </property>
  <property fmtid="{D5CDD505-2E9C-101B-9397-08002B2CF9AE}" pid="11" name="Van">
    <vt:lpwstr/>
  </property>
  <property fmtid="{D5CDD505-2E9C-101B-9397-08002B2CF9AE}" pid="12" name="Datum">
    <vt:lpwstr>8 oktober 2024</vt:lpwstr>
  </property>
  <property fmtid="{D5CDD505-2E9C-101B-9397-08002B2CF9AE}" pid="13" name="Opgesteld door, Naam">
    <vt:lpwstr>Michel Jager</vt:lpwstr>
  </property>
  <property fmtid="{D5CDD505-2E9C-101B-9397-08002B2CF9AE}" pid="14" name="Opgesteld door, Telefoonnummer">
    <vt:lpwstr/>
  </property>
  <property fmtid="{D5CDD505-2E9C-101B-9397-08002B2CF9AE}" pid="15" name="Kenmerk">
    <vt:lpwstr>2024-0000823918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Parlement_nl_NL</vt:lpwstr>
  </property>
  <property fmtid="{D5CDD505-2E9C-101B-9397-08002B2CF9AE}" pid="29" name="Onderwerp">
    <vt:lpwstr>Voorstel van wet tot wijziging van de Wet verlaging eigen  bijdrage huurtoeslag, de Wet op de huurtoeslag en enkele  andere wetten ter verbetering van de koopkracht en vereenvoudiging van de regeling (36 608)</vt:lpwstr>
  </property>
</Properties>
</file>