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1FD" w:rsidRDefault="00FC6C0B" w14:paraId="32D1B1A7" w14:textId="6E47062B">
      <w:bookmarkStart w:name="_GoBack" w:id="0"/>
      <w:bookmarkEnd w:id="0"/>
      <w:r>
        <w:t>Geachte voorzitter,</w:t>
      </w:r>
    </w:p>
    <w:p w:rsidR="008201FD" w:rsidRDefault="008201FD" w14:paraId="31991708" w14:textId="77777777"/>
    <w:p w:rsidR="008201FD" w:rsidRDefault="00FC6C0B" w14:paraId="59154CB2" w14:textId="0CC5F72A">
      <w:r>
        <w:t>Op 23 september 2024 heeft de Tweede Kamer feitelijke vragen gesteld over:</w:t>
      </w:r>
    </w:p>
    <w:p w:rsidR="00FC6C0B" w:rsidRDefault="00FC6C0B" w14:paraId="3BDAA3F8" w14:textId="77777777"/>
    <w:p w:rsidR="00FC6C0B" w:rsidP="00FC6C0B" w:rsidRDefault="00FC6C0B" w14:paraId="6C1713CA" w14:textId="6054E979">
      <w:pPr>
        <w:pStyle w:val="ListParagraph"/>
        <w:numPr>
          <w:ilvl w:val="0"/>
          <w:numId w:val="6"/>
        </w:numPr>
      </w:pPr>
      <w:r>
        <w:t>Wetsverslag Begroting IenW 2025 (HXII)</w:t>
      </w:r>
    </w:p>
    <w:p w:rsidR="00FC6C0B" w:rsidP="00FC6C0B" w:rsidRDefault="00FC6C0B" w14:paraId="3C74D4B5" w14:textId="7585B0A2">
      <w:pPr>
        <w:pStyle w:val="ListParagraph"/>
        <w:numPr>
          <w:ilvl w:val="0"/>
          <w:numId w:val="6"/>
        </w:numPr>
      </w:pPr>
      <w:r>
        <w:t>Wetsverslag Mobiliteitsfonds 2025</w:t>
      </w:r>
      <w:r w:rsidR="008367FF">
        <w:t xml:space="preserve"> (A)</w:t>
      </w:r>
    </w:p>
    <w:p w:rsidR="008201FD" w:rsidRDefault="008201FD" w14:paraId="212C2ABF" w14:textId="77777777">
      <w:pPr>
        <w:pStyle w:val="WitregelW1bodytekst"/>
      </w:pPr>
    </w:p>
    <w:p w:rsidR="00FC6C0B" w:rsidP="00FC6C0B" w:rsidRDefault="00FC6C0B" w14:paraId="6EF0C0BE" w14:textId="0897DF57">
      <w:r>
        <w:t>Hierbij doen wij u de beantwoording toekomen.</w:t>
      </w:r>
    </w:p>
    <w:p w:rsidR="00FC6C0B" w:rsidP="00FC6C0B" w:rsidRDefault="00FC6C0B" w14:paraId="02E6137F" w14:textId="77777777"/>
    <w:p w:rsidRPr="00FC6C0B" w:rsidR="003E4F17" w:rsidP="00FC6C0B" w:rsidRDefault="003E4F17" w14:paraId="7BC95DEE" w14:textId="77777777"/>
    <w:p w:rsidR="008201FD" w:rsidRDefault="00FC6C0B" w14:paraId="3670B24F" w14:textId="77777777">
      <w:r>
        <w:t>Hoogachtend,</w:t>
      </w:r>
    </w:p>
    <w:p w:rsidR="00FC6C0B" w:rsidRDefault="00FC6C0B" w14:paraId="7D6F17CE" w14:textId="77777777"/>
    <w:p w:rsidRPr="00FC6C0B" w:rsidR="008201FD" w:rsidRDefault="00FC6C0B" w14:paraId="1C756122" w14:textId="68A7B137">
      <w:r w:rsidRPr="00FC6C0B">
        <w:t>DE MINISTER VAN INFRASTRUCTUUR E</w:t>
      </w:r>
      <w:r>
        <w:t>N WATERSTAAT,</w:t>
      </w:r>
    </w:p>
    <w:p w:rsidRPr="00FC6C0B" w:rsidR="008201FD" w:rsidRDefault="008201FD" w14:paraId="5E1C266C" w14:textId="77777777"/>
    <w:p w:rsidRPr="00FC6C0B" w:rsidR="008201FD" w:rsidRDefault="008201FD" w14:paraId="78FAEB9A" w14:textId="77777777"/>
    <w:p w:rsidRPr="00FC6C0B" w:rsidR="008201FD" w:rsidRDefault="008201FD" w14:paraId="4D2D6223" w14:textId="77777777"/>
    <w:p w:rsidRPr="00FC6C0B" w:rsidR="008201FD" w:rsidRDefault="008201FD" w14:paraId="611AC7D5" w14:textId="77777777"/>
    <w:p w:rsidRPr="002C3D42" w:rsidR="008201FD" w:rsidRDefault="00FC6C0B" w14:paraId="5B711E87" w14:textId="77777777">
      <w:r w:rsidRPr="002C3D42">
        <w:t>Barry Madlener</w:t>
      </w:r>
    </w:p>
    <w:p w:rsidRPr="002C3D42" w:rsidR="008201FD" w:rsidRDefault="008201FD" w14:paraId="1DAD0D51" w14:textId="77777777"/>
    <w:p w:rsidRPr="002C3D42" w:rsidR="00FC6C0B" w:rsidRDefault="00FC6C0B" w14:paraId="20D7E170" w14:textId="77777777"/>
    <w:p w:rsidR="00FC6C0B" w:rsidRDefault="00FC6C0B" w14:paraId="62E9E298" w14:textId="401BD03E">
      <w:r w:rsidRPr="00FC6C0B">
        <w:t>DE STAATSSECRETARIS VAN INFRASTRUCTUUR E</w:t>
      </w:r>
      <w:r>
        <w:t>N WATERSTAAT – OPENBAAR VERVOER EN MILIEU,</w:t>
      </w:r>
    </w:p>
    <w:p w:rsidRPr="00FC6C0B" w:rsidR="00FC6C0B" w:rsidP="00FC6C0B" w:rsidRDefault="00FC6C0B" w14:paraId="76C05E0E" w14:textId="77777777"/>
    <w:p w:rsidR="00FC6C0B" w:rsidP="00FC6C0B" w:rsidRDefault="00FC6C0B" w14:paraId="4CE532C6" w14:textId="77777777"/>
    <w:p w:rsidRPr="00FC6C0B" w:rsidR="0051294D" w:rsidP="00FC6C0B" w:rsidRDefault="0051294D" w14:paraId="71CC1782" w14:textId="77777777"/>
    <w:p w:rsidRPr="00FC6C0B" w:rsidR="00FC6C0B" w:rsidP="00FC6C0B" w:rsidRDefault="00FC6C0B" w14:paraId="0FD9C128" w14:textId="77777777"/>
    <w:p w:rsidRPr="00FC6C0B" w:rsidR="00FC6C0B" w:rsidP="00FC6C0B" w:rsidRDefault="00FC6C0B" w14:paraId="2FD3CC3C" w14:textId="77777777"/>
    <w:p w:rsidRPr="00FC6C0B" w:rsidR="008201FD" w:rsidRDefault="00FC6C0B" w14:paraId="12E4A1F6" w14:textId="45E99D58">
      <w:pPr>
        <w:rPr>
          <w:lang w:val="es-ES"/>
        </w:rPr>
      </w:pPr>
      <w:r>
        <w:rPr>
          <w:lang w:val="es-ES"/>
        </w:rPr>
        <w:t>C.A. Jansen</w:t>
      </w:r>
    </w:p>
    <w:p w:rsidRPr="00FC6C0B" w:rsidR="008201FD" w:rsidRDefault="008201FD" w14:paraId="6826236C" w14:textId="77777777"/>
    <w:sectPr w:rsidRPr="00FC6C0B" w:rsidR="008201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6A46E" w14:textId="77777777" w:rsidR="0096733A" w:rsidRDefault="0096733A">
      <w:pPr>
        <w:spacing w:line="240" w:lineRule="auto"/>
      </w:pPr>
      <w:r>
        <w:separator/>
      </w:r>
    </w:p>
  </w:endnote>
  <w:endnote w:type="continuationSeparator" w:id="0">
    <w:p w14:paraId="6C15AC8E" w14:textId="77777777" w:rsidR="0096733A" w:rsidRDefault="009673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B5E8B" w14:textId="77777777" w:rsidR="00FC6C0B" w:rsidRDefault="00FC6C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8AE77" w14:textId="77777777" w:rsidR="008201FD" w:rsidRDefault="008201FD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3864B" w14:textId="77777777" w:rsidR="00FC6C0B" w:rsidRDefault="00FC6C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B67CD" w14:textId="77777777" w:rsidR="0096733A" w:rsidRDefault="0096733A">
      <w:pPr>
        <w:spacing w:line="240" w:lineRule="auto"/>
      </w:pPr>
      <w:r>
        <w:separator/>
      </w:r>
    </w:p>
  </w:footnote>
  <w:footnote w:type="continuationSeparator" w:id="0">
    <w:p w14:paraId="4BFDBDF1" w14:textId="77777777" w:rsidR="0096733A" w:rsidRDefault="009673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80176" w14:textId="77777777" w:rsidR="00FC6C0B" w:rsidRDefault="00FC6C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FC9F3" w14:textId="77777777" w:rsidR="008201FD" w:rsidRDefault="00FC6C0B"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4CB0102" wp14:editId="1AF27914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FF9523" w14:textId="77777777" w:rsidR="00FC6C0B" w:rsidRDefault="00FC6C0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4CB0102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" filled="f" stroked="f">
              <v:textbox inset="0,0,0,0">
                <w:txbxContent>
                  <w:p w14:paraId="1CFF9523" w14:textId="77777777" w:rsidR="00FC6C0B" w:rsidRDefault="00FC6C0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31BB574" wp14:editId="390CFE08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00591F" w14:textId="77777777" w:rsidR="008201FD" w:rsidRDefault="00FC6C0B">
                          <w:pPr>
                            <w:pStyle w:val="Referentiegegevensbold"/>
                          </w:pPr>
                          <w:r>
                            <w:t>Ministerie van Infrastructuur en Waterstaat</w:t>
                          </w:r>
                        </w:p>
                        <w:p w14:paraId="6867D48C" w14:textId="77777777" w:rsidR="008201FD" w:rsidRDefault="008201FD">
                          <w:pPr>
                            <w:pStyle w:val="WitregelW2"/>
                          </w:pPr>
                        </w:p>
                        <w:p w14:paraId="7251FA57" w14:textId="77777777" w:rsidR="008201FD" w:rsidRDefault="00FC6C0B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DFDC2A2" w14:textId="77777777" w:rsidR="008201FD" w:rsidRDefault="000A5386">
                          <w:pPr>
                            <w:pStyle w:val="Referentiegegevens"/>
                          </w:pPr>
                          <w:sdt>
                            <w:sdtPr>
                              <w:id w:val="721018425"/>
                              <w:date w:fullDate="2024-10-0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C6C0B">
                                <w:t>1 oktober 2024</w:t>
                              </w:r>
                            </w:sdtContent>
                          </w:sdt>
                        </w:p>
                        <w:p w14:paraId="1B209167" w14:textId="77777777" w:rsidR="008201FD" w:rsidRDefault="008201FD">
                          <w:pPr>
                            <w:pStyle w:val="WitregelW1"/>
                          </w:pPr>
                        </w:p>
                        <w:p w14:paraId="4B76DA02" w14:textId="77777777" w:rsidR="008201FD" w:rsidRDefault="00FC6C0B">
                          <w:pPr>
                            <w:pStyle w:val="Referentiegegevenscursief"/>
                          </w:pPr>
                          <w:r>
                            <w:t>Algemene voorwaarden indien van toepassing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1BB574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" filled="f" stroked="f">
              <v:textbox inset="0,0,0,0">
                <w:txbxContent>
                  <w:p w14:paraId="4000591F" w14:textId="77777777" w:rsidR="008201FD" w:rsidRDefault="00FC6C0B">
                    <w:pPr>
                      <w:pStyle w:val="Referentiegegevensbold"/>
                    </w:pPr>
                    <w:r>
                      <w:t>Ministerie van Infrastructuur en Waterstaat</w:t>
                    </w:r>
                  </w:p>
                  <w:p w14:paraId="6867D48C" w14:textId="77777777" w:rsidR="008201FD" w:rsidRDefault="008201FD">
                    <w:pPr>
                      <w:pStyle w:val="WitregelW2"/>
                    </w:pPr>
                  </w:p>
                  <w:p w14:paraId="7251FA57" w14:textId="77777777" w:rsidR="008201FD" w:rsidRDefault="00FC6C0B">
                    <w:pPr>
                      <w:pStyle w:val="Referentiegegevensbold"/>
                    </w:pPr>
                    <w:r>
                      <w:t>Datum</w:t>
                    </w:r>
                  </w:p>
                  <w:p w14:paraId="4DFDC2A2" w14:textId="77777777" w:rsidR="008201FD" w:rsidRDefault="000A5386">
                    <w:pPr>
                      <w:pStyle w:val="Referentiegegevens"/>
                    </w:pPr>
                    <w:sdt>
                      <w:sdtPr>
                        <w:id w:val="721018425"/>
                        <w:date w:fullDate="2024-10-01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C6C0B">
                          <w:t>1 oktober 2024</w:t>
                        </w:r>
                      </w:sdtContent>
                    </w:sdt>
                  </w:p>
                  <w:p w14:paraId="1B209167" w14:textId="77777777" w:rsidR="008201FD" w:rsidRDefault="008201FD">
                    <w:pPr>
                      <w:pStyle w:val="WitregelW1"/>
                    </w:pPr>
                  </w:p>
                  <w:p w14:paraId="4B76DA02" w14:textId="77777777" w:rsidR="008201FD" w:rsidRDefault="00FC6C0B">
                    <w:pPr>
                      <w:pStyle w:val="Referentiegegevenscursief"/>
                    </w:pPr>
                    <w:r>
                      <w:t>Algemene voorwaarden indien van toepassing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27A390C" wp14:editId="65EB476A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96AFEB" w14:textId="77777777" w:rsidR="00FC6C0B" w:rsidRDefault="00FC6C0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7A390C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0Hg0ur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0996AFEB" w14:textId="77777777" w:rsidR="00FC6C0B" w:rsidRDefault="00FC6C0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E1FA758" wp14:editId="6F639BC7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EABE77" w14:textId="2F52E456" w:rsidR="008201FD" w:rsidRDefault="00FC6C0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1FA758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" filled="f" stroked="f">
              <v:textbox inset="0,0,0,0">
                <w:txbxContent>
                  <w:p w14:paraId="6FEABE77" w14:textId="2F52E456" w:rsidR="008201FD" w:rsidRDefault="00FC6C0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76C90" w14:textId="77777777" w:rsidR="008201FD" w:rsidRDefault="00FC6C0B">
    <w:pPr>
      <w:spacing w:after="6377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B5C2611" wp14:editId="792D2EE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477A46" w14:textId="77777777" w:rsidR="008201FD" w:rsidRDefault="00FC6C0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6748633" wp14:editId="3F4D081A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B5C2611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" filled="f" stroked="f">
              <v:textbox inset="0,0,0,0">
                <w:txbxContent>
                  <w:p w14:paraId="79477A46" w14:textId="77777777" w:rsidR="008201FD" w:rsidRDefault="00FC6C0B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6748633" wp14:editId="3F4D081A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56DD7EB" wp14:editId="72013799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A5F498" w14:textId="77777777" w:rsidR="008201FD" w:rsidRDefault="00FC6C0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93CA26B" wp14:editId="762F9598">
                                <wp:extent cx="2339975" cy="1582834"/>
                                <wp:effectExtent l="0" t="0" r="0" b="0"/>
                                <wp:docPr id="8" name="Logotype" descr="Ministerie van Infrastructuur en Waterstaat" title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6DD7EB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JNRSJrBAQAAVA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72A5F498" w14:textId="77777777" w:rsidR="008201FD" w:rsidRDefault="00FC6C0B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93CA26B" wp14:editId="762F9598">
                          <wp:extent cx="2339975" cy="1582834"/>
                          <wp:effectExtent l="0" t="0" r="0" b="0"/>
                          <wp:docPr id="8" name="Logotype" descr="Ministerie van Infrastructuur en Waterstaat" title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3BED1A2" wp14:editId="3A7D00CE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BB0FB4" w14:textId="77777777" w:rsidR="008201FD" w:rsidRDefault="00FC6C0B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BED1A2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" filled="f" stroked="f">
              <v:textbox inset="0,0,0,0">
                <w:txbxContent>
                  <w:p w14:paraId="5ABB0FB4" w14:textId="77777777" w:rsidR="008201FD" w:rsidRDefault="00FC6C0B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894A737" wp14:editId="3CD3B49A">
              <wp:simplePos x="0" y="0"/>
              <wp:positionH relativeFrom="margin">
                <wp:align>left</wp:align>
              </wp:positionH>
              <wp:positionV relativeFrom="page">
                <wp:posOffset>1952625</wp:posOffset>
              </wp:positionV>
              <wp:extent cx="2219325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9325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D39FF4" w14:textId="77777777" w:rsidR="008201FD" w:rsidRDefault="00FC6C0B">
                          <w:r>
                            <w:t>De Voorzitter van de Tweede Kamer der Staten-Generaal</w:t>
                          </w:r>
                        </w:p>
                        <w:p w14:paraId="30AC4AA1" w14:textId="77777777" w:rsidR="008201FD" w:rsidRDefault="00FC6C0B">
                          <w:r>
                            <w:t xml:space="preserve">Postbus 20018 </w:t>
                          </w:r>
                        </w:p>
                        <w:p w14:paraId="5CB7C70C" w14:textId="77777777" w:rsidR="008201FD" w:rsidRDefault="00FC6C0B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894A737" id="d302f2a1-bb28-4417-9701-e3b1450e5fb6" o:spid="_x0000_s1033" type="#_x0000_t202" style="position:absolute;margin-left:0;margin-top:153.75pt;width:174.75pt;height:87.85pt;z-index:251659264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" filled="f" stroked="f">
              <v:textbox inset="0,0,0,0">
                <w:txbxContent>
                  <w:p w14:paraId="6BD39FF4" w14:textId="77777777" w:rsidR="008201FD" w:rsidRDefault="00FC6C0B">
                    <w:r>
                      <w:t>De Voorzitter van de Tweede Kamer der Staten-Generaal</w:t>
                    </w:r>
                  </w:p>
                  <w:p w14:paraId="30AC4AA1" w14:textId="77777777" w:rsidR="008201FD" w:rsidRDefault="00FC6C0B">
                    <w:r>
                      <w:t xml:space="preserve">Postbus 20018 </w:t>
                    </w:r>
                  </w:p>
                  <w:p w14:paraId="5CB7C70C" w14:textId="77777777" w:rsidR="008201FD" w:rsidRDefault="00FC6C0B">
                    <w:r>
                      <w:t>2500 EA  DEN HAAG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AEDE52F" wp14:editId="5249FB35">
              <wp:simplePos x="0" y="0"/>
              <wp:positionH relativeFrom="margin">
                <wp:align>right</wp:align>
              </wp:positionH>
              <wp:positionV relativeFrom="page">
                <wp:posOffset>3352165</wp:posOffset>
              </wp:positionV>
              <wp:extent cx="4787900" cy="58102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81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201FD" w14:paraId="06260E7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06915E2" w14:textId="77777777" w:rsidR="008201FD" w:rsidRDefault="00FC6C0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A792FA8" w14:textId="77777777" w:rsidR="008201FD" w:rsidRDefault="000A5386">
                                <w:sdt>
                                  <w:sdtPr>
                                    <w:id w:val="-2049449988"/>
                                    <w:date w:fullDate="2024-10-01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FC6C0B">
                                      <w:t>1 oktober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8201FD" w14:paraId="0A9F563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D066556" w14:textId="77777777" w:rsidR="008201FD" w:rsidRDefault="00FC6C0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96AA094" w14:textId="28ED075E" w:rsidR="008201FD" w:rsidRDefault="00FC6C0B">
                                <w:r>
                                  <w:t>Beantwoording feitelijke vragen Wetsverslagen begrotingen IenW (XII)</w:t>
                                </w:r>
                                <w:r w:rsidR="002C3D42">
                                  <w:t xml:space="preserve"> en</w:t>
                                </w:r>
                                <w:r>
                                  <w:t xml:space="preserve"> Mobil</w:t>
                                </w:r>
                                <w:r w:rsidR="002C3D42">
                                  <w:t>iteitsfonds 2025</w:t>
                                </w:r>
                              </w:p>
                            </w:tc>
                          </w:tr>
                        </w:tbl>
                        <w:p w14:paraId="1DBB269E" w14:textId="77777777" w:rsidR="00FC6C0B" w:rsidRDefault="00FC6C0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EDE52F" id="1670fa0c-13cb-45ec-92be-ef1f34d237c5" o:spid="_x0000_s1034" type="#_x0000_t202" style="position:absolute;margin-left:325.8pt;margin-top:263.95pt;width:377pt;height:45.75pt;z-index:25166028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201FD" w14:paraId="06260E7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06915E2" w14:textId="77777777" w:rsidR="008201FD" w:rsidRDefault="00FC6C0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A792FA8" w14:textId="77777777" w:rsidR="008201FD" w:rsidRDefault="000A5386">
                          <w:sdt>
                            <w:sdtPr>
                              <w:id w:val="-2049449988"/>
                              <w:date w:fullDate="2024-10-0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C6C0B">
                                <w:t>1 oktober 2024</w:t>
                              </w:r>
                            </w:sdtContent>
                          </w:sdt>
                        </w:p>
                      </w:tc>
                    </w:tr>
                    <w:tr w:rsidR="008201FD" w14:paraId="0A9F563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D066556" w14:textId="77777777" w:rsidR="008201FD" w:rsidRDefault="00FC6C0B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96AA094" w14:textId="28ED075E" w:rsidR="008201FD" w:rsidRDefault="00FC6C0B">
                          <w:r>
                            <w:t>Beantwoording feitelijke vragen Wetsverslagen begrotingen IenW (XII)</w:t>
                          </w:r>
                          <w:r w:rsidR="002C3D42">
                            <w:t xml:space="preserve"> en</w:t>
                          </w:r>
                          <w:r>
                            <w:t xml:space="preserve"> Mobil</w:t>
                          </w:r>
                          <w:r w:rsidR="002C3D42">
                            <w:t>iteitsfonds 2025</w:t>
                          </w:r>
                        </w:p>
                      </w:tc>
                    </w:tr>
                  </w:tbl>
                  <w:p w14:paraId="1DBB269E" w14:textId="77777777" w:rsidR="00FC6C0B" w:rsidRDefault="00FC6C0B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3C8A9F5" wp14:editId="742D13F6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AC61A4" w14:textId="77777777" w:rsidR="008201FD" w:rsidRDefault="00FC6C0B">
                          <w:pPr>
                            <w:pStyle w:val="Referentiegegevensbold"/>
                          </w:pPr>
                          <w:r>
                            <w:t>Ministerie van Infrastructuur en Waterstaat</w:t>
                          </w:r>
                        </w:p>
                        <w:p w14:paraId="3C2A98F6" w14:textId="77777777" w:rsidR="008201FD" w:rsidRDefault="008201FD">
                          <w:pPr>
                            <w:pStyle w:val="WitregelW1"/>
                          </w:pPr>
                        </w:p>
                        <w:p w14:paraId="493ADAAD" w14:textId="77777777" w:rsidR="008201FD" w:rsidRDefault="00FC6C0B">
                          <w:pPr>
                            <w:pStyle w:val="Referentiegegevens"/>
                          </w:pPr>
                          <w:r>
                            <w:t>Rijnstraat 8</w:t>
                          </w:r>
                        </w:p>
                        <w:p w14:paraId="71E3F95C" w14:textId="77777777" w:rsidR="008201FD" w:rsidRPr="002C3D42" w:rsidRDefault="00FC6C0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C3D42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51E22872" w14:textId="637B4524" w:rsidR="008201FD" w:rsidRPr="002C3D42" w:rsidRDefault="00FC6C0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C3D42">
                            <w:rPr>
                              <w:lang w:val="de-DE"/>
                            </w:rPr>
                            <w:t>Postbus 20901</w:t>
                          </w:r>
                          <w:r w:rsidRPr="002C3D42">
                            <w:rPr>
                              <w:lang w:val="de-DE"/>
                            </w:rPr>
                            <w:br/>
                            <w:t>2500 EX Den Haag</w:t>
                          </w:r>
                        </w:p>
                        <w:p w14:paraId="67694765" w14:textId="77777777" w:rsidR="00FC6C0B" w:rsidRPr="002C3D42" w:rsidRDefault="00FC6C0B" w:rsidP="00FC6C0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CE4D10C" w14:textId="07005D53" w:rsidR="00FC6C0B" w:rsidRPr="002C3D42" w:rsidRDefault="00FC6C0B" w:rsidP="00FC6C0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C3D42">
                            <w:rPr>
                              <w:lang w:val="de-DE"/>
                            </w:rPr>
                            <w:t>T  070-456 0000</w:t>
                          </w:r>
                          <w:r w:rsidRPr="002C3D42">
                            <w:rPr>
                              <w:lang w:val="de-DE"/>
                            </w:rPr>
                            <w:br/>
                            <w:t>F  070-456 1111</w:t>
                          </w:r>
                        </w:p>
                        <w:p w14:paraId="4D0AD831" w14:textId="01348DA8" w:rsidR="00FC6C0B" w:rsidRPr="002C3D42" w:rsidRDefault="00FC6C0B" w:rsidP="00FC6C0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</w:p>
                        <w:p w14:paraId="00AC48BD" w14:textId="77777777" w:rsidR="008201FD" w:rsidRPr="002C3D42" w:rsidRDefault="008201F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C6F22BF" w14:textId="31632070" w:rsidR="008201FD" w:rsidRDefault="00FC6C0B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0F7C7D7C" w14:textId="79B904AD" w:rsidR="00FC6C0B" w:rsidRPr="00FC6C0B" w:rsidRDefault="002C3D42" w:rsidP="00FC6C0B">
                          <w:pPr>
                            <w:pStyle w:val="Referentiegegevensbold"/>
                            <w:rPr>
                              <w:b w:val="0"/>
                              <w:bCs/>
                            </w:rPr>
                          </w:pPr>
                          <w:r>
                            <w:rPr>
                              <w:b w:val="0"/>
                              <w:bCs/>
                            </w:rPr>
                            <w:t>IENW/BSK-2024/276254</w:t>
                          </w:r>
                          <w:r w:rsidR="00FC6C0B" w:rsidRPr="00FC6C0B">
                            <w:rPr>
                              <w:b w:val="0"/>
                              <w:bCs/>
                            </w:rPr>
                            <w:t xml:space="preserve"> </w:t>
                          </w:r>
                        </w:p>
                        <w:p w14:paraId="35E6AB28" w14:textId="77777777" w:rsidR="00FC6C0B" w:rsidRDefault="00FC6C0B" w:rsidP="00FC6C0B">
                          <w:pPr>
                            <w:pStyle w:val="WitregelW1"/>
                          </w:pPr>
                        </w:p>
                        <w:p w14:paraId="07A887A0" w14:textId="77777777" w:rsidR="008201FD" w:rsidRDefault="00FC6C0B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767C137" w14:textId="76A4744B" w:rsidR="008201FD" w:rsidRDefault="0051294D">
                          <w:pPr>
                            <w:pStyle w:val="Referentiegegevens"/>
                          </w:pPr>
                          <w:r>
                            <w:t>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C8A9F5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X5mPtL8BAABV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3CAC61A4" w14:textId="77777777" w:rsidR="008201FD" w:rsidRDefault="00FC6C0B">
                    <w:pPr>
                      <w:pStyle w:val="Referentiegegevensbold"/>
                    </w:pPr>
                    <w:r>
                      <w:t>Ministerie van Infrastructuur en Waterstaat</w:t>
                    </w:r>
                  </w:p>
                  <w:p w14:paraId="3C2A98F6" w14:textId="77777777" w:rsidR="008201FD" w:rsidRDefault="008201FD">
                    <w:pPr>
                      <w:pStyle w:val="WitregelW1"/>
                    </w:pPr>
                  </w:p>
                  <w:p w14:paraId="493ADAAD" w14:textId="77777777" w:rsidR="008201FD" w:rsidRDefault="00FC6C0B">
                    <w:pPr>
                      <w:pStyle w:val="Referentiegegevens"/>
                    </w:pPr>
                    <w:r>
                      <w:t>Rijnstraat 8</w:t>
                    </w:r>
                  </w:p>
                  <w:p w14:paraId="71E3F95C" w14:textId="77777777" w:rsidR="008201FD" w:rsidRPr="002C3D42" w:rsidRDefault="00FC6C0B">
                    <w:pPr>
                      <w:pStyle w:val="Referentiegegevens"/>
                      <w:rPr>
                        <w:lang w:val="de-DE"/>
                      </w:rPr>
                    </w:pPr>
                    <w:r w:rsidRPr="002C3D42">
                      <w:rPr>
                        <w:lang w:val="de-DE"/>
                      </w:rPr>
                      <w:t>2515 XP  Den Haag</w:t>
                    </w:r>
                  </w:p>
                  <w:p w14:paraId="51E22872" w14:textId="637B4524" w:rsidR="008201FD" w:rsidRPr="002C3D42" w:rsidRDefault="00FC6C0B">
                    <w:pPr>
                      <w:pStyle w:val="Referentiegegevens"/>
                      <w:rPr>
                        <w:lang w:val="de-DE"/>
                      </w:rPr>
                    </w:pPr>
                    <w:r w:rsidRPr="002C3D42">
                      <w:rPr>
                        <w:lang w:val="de-DE"/>
                      </w:rPr>
                      <w:t>Postbus 20901</w:t>
                    </w:r>
                    <w:r w:rsidRPr="002C3D42">
                      <w:rPr>
                        <w:lang w:val="de-DE"/>
                      </w:rPr>
                      <w:br/>
                      <w:t>2500 EX Den Haag</w:t>
                    </w:r>
                  </w:p>
                  <w:p w14:paraId="67694765" w14:textId="77777777" w:rsidR="00FC6C0B" w:rsidRPr="002C3D42" w:rsidRDefault="00FC6C0B" w:rsidP="00FC6C0B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CE4D10C" w14:textId="07005D53" w:rsidR="00FC6C0B" w:rsidRPr="002C3D42" w:rsidRDefault="00FC6C0B" w:rsidP="00FC6C0B">
                    <w:pPr>
                      <w:pStyle w:val="Referentiegegevens"/>
                      <w:rPr>
                        <w:lang w:val="de-DE"/>
                      </w:rPr>
                    </w:pPr>
                    <w:r w:rsidRPr="002C3D42">
                      <w:rPr>
                        <w:lang w:val="de-DE"/>
                      </w:rPr>
                      <w:t>T  070-456 0000</w:t>
                    </w:r>
                    <w:r w:rsidRPr="002C3D42">
                      <w:rPr>
                        <w:lang w:val="de-DE"/>
                      </w:rPr>
                      <w:br/>
                      <w:t>F  070-456 1111</w:t>
                    </w:r>
                  </w:p>
                  <w:p w14:paraId="4D0AD831" w14:textId="01348DA8" w:rsidR="00FC6C0B" w:rsidRPr="002C3D42" w:rsidRDefault="00FC6C0B" w:rsidP="00FC6C0B">
                    <w:pPr>
                      <w:pStyle w:val="Referentiegegevens"/>
                      <w:rPr>
                        <w:lang w:val="de-DE"/>
                      </w:rPr>
                    </w:pPr>
                  </w:p>
                  <w:p w14:paraId="00AC48BD" w14:textId="77777777" w:rsidR="008201FD" w:rsidRPr="002C3D42" w:rsidRDefault="008201FD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C6F22BF" w14:textId="31632070" w:rsidR="008201FD" w:rsidRDefault="00FC6C0B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0F7C7D7C" w14:textId="79B904AD" w:rsidR="00FC6C0B" w:rsidRPr="00FC6C0B" w:rsidRDefault="002C3D42" w:rsidP="00FC6C0B">
                    <w:pPr>
                      <w:pStyle w:val="Referentiegegevensbold"/>
                      <w:rPr>
                        <w:b w:val="0"/>
                        <w:bCs/>
                      </w:rPr>
                    </w:pPr>
                    <w:r>
                      <w:rPr>
                        <w:b w:val="0"/>
                        <w:bCs/>
                      </w:rPr>
                      <w:t>IENW/BSK-2024/276254</w:t>
                    </w:r>
                    <w:r w:rsidR="00FC6C0B" w:rsidRPr="00FC6C0B">
                      <w:rPr>
                        <w:b w:val="0"/>
                        <w:bCs/>
                      </w:rPr>
                      <w:t xml:space="preserve"> </w:t>
                    </w:r>
                  </w:p>
                  <w:p w14:paraId="35E6AB28" w14:textId="77777777" w:rsidR="00FC6C0B" w:rsidRDefault="00FC6C0B" w:rsidP="00FC6C0B">
                    <w:pPr>
                      <w:pStyle w:val="WitregelW1"/>
                    </w:pPr>
                  </w:p>
                  <w:p w14:paraId="07A887A0" w14:textId="77777777" w:rsidR="008201FD" w:rsidRDefault="00FC6C0B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767C137" w14:textId="76A4744B" w:rsidR="008201FD" w:rsidRDefault="0051294D">
                    <w:pPr>
                      <w:pStyle w:val="Referentiegegevens"/>
                    </w:pPr>
                    <w:r>
                      <w:t>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063BD3B" wp14:editId="0D5F337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15C136" w14:textId="59E018F0" w:rsidR="008201FD" w:rsidRDefault="00FC6C0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A53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A53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63BD3B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" filled="f" stroked="f">
              <v:textbox inset="0,0,0,0">
                <w:txbxContent>
                  <w:p w14:paraId="6015C136" w14:textId="59E018F0" w:rsidR="008201FD" w:rsidRDefault="00FC6C0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A53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A53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8460419" wp14:editId="5117E6D7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C8B9DD" w14:textId="77777777" w:rsidR="00FC6C0B" w:rsidRDefault="00FC6C0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460419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" filled="f" stroked="f">
              <v:textbox inset="0,0,0,0">
                <w:txbxContent>
                  <w:p w14:paraId="11C8B9DD" w14:textId="77777777" w:rsidR="00FC6C0B" w:rsidRDefault="00FC6C0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DF03547"/>
    <w:multiLevelType w:val="multilevel"/>
    <w:tmpl w:val="1B80F665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1F79B27E"/>
    <w:multiLevelType w:val="multilevel"/>
    <w:tmpl w:val="67A5BEF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2138BDD5"/>
    <w:multiLevelType w:val="multilevel"/>
    <w:tmpl w:val="EC1BA2E0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B36492"/>
    <w:multiLevelType w:val="hybridMultilevel"/>
    <w:tmpl w:val="CBC85608"/>
    <w:lvl w:ilvl="0" w:tplc="35509670">
      <w:start w:val="2515"/>
      <w:numFmt w:val="bullet"/>
      <w:lvlText w:val=""/>
      <w:lvlJc w:val="left"/>
      <w:pPr>
        <w:ind w:left="720" w:hanging="360"/>
      </w:pPr>
      <w:rPr>
        <w:rFonts w:ascii="Symbol" w:eastAsia="DejaVu Sans" w:hAnsi="Symbol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A8F72"/>
    <w:multiLevelType w:val="multilevel"/>
    <w:tmpl w:val="DD71000F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7A068CC9"/>
    <w:multiLevelType w:val="multilevel"/>
    <w:tmpl w:val="019B0FD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0B"/>
    <w:rsid w:val="000A5386"/>
    <w:rsid w:val="002C3D42"/>
    <w:rsid w:val="003E4F17"/>
    <w:rsid w:val="0051294D"/>
    <w:rsid w:val="008201FD"/>
    <w:rsid w:val="008367FF"/>
    <w:rsid w:val="0096733A"/>
    <w:rsid w:val="00AE4306"/>
    <w:rsid w:val="00D67637"/>
    <w:rsid w:val="00FC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82A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Normal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Normal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Normal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  <w:lang w:val="en-GB" w:eastAsia="en-GB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FC6C0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C0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C6C0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C0B"/>
    <w:rPr>
      <w:rFonts w:ascii="Verdana" w:hAnsi="Verdana"/>
      <w:color w:val="000000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FC6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erksen\AppData\Local\Temp\MicrosoftEdgeDownloads\b0bcc809-653a-4f84-b099-79db89a8250b\Brief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345</ap:Characters>
  <ap:DocSecurity>0</ap:DocSecurity>
  <ap:Lines>2</ap:Lines>
  <ap:Paragraphs>1</ap:Paragraphs>
  <ap:ScaleCrop>false</ap:ScaleCrop>
  <ap:LinksUpToDate>false</ap:LinksUpToDate>
  <ap:CharactersWithSpaces>404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2024-10-01T13:09:00.0000000Z</dcterms:created>
  <dcterms:modified xsi:type="dcterms:W3CDTF">2024-10-01T13:09:00.0000000Z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feitelijke vragen Wetsverslagen begrotingen IenW (XII), Mobil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 oktober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