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565E" w:rsidP="0094565E" w:rsidRDefault="0094565E" w14:paraId="31321D14" w14:textId="77777777">
      <w:bookmarkStart w:name="_Hlk177643832" w:id="0"/>
      <w:r>
        <w:t>Hierbij zend ik u de antwoorden op de schriftelijke Kamervragen van de Commissie Koninkrijksrelaties over de suppletoire begroting september 2024 van Koninkrijksrelaties.</w:t>
      </w:r>
    </w:p>
    <w:p w:rsidR="0094565E" w:rsidP="0094565E" w:rsidRDefault="0094565E" w14:paraId="6A924DA6" w14:textId="77777777"/>
    <w:p w:rsidR="0094565E" w:rsidP="0094565E" w:rsidRDefault="0094565E" w14:paraId="09B9BACA" w14:textId="77777777"/>
    <w:p w:rsidR="00C95628" w:rsidP="00C95628" w:rsidRDefault="0094565E" w14:paraId="353F96EC" w14:textId="51E875F6">
      <w:r>
        <w:t xml:space="preserve">Mede namens de staatssecretaris van </w:t>
      </w:r>
      <w:r w:rsidR="00C95628">
        <w:t xml:space="preserve">Binnenlandse Zaken en Koninkrijksrelaties, </w:t>
      </w:r>
      <w:r w:rsidRPr="000E6806" w:rsidR="00C95628">
        <w:rPr>
          <w:i/>
          <w:iCs/>
        </w:rPr>
        <w:t>Digitalisering en Koninkrijksrelaties</w:t>
      </w:r>
    </w:p>
    <w:p w:rsidR="0094565E" w:rsidP="0094565E" w:rsidRDefault="0094565E" w14:paraId="638DB6C5" w14:textId="77777777">
      <w:pPr>
        <w:pStyle w:val="WitregelW1bodytekst"/>
      </w:pPr>
    </w:p>
    <w:p w:rsidR="0094565E" w:rsidP="0094565E" w:rsidRDefault="0094565E" w14:paraId="4EA99801" w14:textId="77777777">
      <w:r>
        <w:t>De minister van Binnenlandse Zaken en Koninkrijksrelaties,</w:t>
      </w:r>
      <w:r>
        <w:br/>
      </w:r>
      <w:r>
        <w:br/>
      </w:r>
    </w:p>
    <w:p w:rsidR="0094565E" w:rsidP="0094565E" w:rsidRDefault="0094565E" w14:paraId="5B39428B" w14:textId="74BDC3F9">
      <w:r>
        <w:br/>
      </w:r>
      <w:r>
        <w:br/>
      </w:r>
      <w:r>
        <w:br/>
        <w:t>J.J.M. Uitermark</w:t>
      </w:r>
      <w:bookmarkEnd w:id="0"/>
    </w:p>
    <w:p w:rsidRPr="0094565E" w:rsidR="00BA6BDF" w:rsidP="0094565E" w:rsidRDefault="00BA6BDF" w14:paraId="3EBAA2B7" w14:textId="77777777"/>
    <w:sectPr w:rsidRPr="0094565E" w:rsidR="00BA6B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6FF49" w14:textId="77777777" w:rsidR="00B206EB" w:rsidRDefault="00B206EB">
      <w:pPr>
        <w:spacing w:line="240" w:lineRule="auto"/>
      </w:pPr>
      <w:r>
        <w:separator/>
      </w:r>
    </w:p>
  </w:endnote>
  <w:endnote w:type="continuationSeparator" w:id="0">
    <w:p w14:paraId="1CE867C5" w14:textId="77777777" w:rsidR="00B206EB" w:rsidRDefault="00B206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FC67F" w14:textId="77777777" w:rsidR="00576433" w:rsidRDefault="0057643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A14D8" w14:textId="77777777" w:rsidR="00576433" w:rsidRDefault="0057643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EDDCB" w14:textId="77777777" w:rsidR="00576433" w:rsidRDefault="0057643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B4474" w14:textId="77777777" w:rsidR="00B206EB" w:rsidRDefault="00B206EB">
      <w:pPr>
        <w:spacing w:line="240" w:lineRule="auto"/>
      </w:pPr>
      <w:r>
        <w:separator/>
      </w:r>
    </w:p>
  </w:footnote>
  <w:footnote w:type="continuationSeparator" w:id="0">
    <w:p w14:paraId="5B570064" w14:textId="77777777" w:rsidR="00B206EB" w:rsidRDefault="00B206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7E7CD" w14:textId="77777777" w:rsidR="00576433" w:rsidRDefault="0057643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12838" w14:textId="77777777" w:rsidR="00BA6BDF" w:rsidRDefault="00576433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15109048" wp14:editId="377BC4A4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BE156B" w14:textId="20DEE1ED" w:rsidR="00A64B24" w:rsidRDefault="0000000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5109048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" filled="f" stroked="f">
              <v:textbox inset="0,0,0,0">
                <w:txbxContent>
                  <w:p w14:paraId="34BE156B" w14:textId="20DEE1ED" w:rsidR="00A64B24" w:rsidRDefault="0000000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2233A10B" wp14:editId="31B5F831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B03FCE" w14:textId="77777777" w:rsidR="00BA6BDF" w:rsidRDefault="00576433">
                          <w:pPr>
                            <w:pStyle w:val="Referentiegegevensbold"/>
                          </w:pPr>
                          <w:r>
                            <w:t>Mensen &amp; Middelen, Bestuursondersteuning</w:t>
                          </w:r>
                        </w:p>
                        <w:p w14:paraId="3B8C9049" w14:textId="77777777" w:rsidR="00BA6BDF" w:rsidRDefault="00576433">
                          <w:pPr>
                            <w:pStyle w:val="Referentiegegevens"/>
                          </w:pPr>
                          <w:r>
                            <w:t>MM-Financieel-Economische Zaken</w:t>
                          </w:r>
                        </w:p>
                        <w:p w14:paraId="1A88212E" w14:textId="77777777" w:rsidR="00BA6BDF" w:rsidRDefault="00576433">
                          <w:pPr>
                            <w:pStyle w:val="Referentiegegevens"/>
                          </w:pPr>
                          <w:r>
                            <w:t>MM-FEZ-Begrotingszaken</w:t>
                          </w:r>
                        </w:p>
                        <w:p w14:paraId="736DA152" w14:textId="77777777" w:rsidR="00BA6BDF" w:rsidRDefault="00BA6BDF">
                          <w:pPr>
                            <w:pStyle w:val="WitregelW2"/>
                          </w:pPr>
                        </w:p>
                        <w:p w14:paraId="4FD2CF28" w14:textId="77777777" w:rsidR="00BA6BDF" w:rsidRDefault="00576433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656221D9" w14:textId="62A3C6C1" w:rsidR="00A64B24" w:rsidRDefault="0000000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14:paraId="00B96664" w14:textId="77777777" w:rsidR="00BA6BDF" w:rsidRDefault="00BA6BDF">
                          <w:pPr>
                            <w:pStyle w:val="WitregelW1"/>
                          </w:pPr>
                        </w:p>
                        <w:p w14:paraId="6399B4A9" w14:textId="77777777" w:rsidR="00BA6BDF" w:rsidRDefault="00576433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AB4A94A" w14:textId="47626FA2" w:rsidR="00A64B24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2C6EBE">
                              <w:t>2024-0000800958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33A10B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23B03FCE" w14:textId="77777777" w:rsidR="00BA6BDF" w:rsidRDefault="00576433">
                    <w:pPr>
                      <w:pStyle w:val="Referentiegegevensbold"/>
                    </w:pPr>
                    <w:r>
                      <w:t>Mensen &amp; Middelen, Bestuursondersteuning</w:t>
                    </w:r>
                  </w:p>
                  <w:p w14:paraId="3B8C9049" w14:textId="77777777" w:rsidR="00BA6BDF" w:rsidRDefault="00576433">
                    <w:pPr>
                      <w:pStyle w:val="Referentiegegevens"/>
                    </w:pPr>
                    <w:r>
                      <w:t>MM-Financieel-Economische Zaken</w:t>
                    </w:r>
                  </w:p>
                  <w:p w14:paraId="1A88212E" w14:textId="77777777" w:rsidR="00BA6BDF" w:rsidRDefault="00576433">
                    <w:pPr>
                      <w:pStyle w:val="Referentiegegevens"/>
                    </w:pPr>
                    <w:r>
                      <w:t>MM-FEZ-Begrotingszaken</w:t>
                    </w:r>
                  </w:p>
                  <w:p w14:paraId="736DA152" w14:textId="77777777" w:rsidR="00BA6BDF" w:rsidRDefault="00BA6BDF">
                    <w:pPr>
                      <w:pStyle w:val="WitregelW2"/>
                    </w:pPr>
                  </w:p>
                  <w:p w14:paraId="4FD2CF28" w14:textId="77777777" w:rsidR="00BA6BDF" w:rsidRDefault="00576433">
                    <w:pPr>
                      <w:pStyle w:val="Referentiegegevensbold"/>
                    </w:pPr>
                    <w:r>
                      <w:t>Datum</w:t>
                    </w:r>
                  </w:p>
                  <w:p w14:paraId="656221D9" w14:textId="62A3C6C1" w:rsidR="00A64B24" w:rsidRDefault="0000000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14:paraId="00B96664" w14:textId="77777777" w:rsidR="00BA6BDF" w:rsidRDefault="00BA6BDF">
                    <w:pPr>
                      <w:pStyle w:val="WitregelW1"/>
                    </w:pPr>
                  </w:p>
                  <w:p w14:paraId="6399B4A9" w14:textId="77777777" w:rsidR="00BA6BDF" w:rsidRDefault="00576433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AB4A94A" w14:textId="47626FA2" w:rsidR="00A64B24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2C6EBE">
                        <w:t>2024-0000800958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2CFF376F" wp14:editId="55FE69AD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9A7419" w14:textId="63464E2A" w:rsidR="00A64B24" w:rsidRDefault="0000000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FF376F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6C9A7419" w14:textId="63464E2A" w:rsidR="00A64B24" w:rsidRDefault="0000000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1C28EF36" wp14:editId="696DAA87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F8014E" w14:textId="77777777" w:rsidR="00A64B24" w:rsidRDefault="000000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28EF36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41F8014E" w14:textId="77777777" w:rsidR="00A64B24" w:rsidRDefault="000000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333BE" w14:textId="77777777" w:rsidR="00BA6BDF" w:rsidRDefault="00576433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F33FAED" wp14:editId="782E0F9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549906" w14:textId="77777777" w:rsidR="00BA6BDF" w:rsidRDefault="0057643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B8EEA0" wp14:editId="13A749AB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F33FAED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38549906" w14:textId="77777777" w:rsidR="00BA6BDF" w:rsidRDefault="0057643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AB8EEA0" wp14:editId="13A749AB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A1813BB" wp14:editId="28B9AFB2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693870" w14:textId="77777777" w:rsidR="00BA6BDF" w:rsidRDefault="0057643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C1DAEC" wp14:editId="0EF85340">
                                <wp:extent cx="2339975" cy="1582834"/>
                                <wp:effectExtent l="0" t="0" r="0" b="0"/>
                                <wp:docPr id="8" name="Logotype_BZK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BZ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1813BB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4F693870" w14:textId="77777777" w:rsidR="00BA6BDF" w:rsidRDefault="0057643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3C1DAEC" wp14:editId="0EF85340">
                          <wp:extent cx="2339975" cy="1582834"/>
                          <wp:effectExtent l="0" t="0" r="0" b="0"/>
                          <wp:docPr id="8" name="Logotype_BZK" descr="Ministerie van Binnenlandse Zaken en Koninkrijksrelaties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BZ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696136E" wp14:editId="76746602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7E635F" w14:textId="77777777" w:rsidR="00BA6BDF" w:rsidRDefault="00576433">
                          <w:pPr>
                            <w:pStyle w:val="Referentiegegevens"/>
                          </w:pPr>
                          <w:r>
                            <w:t xml:space="preserve">&gt; Retouradres   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96136E" id="f053fe88-db2b-430b-bcc5-fbb915a19314" o:spid="_x0000_s1032" type="#_x0000_t202" style="position:absolute;margin-left:79.35pt;margin-top:136.0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CgNMVrfAAAACwEA&#10;AA8AAAAAAAAAAAAAAAAA7QMAAGRycy9kb3ducmV2LnhtbFBLBQYAAAAABAAEAPMAAAD5BAAAAAA=&#10;" filled="f" stroked="f">
              <v:textbox inset="0,0,0,0">
                <w:txbxContent>
                  <w:p w14:paraId="2A7E635F" w14:textId="77777777" w:rsidR="00BA6BDF" w:rsidRDefault="00576433">
                    <w:pPr>
                      <w:pStyle w:val="Referentiegegevens"/>
                    </w:pPr>
                    <w:r>
                      <w:t xml:space="preserve">&gt; Retouradres   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A7A4F17" wp14:editId="713902A3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B350F1" w14:textId="7E954ED9" w:rsidR="00A64B24" w:rsidRDefault="0000000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  <w:p w14:paraId="5734DEA1" w14:textId="77777777" w:rsidR="00BA6BDF" w:rsidRDefault="00576433">
                          <w:r>
                            <w:t>Aan de Voorzitter van de Tweede Kamer der Staten Generaal</w:t>
                          </w:r>
                        </w:p>
                        <w:p w14:paraId="224D9F5C" w14:textId="77777777" w:rsidR="00BA6BDF" w:rsidRDefault="00576433">
                          <w:r>
                            <w:t xml:space="preserve">Postbus 20018 </w:t>
                          </w:r>
                        </w:p>
                        <w:p w14:paraId="16E740E0" w14:textId="77777777" w:rsidR="00BA6BDF" w:rsidRDefault="00576433">
                          <w:r>
                            <w:t>2500EA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7A4F17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01B350F1" w14:textId="7E954ED9" w:rsidR="00A64B24" w:rsidRDefault="0000000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  <w:p w14:paraId="5734DEA1" w14:textId="77777777" w:rsidR="00BA6BDF" w:rsidRDefault="00576433">
                    <w:r>
                      <w:t>Aan de Voorzitter van de Tweede Kamer der Staten Generaal</w:t>
                    </w:r>
                  </w:p>
                  <w:p w14:paraId="224D9F5C" w14:textId="77777777" w:rsidR="00BA6BDF" w:rsidRDefault="00576433">
                    <w:r>
                      <w:t xml:space="preserve">Postbus 20018 </w:t>
                    </w:r>
                  </w:p>
                  <w:p w14:paraId="16E740E0" w14:textId="77777777" w:rsidR="00BA6BDF" w:rsidRDefault="00576433">
                    <w:r>
                      <w:t>2500EA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3272CE3" wp14:editId="00F1DC1B">
              <wp:simplePos x="0" y="0"/>
              <wp:positionH relativeFrom="page">
                <wp:posOffset>1019175</wp:posOffset>
              </wp:positionH>
              <wp:positionV relativeFrom="page">
                <wp:posOffset>3343275</wp:posOffset>
              </wp:positionV>
              <wp:extent cx="4772025" cy="55245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72025" cy="5524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BA6BDF" w14:paraId="33BFF34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FBFE70A" w14:textId="77777777" w:rsidR="00BA6BDF" w:rsidRDefault="0057643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00F3DBB" w14:textId="1BC1CA0B" w:rsidR="00A64B24" w:rsidRDefault="002C6EBE">
                                <w:r>
                                  <w:t>27 september 2024</w:t>
                                </w:r>
                                <w:r w:rsidR="00000000">
                                  <w:fldChar w:fldCharType="begin"/>
                                </w:r>
                                <w:r w:rsidR="00000000">
                                  <w:instrText xml:space="preserve"> DOCPROPERTY  "Datum"  \* MERGEFORMAT </w:instrText>
                                </w:r>
                                <w:r w:rsidR="00000000">
                                  <w:fldChar w:fldCharType="end"/>
                                </w:r>
                              </w:p>
                            </w:tc>
                          </w:tr>
                          <w:tr w:rsidR="00BA6BDF" w14:paraId="306C2D4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5E46AB7" w14:textId="77777777" w:rsidR="00BA6BDF" w:rsidRDefault="0057643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6DEE7B8" w14:textId="17E2BD84" w:rsidR="00A64B24" w:rsidRDefault="00000000">
                                <w:fldSimple w:instr=" DOCPROPERTY  &quot;Onderwerp&quot;  \* MERGEFORMAT ">
                                  <w:r w:rsidR="002C6EBE">
                                    <w:t>Antwoorden schriftelijke Kamervragen suppletoire begroting september 2024 Koninkrijksrelaties</w:t>
                                  </w:r>
                                </w:fldSimple>
                              </w:p>
                            </w:tc>
                          </w:tr>
                        </w:tbl>
                        <w:p w14:paraId="4111AF72" w14:textId="77777777" w:rsidR="00576433" w:rsidRDefault="00576433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272CE3" id="1670fa0c-13cb-45ec-92be-ef1f34d237c5" o:spid="_x0000_s1034" type="#_x0000_t202" style="position:absolute;margin-left:80.25pt;margin-top:263.25pt;width:375.75pt;height:43.5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BA6BDF" w14:paraId="33BFF34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FBFE70A" w14:textId="77777777" w:rsidR="00BA6BDF" w:rsidRDefault="00576433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00F3DBB" w14:textId="1BC1CA0B" w:rsidR="00A64B24" w:rsidRDefault="002C6EBE">
                          <w:r>
                            <w:t>27 september 2024</w:t>
                          </w:r>
                          <w:r w:rsidR="00000000">
                            <w:fldChar w:fldCharType="begin"/>
                          </w:r>
                          <w:r w:rsidR="00000000">
                            <w:instrText xml:space="preserve"> DOCPROPERTY  "Datum"  \* MERGEFORMAT </w:instrText>
                          </w:r>
                          <w:r w:rsidR="00000000">
                            <w:fldChar w:fldCharType="end"/>
                          </w:r>
                        </w:p>
                      </w:tc>
                    </w:tr>
                    <w:tr w:rsidR="00BA6BDF" w14:paraId="306C2D4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5E46AB7" w14:textId="77777777" w:rsidR="00BA6BDF" w:rsidRDefault="00576433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6DEE7B8" w14:textId="17E2BD84" w:rsidR="00A64B24" w:rsidRDefault="00000000">
                          <w:fldSimple w:instr=" DOCPROPERTY  &quot;Onderwerp&quot;  \* MERGEFORMAT ">
                            <w:r w:rsidR="002C6EBE">
                              <w:t>Antwoorden schriftelijke Kamervragen suppletoire begroting september 2024 Koninkrijksrelaties</w:t>
                            </w:r>
                          </w:fldSimple>
                        </w:p>
                      </w:tc>
                    </w:tr>
                  </w:tbl>
                  <w:p w14:paraId="4111AF72" w14:textId="77777777" w:rsidR="00576433" w:rsidRDefault="0057643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995B0E7" wp14:editId="5EB0777E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4F5741" w14:textId="77777777" w:rsidR="00BA6BDF" w:rsidRDefault="00576433" w:rsidP="00576433">
                          <w:pPr>
                            <w:pStyle w:val="Referentiegegevensbold"/>
                          </w:pPr>
                          <w:r>
                            <w:t>Ministerie van Binnenlandse Zaken en Koninkrijksrelaties</w:t>
                          </w:r>
                        </w:p>
                        <w:p w14:paraId="4DD322B8" w14:textId="77777777" w:rsidR="00BA6BDF" w:rsidRDefault="00BA6BDF">
                          <w:pPr>
                            <w:pStyle w:val="WitregelW1"/>
                          </w:pPr>
                        </w:p>
                        <w:p w14:paraId="37E7B8F9" w14:textId="77777777" w:rsidR="00BA6BDF" w:rsidRDefault="00576433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4FAFF0E9" w14:textId="77777777" w:rsidR="00BA6BDF" w:rsidRDefault="00576433">
                          <w:pPr>
                            <w:pStyle w:val="Referentiegegevens"/>
                          </w:pPr>
                          <w:r>
                            <w:t>2511 DP  Den Haag</w:t>
                          </w:r>
                        </w:p>
                        <w:p w14:paraId="2BBA0D49" w14:textId="77777777" w:rsidR="00BA6BDF" w:rsidRDefault="00BA6BDF">
                          <w:pPr>
                            <w:pStyle w:val="WitregelW1"/>
                          </w:pPr>
                        </w:p>
                        <w:p w14:paraId="1B9C7FEA" w14:textId="77777777" w:rsidR="00BA6BDF" w:rsidRDefault="00576433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DE3F80B" w14:textId="7541F906" w:rsidR="00A64B24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2C6EBE">
                              <w:t>2024-0000800958</w:t>
                            </w:r>
                          </w:fldSimple>
                        </w:p>
                        <w:p w14:paraId="0DAF9524" w14:textId="77777777" w:rsidR="00BA6BDF" w:rsidRDefault="00BA6BDF">
                          <w:pPr>
                            <w:pStyle w:val="WitregelW1"/>
                          </w:pPr>
                        </w:p>
                        <w:p w14:paraId="23F94312" w14:textId="77777777" w:rsidR="00BA6BDF" w:rsidRDefault="00576433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2C8EDDD6" w14:textId="07A9417F" w:rsidR="00A64B24" w:rsidRDefault="0000000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95B0E7" id="aa29ef58-fa5a-4ef1-bc47-43f659f7c670" o:spid="_x0000_s1035" type="#_x0000_t202" style="position:absolute;margin-left:466.25pt;margin-top:153.9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EmIUcviAAAA&#10;DQEAAA8AAAAAAAAAAAAAAAAA7QMAAGRycy9kb3ducmV2LnhtbFBLBQYAAAAABAAEAPMAAAD8BAAA&#10;AAA=&#10;" filled="f" stroked="f">
              <v:textbox inset="0,0,0,0">
                <w:txbxContent>
                  <w:p w14:paraId="1B4F5741" w14:textId="77777777" w:rsidR="00BA6BDF" w:rsidRDefault="00576433" w:rsidP="00576433">
                    <w:pPr>
                      <w:pStyle w:val="Referentiegegevensbold"/>
                    </w:pPr>
                    <w:r>
                      <w:t>Ministerie van Binnenlandse Zaken en Koninkrijksrelaties</w:t>
                    </w:r>
                  </w:p>
                  <w:p w14:paraId="4DD322B8" w14:textId="77777777" w:rsidR="00BA6BDF" w:rsidRDefault="00BA6BDF">
                    <w:pPr>
                      <w:pStyle w:val="WitregelW1"/>
                    </w:pPr>
                  </w:p>
                  <w:p w14:paraId="37E7B8F9" w14:textId="77777777" w:rsidR="00BA6BDF" w:rsidRDefault="00576433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4FAFF0E9" w14:textId="77777777" w:rsidR="00BA6BDF" w:rsidRDefault="00576433">
                    <w:pPr>
                      <w:pStyle w:val="Referentiegegevens"/>
                    </w:pPr>
                    <w:r>
                      <w:t>2511 DP  Den Haag</w:t>
                    </w:r>
                  </w:p>
                  <w:p w14:paraId="2BBA0D49" w14:textId="77777777" w:rsidR="00BA6BDF" w:rsidRDefault="00BA6BDF">
                    <w:pPr>
                      <w:pStyle w:val="WitregelW1"/>
                    </w:pPr>
                  </w:p>
                  <w:p w14:paraId="1B9C7FEA" w14:textId="77777777" w:rsidR="00BA6BDF" w:rsidRDefault="00576433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DE3F80B" w14:textId="7541F906" w:rsidR="00A64B24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2C6EBE">
                        <w:t>2024-0000800958</w:t>
                      </w:r>
                    </w:fldSimple>
                  </w:p>
                  <w:p w14:paraId="0DAF9524" w14:textId="77777777" w:rsidR="00BA6BDF" w:rsidRDefault="00BA6BDF">
                    <w:pPr>
                      <w:pStyle w:val="WitregelW1"/>
                    </w:pPr>
                  </w:p>
                  <w:p w14:paraId="23F94312" w14:textId="77777777" w:rsidR="00BA6BDF" w:rsidRDefault="00576433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2C8EDDD6" w14:textId="07A9417F" w:rsidR="00A64B24" w:rsidRDefault="0000000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2E4FF75" wp14:editId="1628E773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E8151F" w14:textId="77777777" w:rsidR="00A64B24" w:rsidRDefault="000000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E4FF75" id="fc795519-edb4-40fa-b772-922592680a29" o:spid="_x0000_s1036" type="#_x0000_t202" style="position:absolute;margin-left:466.25pt;margin-top:802.75pt;width:101.2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" filled="f" stroked="f">
              <v:textbox inset="0,0,0,0">
                <w:txbxContent>
                  <w:p w14:paraId="79E8151F" w14:textId="77777777" w:rsidR="00A64B24" w:rsidRDefault="000000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A43E63E" wp14:editId="59E4AC97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9C9687" w14:textId="77777777" w:rsidR="00576433" w:rsidRDefault="0057643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43E63E" id="ea113d41-b39a-4e3b-9a6a-dce66e72abe4" o:spid="_x0000_s1037" type="#_x0000_t202" style="position:absolute;margin-left:79.35pt;margin-top:802.7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VKOA4pQBAAAV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489C9687" w14:textId="77777777" w:rsidR="00576433" w:rsidRDefault="0057643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CA9EA7E"/>
    <w:multiLevelType w:val="multilevel"/>
    <w:tmpl w:val="10D2F698"/>
    <w:name w:val="Lijst"/>
    <w:lvl w:ilvl="0">
      <w:start w:val="1"/>
      <w:numFmt w:val="decimal"/>
      <w:pStyle w:val="Lijstniveau1"/>
      <w:lvlText w:val="%1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C6C492F9"/>
    <w:multiLevelType w:val="multilevel"/>
    <w:tmpl w:val="6F3C6CB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DE049AF4"/>
    <w:multiLevelType w:val="multilevel"/>
    <w:tmpl w:val="5C692B56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08368A24"/>
    <w:multiLevelType w:val="multilevel"/>
    <w:tmpl w:val="2D81D171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4031A205"/>
    <w:multiLevelType w:val="multilevel"/>
    <w:tmpl w:val="00D932DF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291060178">
    <w:abstractNumId w:val="4"/>
  </w:num>
  <w:num w:numId="2" w16cid:durableId="1376999815">
    <w:abstractNumId w:val="2"/>
  </w:num>
  <w:num w:numId="3" w16cid:durableId="136386562">
    <w:abstractNumId w:val="3"/>
  </w:num>
  <w:num w:numId="4" w16cid:durableId="749429727">
    <w:abstractNumId w:val="0"/>
  </w:num>
  <w:num w:numId="5" w16cid:durableId="279118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65E"/>
    <w:rsid w:val="000E6806"/>
    <w:rsid w:val="001F25D5"/>
    <w:rsid w:val="001F2AAE"/>
    <w:rsid w:val="002C6EBE"/>
    <w:rsid w:val="00576433"/>
    <w:rsid w:val="005C3DEE"/>
    <w:rsid w:val="006C02EE"/>
    <w:rsid w:val="0094565E"/>
    <w:rsid w:val="00A64B24"/>
    <w:rsid w:val="00B206EB"/>
    <w:rsid w:val="00B70D6C"/>
    <w:rsid w:val="00BA6BDF"/>
    <w:rsid w:val="00BF6655"/>
    <w:rsid w:val="00C21B0A"/>
    <w:rsid w:val="00C75160"/>
    <w:rsid w:val="00C9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86B4E0"/>
  <w15:docId w15:val="{3D93042A-EC74-4D9B-A555-DC7D94CA4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565E"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customStyle="1" w:styleId="OenPFactsheetsubtitel">
    <w:name w:val="OenP Factsheet subtitel"/>
    <w:basedOn w:val="OenPFactsheettitel"/>
    <w:next w:val="Standaard"/>
    <w:pPr>
      <w:spacing w:before="60" w:line="440" w:lineRule="exact"/>
    </w:pPr>
    <w:rPr>
      <w:b w:val="0"/>
      <w:i/>
      <w:sz w:val="36"/>
      <w:szCs w:val="36"/>
    </w:rPr>
  </w:style>
  <w:style w:type="paragraph" w:customStyle="1" w:styleId="OenPFactsheettitel">
    <w:name w:val="OenP Factsheet titel"/>
    <w:basedOn w:val="Standaard"/>
    <w:next w:val="Standaard"/>
    <w:pPr>
      <w:spacing w:before="389" w:line="540" w:lineRule="exact"/>
    </w:pPr>
    <w:rPr>
      <w:b/>
      <w:sz w:val="54"/>
      <w:szCs w:val="54"/>
    </w:r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Standaard"/>
    <w:next w:val="Standaard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4565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4565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4565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4565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(5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316</ap:Characters>
  <ap:DocSecurity>0</ap:DocSecurity>
  <ap:Lines>2</ap:Lines>
  <ap:Paragraphs>1</ap:Paragraphs>
  <ap:ScaleCrop>false</ap:ScaleCrop>
  <ap:LinksUpToDate>false</ap:LinksUpToDate>
  <ap:CharactersWithSpaces>372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2024-09-19T11:17:00.0000000Z</dcterms:created>
  <dcterms:modified xsi:type="dcterms:W3CDTF">2024-09-27T10:05:00.0000000Z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Antwoorden schriftelijke Kamervragen Suppletoire begroting september 2024 Koninkrijksrelaties</vt:lpwstr>
  </property>
  <property fmtid="{D5CDD505-2E9C-101B-9397-08002B2CF9AE}" pid="5" name="Publicatiedatum">
    <vt:lpwstr/>
  </property>
  <property fmtid="{D5CDD505-2E9C-101B-9397-08002B2CF9AE}" pid="6" name="Verantwoordelijke organisatie">
    <vt:lpwstr>MM-Financieel-Economische Zaken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Aan de Voorzitter van de Tweede Kamer der Staten Generaal_x000d_
 _x000d_
Postbus 20018_x000d_
2500EA Den Haag</vt:lpwstr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2024-0000800958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Antwoorden schriftelijke Kamervragen suppletoire begroting september 2024 Koninkrijksrelaties</vt:lpwstr>
  </property>
  <property fmtid="{D5CDD505-2E9C-101B-9397-08002B2CF9AE}" pid="30" name="UwKenmerk">
    <vt:lpwstr/>
  </property>
</Properties>
</file>