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76551" w:rsidR="00CB3578" w:rsidP="00C76551" w:rsidRDefault="00C76551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Bijgewerkt t/m nr. 3 (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NvW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d.d. 26 april 2024)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A727C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6C45C7" w:rsidRDefault="006C45C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36 550</w:t>
            </w:r>
            <w:r w:rsidR="00F13442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XV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6C45C7" w:rsidR="002A727C" w:rsidP="000D5BC4" w:rsidRDefault="006C45C7">
            <w:pPr>
              <w:rPr>
                <w:rFonts w:ascii="Times New Roman" w:hAnsi="Times New Roman"/>
                <w:b/>
                <w:sz w:val="24"/>
              </w:rPr>
            </w:pPr>
            <w:r w:rsidRPr="006C45C7">
              <w:rPr>
                <w:rFonts w:ascii="Times New Roman" w:hAnsi="Times New Roman"/>
                <w:b/>
                <w:sz w:val="24"/>
              </w:rPr>
              <w:t>Wijziging van de begrotingsstaten van het Ministerie van Sociale Zaken en Werkgelegenheid (XV) voor het jaar 2024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 xml:space="preserve">Nr. </w:t>
            </w:r>
            <w:r w:rsidR="006C45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6C45C7"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C45C7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C45C7"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C45C7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6C45C7"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C45C7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het Ministerie van Sociale Zaken en Werkgelegenheid voor het jaar 2024;</w:t>
      </w:r>
    </w:p>
    <w:p w:rsidRPr="006C45C7"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C45C7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6C45C7"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6C45C7">
        <w:rPr>
          <w:rFonts w:ascii="Times New Roman" w:hAnsi="Times New Roman"/>
          <w:b/>
          <w:sz w:val="24"/>
          <w:szCs w:val="20"/>
        </w:rPr>
        <w:t>Artikel 1</w:t>
      </w:r>
    </w:p>
    <w:p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C45C7"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C45C7">
        <w:rPr>
          <w:rFonts w:ascii="Times New Roman" w:hAnsi="Times New Roman"/>
          <w:sz w:val="24"/>
          <w:szCs w:val="20"/>
        </w:rPr>
        <w:t>De departementale begrotingsstaat van het Ministerie van Sociale Zaken en Werkgelegenheid (XV) voor het jaar 2024 wordt gewijzigd, zoals blijkt uit de desbetreffende bij deze wet behorende staat.</w:t>
      </w:r>
    </w:p>
    <w:p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6C45C7"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6C45C7">
        <w:rPr>
          <w:rFonts w:ascii="Times New Roman" w:hAnsi="Times New Roman"/>
          <w:b/>
          <w:sz w:val="24"/>
          <w:szCs w:val="20"/>
        </w:rPr>
        <w:t>Artikel 2</w:t>
      </w:r>
    </w:p>
    <w:p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C45C7"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C45C7">
        <w:rPr>
          <w:rFonts w:ascii="Times New Roman" w:hAnsi="Times New Roman"/>
          <w:sz w:val="24"/>
          <w:szCs w:val="20"/>
        </w:rPr>
        <w:t>De vaststelling van de begrotingsstaten geschiedt in duizenden euro’s.</w:t>
      </w:r>
    </w:p>
    <w:p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6C45C7"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6C45C7">
        <w:rPr>
          <w:rFonts w:ascii="Times New Roman" w:hAnsi="Times New Roman"/>
          <w:b/>
          <w:sz w:val="24"/>
          <w:szCs w:val="20"/>
        </w:rPr>
        <w:t>Artikel 3</w:t>
      </w:r>
    </w:p>
    <w:p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C45C7"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C45C7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 juni 2024.</w:t>
      </w:r>
    </w:p>
    <w:p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B625F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="00EB625F" w:rsidRDefault="00EB625F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6C45C7" w:rsidR="006C45C7" w:rsidP="006C45C7" w:rsidRDefault="00EB625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6C45C7" w:rsidR="006C45C7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C45C7"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C45C7">
        <w:rPr>
          <w:rFonts w:ascii="Times New Roman" w:hAnsi="Times New Roman"/>
          <w:sz w:val="24"/>
          <w:szCs w:val="20"/>
        </w:rPr>
        <w:t>Gegeven</w:t>
      </w:r>
    </w:p>
    <w:p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C45C7"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C45C7"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C45C7"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C45C7">
        <w:rPr>
          <w:rFonts w:ascii="Times New Roman" w:hAnsi="Times New Roman"/>
          <w:sz w:val="24"/>
          <w:szCs w:val="20"/>
        </w:rPr>
        <w:t>De Minister van Sociale Zaken en Werkgelegenheid,</w:t>
      </w:r>
    </w:p>
    <w:p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C45C7"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C45C7"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C45C7"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C45C7">
        <w:rPr>
          <w:rFonts w:ascii="Times New Roman" w:hAnsi="Times New Roman"/>
          <w:sz w:val="24"/>
          <w:szCs w:val="20"/>
        </w:rPr>
        <w:t>De Minister voor Armoedebeleid, Participatie en Pensioenen,</w:t>
      </w:r>
    </w:p>
    <w:p w:rsidRPr="006C45C7" w:rsidR="006C45C7" w:rsidP="006C45C7" w:rsidRDefault="006C45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bookmarkStart w:name="_GoBack" w:id="0"/>
      <w:bookmarkEnd w:id="0"/>
    </w:p>
    <w:tbl>
      <w:tblPr>
        <w:tblW w:w="9694" w:type="dxa"/>
        <w:tblInd w:w="-30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6"/>
        <w:gridCol w:w="2545"/>
        <w:gridCol w:w="1234"/>
        <w:gridCol w:w="1075"/>
        <w:gridCol w:w="1098"/>
        <w:gridCol w:w="1234"/>
        <w:gridCol w:w="1054"/>
        <w:gridCol w:w="1098"/>
      </w:tblGrid>
      <w:tr w:rsidR="00EB625F" w:rsidTr="002D2EC3">
        <w:trPr>
          <w:tblHeader/>
        </w:trPr>
        <w:tc>
          <w:tcPr>
            <w:tcW w:w="9694" w:type="dxa"/>
            <w:gridSpan w:val="8"/>
            <w:shd w:val="clear" w:color="auto" w:fill="auto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C52B05" w:rsidR="00EB625F" w:rsidP="002D2EC3" w:rsidRDefault="00EB625F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lastRenderedPageBreak/>
              <w:t>Tabel 1 Wijziging van de begrotingsstaat van het Ministerie van Sociale Zaken en Werkgelegenheid (XV) voor het jaar 2024 (bedragen x € 1.000)</w:t>
            </w:r>
          </w:p>
        </w:tc>
      </w:tr>
      <w:tr w:rsidR="00EB625F" w:rsidTr="002D2EC3">
        <w:trPr>
          <w:tblHeader/>
        </w:trPr>
        <w:tc>
          <w:tcPr>
            <w:tcW w:w="329" w:type="dxa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52B05">
              <w:rPr>
                <w:rFonts w:ascii="Times New Roman" w:hAnsi="Times New Roman" w:cs="Times New Roman"/>
                <w:color w:val="000000"/>
                <w:sz w:val="20"/>
              </w:rPr>
              <w:t>Art.</w:t>
            </w:r>
          </w:p>
        </w:tc>
        <w:tc>
          <w:tcPr>
            <w:tcW w:w="2699" w:type="dxa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52B05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3334" w:type="dxa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52B05">
              <w:rPr>
                <w:rFonts w:ascii="Times New Roman" w:hAnsi="Times New Roman" w:cs="Times New Roman"/>
                <w:color w:val="000000"/>
                <w:sz w:val="20"/>
              </w:rPr>
              <w:t xml:space="preserve">(1) Vastgestelde begroting </w:t>
            </w:r>
            <w:proofErr w:type="spellStart"/>
            <w:r w:rsidRPr="00C52B05">
              <w:rPr>
                <w:rFonts w:ascii="Times New Roman" w:hAnsi="Times New Roman" w:cs="Times New Roman"/>
                <w:color w:val="000000"/>
                <w:sz w:val="20"/>
              </w:rPr>
              <w:t>incl</w:t>
            </w:r>
            <w:proofErr w:type="spellEnd"/>
            <w:r w:rsidRPr="00C52B05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C52B05">
              <w:rPr>
                <w:rFonts w:ascii="Times New Roman" w:hAnsi="Times New Roman" w:cs="Times New Roman"/>
                <w:color w:val="000000"/>
                <w:sz w:val="20"/>
              </w:rPr>
              <w:t>NvW</w:t>
            </w:r>
            <w:proofErr w:type="spellEnd"/>
            <w:r w:rsidRPr="00C52B05">
              <w:rPr>
                <w:rFonts w:ascii="Times New Roman" w:hAnsi="Times New Roman" w:cs="Times New Roman"/>
                <w:color w:val="000000"/>
                <w:sz w:val="20"/>
              </w:rPr>
              <w:t xml:space="preserve">, amendementen en </w:t>
            </w:r>
            <w:proofErr w:type="spellStart"/>
            <w:r w:rsidRPr="00C52B05">
              <w:rPr>
                <w:rFonts w:ascii="Times New Roman" w:hAnsi="Times New Roman" w:cs="Times New Roman"/>
                <w:color w:val="000000"/>
                <w:sz w:val="20"/>
              </w:rPr>
              <w:t>ISB's</w:t>
            </w:r>
            <w:proofErr w:type="spellEnd"/>
          </w:p>
        </w:tc>
        <w:tc>
          <w:tcPr>
            <w:tcW w:w="3332" w:type="dxa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52B05">
              <w:rPr>
                <w:rFonts w:ascii="Times New Roman" w:hAnsi="Times New Roman" w:cs="Times New Roman"/>
                <w:color w:val="000000"/>
                <w:sz w:val="20"/>
              </w:rPr>
              <w:t>(2) Mutaties 1e suppletoire begroting</w:t>
            </w:r>
          </w:p>
        </w:tc>
      </w:tr>
      <w:tr w:rsidR="00EB625F" w:rsidTr="002D2EC3">
        <w:trPr>
          <w:tblHeader/>
        </w:trPr>
        <w:tc>
          <w:tcPr>
            <w:tcW w:w="3028" w:type="dxa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52B05">
              <w:rPr>
                <w:rFonts w:ascii="Times New Roman" w:hAnsi="Times New Roman" w:cs="Times New Roman"/>
                <w:color w:val="000000"/>
                <w:sz w:val="20"/>
              </w:rPr>
              <w:t>Verplichtingen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52B05">
              <w:rPr>
                <w:rFonts w:ascii="Times New Roman" w:hAnsi="Times New Roman" w:cs="Times New Roman"/>
                <w:color w:val="000000"/>
                <w:sz w:val="20"/>
              </w:rPr>
              <w:t>Uitgaven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52B05">
              <w:rPr>
                <w:rFonts w:ascii="Times New Roman" w:hAnsi="Times New Roman" w:cs="Times New Roman"/>
                <w:color w:val="000000"/>
                <w:sz w:val="20"/>
              </w:rPr>
              <w:t>Ontvangsten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52B05">
              <w:rPr>
                <w:rFonts w:ascii="Times New Roman" w:hAnsi="Times New Roman" w:cs="Times New Roman"/>
                <w:color w:val="000000"/>
                <w:sz w:val="20"/>
              </w:rPr>
              <w:t>Verplichtingen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52B05">
              <w:rPr>
                <w:rFonts w:ascii="Times New Roman" w:hAnsi="Times New Roman" w:cs="Times New Roman"/>
                <w:color w:val="000000"/>
                <w:sz w:val="20"/>
              </w:rPr>
              <w:t>Uitgaven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52B05">
              <w:rPr>
                <w:rFonts w:ascii="Times New Roman" w:hAnsi="Times New Roman" w:cs="Times New Roman"/>
                <w:color w:val="000000"/>
                <w:sz w:val="20"/>
              </w:rPr>
              <w:t>Ontvangsten</w:t>
            </w:r>
          </w:p>
        </w:tc>
      </w:tr>
      <w:tr w:rsidR="00EB625F" w:rsidTr="002D2EC3"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b/>
                <w:sz w:val="20"/>
              </w:rPr>
              <w:t>58.958.694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b/>
                <w:sz w:val="20"/>
              </w:rPr>
              <w:t>58.639.952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b/>
                <w:sz w:val="20"/>
              </w:rPr>
              <w:t>2.341.636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b/>
                <w:sz w:val="20"/>
              </w:rPr>
              <w:t>3.397.224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b/>
                <w:sz w:val="20"/>
              </w:rPr>
              <w:t>3.338.061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b/>
                <w:sz w:val="20"/>
              </w:rPr>
              <w:t>8.335</w:t>
            </w:r>
          </w:p>
        </w:tc>
      </w:tr>
      <w:tr w:rsidR="00EB625F" w:rsidTr="002D2EC3">
        <w:tc>
          <w:tcPr>
            <w:tcW w:w="329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EB625F" w:rsidTr="002D2EC3">
        <w:tc>
          <w:tcPr>
            <w:tcW w:w="3028" w:type="dxa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EB625F" w:rsidTr="002D2EC3"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Arbeidsmarkt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1.439.039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1.103.313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14.880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1.083.399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1.051.909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3.700</w:t>
            </w:r>
          </w:p>
        </w:tc>
      </w:tr>
      <w:tr w:rsidR="00EB625F" w:rsidTr="002D2EC3"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Bijstand, Participatiewet en Toeslagenwet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8.123.192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8.123.620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61.823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‒ 90.710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‒ 93.146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17.333</w:t>
            </w:r>
          </w:p>
        </w:tc>
      </w:tr>
      <w:tr w:rsidR="00EB625F" w:rsidTr="002D2EC3"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Arbeidsongeschiktheid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6.629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9.717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‒ 687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‒ 587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EB625F" w:rsidTr="002D2EC3"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Jonggehandicapten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4.198.496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4.198.496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‒ 3.350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‒ 3.350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EB625F" w:rsidTr="002D2EC3"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Werkloosheid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181.927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186.375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‒ 9.870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‒ 9.870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65</w:t>
            </w:r>
          </w:p>
        </w:tc>
      </w:tr>
      <w:tr w:rsidR="00EB625F" w:rsidTr="002D2EC3"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Ziekte en verlofregelingen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60.379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60.379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‒ 33.811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‒ 33.811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27.300</w:t>
            </w:r>
          </w:p>
        </w:tc>
      </w:tr>
      <w:tr w:rsidR="00EB625F" w:rsidTr="002D2EC3"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Kinderopvang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4.879.664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4.882.946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1.826.825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‒ 143.272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‒ 143.272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‒ 19.579</w:t>
            </w:r>
          </w:p>
        </w:tc>
      </w:tr>
      <w:tr w:rsidR="00EB625F" w:rsidTr="002D2EC3"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Oudedagsvoorziening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177.333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177.333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84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84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164</w:t>
            </w:r>
          </w:p>
        </w:tc>
      </w:tr>
      <w:tr w:rsidR="00EB625F" w:rsidTr="002D2EC3"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Nabestaanden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3.064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3.064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114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114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EB625F" w:rsidTr="002D2EC3"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Tegemoetkoming ouders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9.495.502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9.495.502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345.809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‒ 250.162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‒ 250.162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‒ 54.030</w:t>
            </w:r>
          </w:p>
        </w:tc>
      </w:tr>
      <w:tr w:rsidR="00EB625F" w:rsidTr="002D2EC3"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Uitvoeringskosten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699.527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698.229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‒ 262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‒ 262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32.221</w:t>
            </w:r>
          </w:p>
        </w:tc>
      </w:tr>
      <w:tr w:rsidR="00EB625F" w:rsidTr="002D2EC3"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Rijksbijdragen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28.094.182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28.094.182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3.089.500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3.089.500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EB625F" w:rsidTr="002D2EC3"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Integratie en maatschappelijke samenhang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761.123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762.123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1.000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‒ 111.470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‒ 111.470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2.000</w:t>
            </w:r>
          </w:p>
        </w:tc>
      </w:tr>
      <w:tr w:rsidR="00EB625F" w:rsidTr="002D2EC3">
        <w:tc>
          <w:tcPr>
            <w:tcW w:w="329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EB625F" w:rsidTr="002D2EC3">
        <w:tc>
          <w:tcPr>
            <w:tcW w:w="3028" w:type="dxa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b/>
                <w:sz w:val="20"/>
              </w:rPr>
              <w:t>Niet-beleidsartikelen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EB625F" w:rsidTr="002D2EC3"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96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Apparaat Kerndepartement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563.867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569.903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91.299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23.642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23.642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EB625F" w:rsidTr="002D2EC3"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99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Nog onverdeeld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274.770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274.770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‒ 160.815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‒ 186.152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52B05" w:rsidR="00EB625F" w:rsidP="002D2EC3" w:rsidRDefault="00EB625F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52B05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Pr="002168F4" w:rsidR="00CB3578" w:rsidP="006C45C7" w:rsidRDefault="00CB357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CB3578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5C7" w:rsidRDefault="006C45C7">
      <w:pPr>
        <w:spacing w:line="20" w:lineRule="exact"/>
      </w:pPr>
    </w:p>
  </w:endnote>
  <w:endnote w:type="continuationSeparator" w:id="0">
    <w:p w:rsidR="006C45C7" w:rsidRDefault="006C45C7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6C45C7" w:rsidRDefault="006C45C7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EB625F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5C7" w:rsidRDefault="006C45C7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6C45C7" w:rsidRDefault="006C45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5C7"/>
    <w:rsid w:val="00012DBE"/>
    <w:rsid w:val="000A1D81"/>
    <w:rsid w:val="00111ED3"/>
    <w:rsid w:val="001C190E"/>
    <w:rsid w:val="002168F4"/>
    <w:rsid w:val="002A727C"/>
    <w:rsid w:val="005D2707"/>
    <w:rsid w:val="00606255"/>
    <w:rsid w:val="006B607A"/>
    <w:rsid w:val="006C45C7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76551"/>
    <w:rsid w:val="00C92DF8"/>
    <w:rsid w:val="00CB3578"/>
    <w:rsid w:val="00CF619D"/>
    <w:rsid w:val="00D20AFA"/>
    <w:rsid w:val="00D55648"/>
    <w:rsid w:val="00E16443"/>
    <w:rsid w:val="00E36EE9"/>
    <w:rsid w:val="00EB625F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9DE4B3"/>
  <w15:docId w15:val="{50333E76-878F-4CBD-9F90-06CC8CB0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6C45C7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6C45C7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442</ap:Words>
  <ap:Characters>2606</ap:Characters>
  <ap:DocSecurity>0</ap:DocSecurity>
  <ap:Lines>21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3042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2024-04-29T10:15:00.0000000Z</dcterms:created>
  <dcterms:modified xsi:type="dcterms:W3CDTF">2024-04-29T10:16:00.0000000Z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