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312" w:rsidP="002C2312" w:rsidRDefault="002C2312" w14:paraId="01D508DB" w14:textId="77777777">
      <w:pPr>
        <w:pStyle w:val="Salutation"/>
      </w:pPr>
      <w:bookmarkStart w:name="_GoBack" w:id="0"/>
      <w:bookmarkEnd w:id="0"/>
      <w:r>
        <w:t>Geachte voorzitter,</w:t>
      </w:r>
    </w:p>
    <w:p w:rsidR="002C2312" w:rsidP="002C2312" w:rsidRDefault="002C2312" w14:paraId="64C174C0" w14:textId="77777777">
      <w:r w:rsidRPr="005A62B9">
        <w:t xml:space="preserve">Op </w:t>
      </w:r>
      <w:r>
        <w:t xml:space="preserve">24 mei 2023 </w:t>
      </w:r>
      <w:r w:rsidRPr="005A62B9">
        <w:t>heeft uw Kamer feitelijke vragen gesteld over</w:t>
      </w:r>
      <w:r>
        <w:t>:</w:t>
      </w:r>
    </w:p>
    <w:p w:rsidR="002C2312" w:rsidP="002C2312" w:rsidRDefault="002C2312" w14:paraId="6CA8D69F" w14:textId="77777777">
      <w:pPr>
        <w:pStyle w:val="ListParagraph"/>
        <w:widowControl/>
        <w:numPr>
          <w:ilvl w:val="0"/>
          <w:numId w:val="17"/>
        </w:numPr>
        <w:suppressAutoHyphens w:val="0"/>
        <w:autoSpaceDN/>
        <w:spacing w:line="240" w:lineRule="auto"/>
        <w:contextualSpacing w:val="0"/>
        <w:textAlignment w:val="auto"/>
        <w:rPr>
          <w:rFonts w:ascii="Calibri" w:hAnsi="Calibri"/>
          <w:sz w:val="22"/>
          <w:szCs w:val="22"/>
        </w:rPr>
      </w:pPr>
      <w:r>
        <w:t xml:space="preserve">het Jaarverslag van het ministerie van IenW, </w:t>
      </w:r>
    </w:p>
    <w:p w:rsidR="002C2312" w:rsidP="002C2312" w:rsidRDefault="002C2312" w14:paraId="243E7FAF" w14:textId="2F99E5F4">
      <w:pPr>
        <w:pStyle w:val="ListParagraph"/>
        <w:widowControl/>
        <w:numPr>
          <w:ilvl w:val="0"/>
          <w:numId w:val="17"/>
        </w:numPr>
        <w:suppressAutoHyphens w:val="0"/>
        <w:autoSpaceDN/>
        <w:spacing w:line="240" w:lineRule="auto"/>
        <w:contextualSpacing w:val="0"/>
        <w:textAlignment w:val="auto"/>
      </w:pPr>
      <w:r>
        <w:t xml:space="preserve">het Rapport van de Algemene Rekenkamer over het </w:t>
      </w:r>
      <w:r w:rsidR="00322C3B">
        <w:t>J</w:t>
      </w:r>
      <w:r>
        <w:t xml:space="preserve">aarverslag IenW, </w:t>
      </w:r>
    </w:p>
    <w:p w:rsidR="002C2312" w:rsidP="002C2312" w:rsidRDefault="002C2312" w14:paraId="0CB52209" w14:textId="77777777">
      <w:pPr>
        <w:pStyle w:val="ListParagraph"/>
        <w:widowControl/>
        <w:numPr>
          <w:ilvl w:val="0"/>
          <w:numId w:val="17"/>
        </w:numPr>
        <w:suppressAutoHyphens w:val="0"/>
        <w:autoSpaceDN/>
        <w:spacing w:line="240" w:lineRule="auto"/>
        <w:contextualSpacing w:val="0"/>
        <w:textAlignment w:val="auto"/>
      </w:pPr>
      <w:r>
        <w:t xml:space="preserve">het Jaarverslag Mobiliteitsfonds, en </w:t>
      </w:r>
    </w:p>
    <w:p w:rsidR="002C2312" w:rsidP="002C2312" w:rsidRDefault="002C2312" w14:paraId="1BE7755C" w14:textId="70E0DEE1">
      <w:pPr>
        <w:pStyle w:val="ListParagraph"/>
        <w:numPr>
          <w:ilvl w:val="0"/>
          <w:numId w:val="17"/>
        </w:numPr>
      </w:pPr>
      <w:r>
        <w:t xml:space="preserve">de </w:t>
      </w:r>
      <w:r w:rsidRPr="00F04FEF">
        <w:t>V100 Vragen over</w:t>
      </w:r>
      <w:r w:rsidR="00322C3B">
        <w:t xml:space="preserve"> het</w:t>
      </w:r>
      <w:r w:rsidRPr="00F04FEF">
        <w:t xml:space="preserve"> thema </w:t>
      </w:r>
      <w:r>
        <w:t>Openbaar Vervoer.</w:t>
      </w:r>
    </w:p>
    <w:p w:rsidR="002C2312" w:rsidP="002C2312" w:rsidRDefault="002C2312" w14:paraId="198E05D8" w14:textId="77777777">
      <w:pPr>
        <w:pStyle w:val="ListParagraph"/>
      </w:pPr>
    </w:p>
    <w:p w:rsidR="002C2312" w:rsidP="002C2312" w:rsidRDefault="002C2312" w14:paraId="7882E484" w14:textId="77777777">
      <w:r w:rsidRPr="00B52C51">
        <w:t>Hierbij doe</w:t>
      </w:r>
      <w:r>
        <w:t xml:space="preserve">n wij </w:t>
      </w:r>
      <w:r w:rsidRPr="00B52C51">
        <w:t>u de beantwoording toekomen.</w:t>
      </w:r>
    </w:p>
    <w:p w:rsidR="002C2312" w:rsidP="002C2312" w:rsidRDefault="002C2312" w14:paraId="50858CDF" w14:textId="77777777"/>
    <w:p w:rsidR="002C2312" w:rsidP="002C2312" w:rsidRDefault="002C2312" w14:paraId="2E7A16A9" w14:textId="77777777">
      <w:pPr>
        <w:pStyle w:val="Huisstijl-Ondertekening"/>
      </w:pPr>
      <w:r>
        <w:rPr>
          <w:kern w:val="0"/>
        </w:rPr>
        <w:t>Hoogachtend,</w:t>
      </w:r>
    </w:p>
    <w:p w:rsidR="002C2312" w:rsidP="002C2312" w:rsidRDefault="002C2312" w14:paraId="1CC42E75" w14:textId="77777777">
      <w:pPr>
        <w:pStyle w:val="Huisstijl-Ondertekeningvervolg"/>
        <w:rPr>
          <w:i w:val="0"/>
        </w:rPr>
      </w:pPr>
    </w:p>
    <w:p w:rsidR="002C2312" w:rsidP="002C2312" w:rsidRDefault="002C2312" w14:paraId="2D3708E9" w14:textId="77777777">
      <w:pPr>
        <w:pStyle w:val="Huisstijl-Ondertekening"/>
      </w:pPr>
      <w:r w:rsidRPr="009A769B">
        <w:t xml:space="preserve">DE MINISTER VAN </w:t>
      </w:r>
      <w:r>
        <w:tab/>
        <w:t xml:space="preserve">             </w:t>
      </w:r>
      <w:r>
        <w:tab/>
        <w:t xml:space="preserve">        </w:t>
      </w:r>
      <w:r w:rsidRPr="009A769B">
        <w:t>DE STAATSSECRETARIS VAN</w:t>
      </w:r>
    </w:p>
    <w:p w:rsidR="002C2312" w:rsidP="002C2312" w:rsidRDefault="002C2312" w14:paraId="335D9448" w14:textId="77777777">
      <w:pPr>
        <w:pStyle w:val="Huisstijl-Ondertekening"/>
      </w:pPr>
      <w:r w:rsidRPr="009A769B">
        <w:t xml:space="preserve">INFRASTRUCTUUR EN </w:t>
      </w:r>
      <w:r>
        <w:t>WATERSTAAT</w:t>
      </w:r>
      <w:r w:rsidRPr="009A769B">
        <w:t>,</w:t>
      </w:r>
      <w:r>
        <w:tab/>
        <w:t xml:space="preserve">        INFRASTRUCTUUR EN WATERSTAAT</w:t>
      </w:r>
      <w:r w:rsidRPr="009A769B">
        <w:t>,</w:t>
      </w:r>
    </w:p>
    <w:p w:rsidR="002C2312" w:rsidP="002C2312" w:rsidRDefault="002C2312" w14:paraId="280E6C7E" w14:textId="77777777">
      <w:pPr>
        <w:pStyle w:val="Huisstijl-Ondertekeningvervolg"/>
      </w:pPr>
    </w:p>
    <w:p w:rsidR="002C2312" w:rsidP="002C2312" w:rsidRDefault="002C2312" w14:paraId="4C64EB8C" w14:textId="77777777">
      <w:pPr>
        <w:pStyle w:val="Huisstijl-Ondertekeningvervolg"/>
      </w:pPr>
    </w:p>
    <w:p w:rsidR="002C2312" w:rsidP="002C2312" w:rsidRDefault="002C2312" w14:paraId="56AD4887" w14:textId="77777777">
      <w:pPr>
        <w:pStyle w:val="Huisstijl-Ondertekeningvervolg"/>
      </w:pPr>
    </w:p>
    <w:p w:rsidR="002C2312" w:rsidP="002C2312" w:rsidRDefault="002C2312" w14:paraId="50C447BF" w14:textId="77777777">
      <w:pPr>
        <w:pStyle w:val="Huisstijl-Ondertekeningvervolg"/>
      </w:pPr>
    </w:p>
    <w:p w:rsidR="002C2312" w:rsidP="002C2312" w:rsidRDefault="002C2312" w14:paraId="15014906" w14:textId="77777777">
      <w:pPr>
        <w:pStyle w:val="Huisstijl-Ondertekeningvervolg"/>
      </w:pPr>
    </w:p>
    <w:p w:rsidR="002C2312" w:rsidP="002C2312" w:rsidRDefault="002C2312" w14:paraId="6D5B2E76" w14:textId="77777777">
      <w:r w:rsidRPr="003C7714">
        <w:rPr>
          <w:iCs/>
        </w:rPr>
        <w:t>Mark Harbers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tab/>
        <w:t xml:space="preserve">        drs. V.L.W.A. Heijnen</w:t>
      </w:r>
      <w:r>
        <w:tab/>
      </w:r>
    </w:p>
    <w:p w:rsidRPr="00B325F5" w:rsidR="002C2312" w:rsidP="002C2312" w:rsidRDefault="002C2312" w14:paraId="5E12696A" w14:textId="77777777">
      <w:pPr>
        <w:pStyle w:val="Huisstijl-Ondertekeningvervolg"/>
        <w:rPr>
          <w:i w:val="0"/>
        </w:rPr>
      </w:pPr>
    </w:p>
    <w:p w:rsidRPr="002C2312" w:rsidR="00B325F5" w:rsidP="002C2312" w:rsidRDefault="00B325F5" w14:paraId="52A6D11E" w14:textId="68549593"/>
    <w:sectPr w:rsidRPr="002C2312" w:rsidR="00B325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C9928C" w14:textId="77777777" w:rsidR="00E9461C" w:rsidRDefault="00E9461C">
      <w:pPr>
        <w:spacing w:line="240" w:lineRule="auto"/>
      </w:pPr>
      <w:r>
        <w:separator/>
      </w:r>
    </w:p>
  </w:endnote>
  <w:endnote w:type="continuationSeparator" w:id="0">
    <w:p w14:paraId="1B56FFFC" w14:textId="77777777" w:rsidR="00E9461C" w:rsidRDefault="00E946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5DF08C" w14:textId="77777777" w:rsidR="00F55954" w:rsidRDefault="00F559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0A288" w14:textId="77777777" w:rsidR="00F55954" w:rsidRDefault="00F559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245BB0" w14:textId="77777777" w:rsidR="00F55954" w:rsidRDefault="00F559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81AD09" w14:textId="77777777" w:rsidR="00E9461C" w:rsidRDefault="00E9461C">
      <w:pPr>
        <w:spacing w:line="240" w:lineRule="auto"/>
      </w:pPr>
      <w:r>
        <w:separator/>
      </w:r>
    </w:p>
  </w:footnote>
  <w:footnote w:type="continuationSeparator" w:id="0">
    <w:p w14:paraId="11913A9A" w14:textId="77777777" w:rsidR="00E9461C" w:rsidRDefault="00E946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9FC652" w14:textId="77777777" w:rsidR="00F55954" w:rsidRDefault="00F559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67E2C" w14:textId="77777777" w:rsidR="00F3268A" w:rsidRDefault="00D77CF6"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2FA49C99" wp14:editId="5918755E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1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EA5ECB" w14:textId="77777777" w:rsidR="00F3268A" w:rsidRDefault="00D77CF6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6B4381D6" w14:textId="77777777" w:rsidR="00F3268A" w:rsidRDefault="00F3268A">
                          <w:pPr>
                            <w:pStyle w:val="WitregelW2"/>
                          </w:pPr>
                        </w:p>
                        <w:p w14:paraId="17D8E4C2" w14:textId="77777777" w:rsidR="00F3268A" w:rsidRDefault="00D77CF6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76CC9D3F" w14:textId="77777777" w:rsidR="00F3268A" w:rsidRDefault="00D77CF6">
                          <w:pPr>
                            <w:pStyle w:val="Referentiegegevens"/>
                          </w:pPr>
                          <w:r>
                            <w:t>IENW/BSK-2019/123943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FA49C99"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vi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Y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Zn74q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14:paraId="65EA5ECB" w14:textId="77777777" w:rsidR="00F3268A" w:rsidRDefault="00D77CF6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6B4381D6" w14:textId="77777777" w:rsidR="00F3268A" w:rsidRDefault="00F3268A">
                    <w:pPr>
                      <w:pStyle w:val="WitregelW2"/>
                    </w:pPr>
                  </w:p>
                  <w:p w14:paraId="17D8E4C2" w14:textId="77777777" w:rsidR="00F3268A" w:rsidRDefault="00D77CF6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76CC9D3F" w14:textId="77777777" w:rsidR="00F3268A" w:rsidRDefault="00D77CF6">
                    <w:pPr>
                      <w:pStyle w:val="Referentiegegevens"/>
                    </w:pPr>
                    <w:r>
                      <w:t>IENW/BSK-2019/123943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1A5B848C" wp14:editId="43F8A9D4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48C4CB" w14:textId="77777777" w:rsidR="00F3268A" w:rsidRDefault="00D77CF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325F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5B848C"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NoIgjK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14:paraId="3F48C4CB" w14:textId="77777777" w:rsidR="00F3268A" w:rsidRDefault="00D77CF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325F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359801FB" wp14:editId="2390DD77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3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0102EC" w14:textId="77777777" w:rsidR="00C66100" w:rsidRDefault="00C661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9801FB"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6OtAEAAE8DAAAOAAAAZHJzL2Uyb0RvYy54bWysU8Fu1DAQvSP1Hyzfu0lTFU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AJQujr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14:paraId="080102EC" w14:textId="77777777" w:rsidR="00C66100" w:rsidRDefault="00C6610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078CEB8F" wp14:editId="443591CF">
              <wp:simplePos x="1007744" y="1199515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4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7B069C" w14:textId="77777777" w:rsidR="00C66100" w:rsidRDefault="00C661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8CEB8F"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BC/qu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14:paraId="237B069C" w14:textId="77777777" w:rsidR="00C66100" w:rsidRDefault="00C6610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52316" w14:textId="77777777" w:rsidR="00F3268A" w:rsidRDefault="00D77CF6">
    <w:pPr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6278944" wp14:editId="45C9D217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92764A" w14:textId="77777777" w:rsidR="00C66100" w:rsidRDefault="00C661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6278944"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14:paraId="7E92764A" w14:textId="77777777" w:rsidR="00C66100" w:rsidRDefault="00C6610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A8D94C5" wp14:editId="5491304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1E23C9" w14:textId="150A52D7" w:rsidR="00F3268A" w:rsidRDefault="00D77CF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761C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761C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8D94C5"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14:paraId="0F1E23C9" w14:textId="150A52D7" w:rsidR="00F3268A" w:rsidRDefault="00D77CF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761C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761C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0F68835" wp14:editId="6CD446B9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4F4AD7" w14:textId="77777777" w:rsidR="00F3268A" w:rsidRDefault="00D77CF6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6FF6CCC1" w14:textId="77777777" w:rsidR="00F3268A" w:rsidRDefault="00F3268A">
                          <w:pPr>
                            <w:pStyle w:val="WitregelW1"/>
                          </w:pPr>
                        </w:p>
                        <w:p w14:paraId="6A1A0039" w14:textId="77777777" w:rsidR="00F3268A" w:rsidRDefault="00D77CF6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02876B25" w14:textId="77777777" w:rsidR="00F3268A" w:rsidRPr="00B325F5" w:rsidRDefault="00D77CF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325F5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20261527" w14:textId="77777777" w:rsidR="00F3268A" w:rsidRPr="00B325F5" w:rsidRDefault="00D77CF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325F5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7006412C" w14:textId="77777777" w:rsidR="00F3268A" w:rsidRPr="00B325F5" w:rsidRDefault="00D77CF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325F5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3AFF3B2E" w14:textId="77777777" w:rsidR="00F3268A" w:rsidRPr="00B325F5" w:rsidRDefault="00F3268A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6C8E39D6" w14:textId="77777777" w:rsidR="00F3268A" w:rsidRPr="00B325F5" w:rsidRDefault="00D77CF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325F5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274DB6B0" w14:textId="77777777" w:rsidR="00F3268A" w:rsidRDefault="00D77CF6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6B663FCC" w14:textId="77777777" w:rsidR="00F3268A" w:rsidRDefault="00F3268A">
                          <w:pPr>
                            <w:pStyle w:val="WitregelW2"/>
                          </w:pPr>
                        </w:p>
                        <w:p w14:paraId="4CAA6859" w14:textId="49473BED" w:rsidR="00F3268A" w:rsidRDefault="00D77CF6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4CD2C285" w14:textId="09695E24" w:rsidR="003C7714" w:rsidRDefault="002311F1" w:rsidP="003C7714">
                          <w:r w:rsidRPr="002311F1">
                            <w:rPr>
                              <w:sz w:val="13"/>
                              <w:szCs w:val="13"/>
                            </w:rPr>
                            <w:t>IENW/BSK-2023/150254</w:t>
                          </w:r>
                        </w:p>
                        <w:p w14:paraId="7166E957" w14:textId="5CF8A10C" w:rsidR="00B325F5" w:rsidRPr="00B325F5" w:rsidRDefault="003C7714" w:rsidP="00B325F5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>
                            <w:rPr>
                              <w:b/>
                              <w:sz w:val="13"/>
                              <w:szCs w:val="13"/>
                            </w:rPr>
                            <w:t>B</w:t>
                          </w:r>
                          <w:r w:rsidR="00B325F5" w:rsidRPr="00B325F5">
                            <w:rPr>
                              <w:b/>
                              <w:sz w:val="13"/>
                              <w:szCs w:val="13"/>
                            </w:rPr>
                            <w:t>ijlage(n)</w:t>
                          </w:r>
                        </w:p>
                        <w:p w14:paraId="1412A6DE" w14:textId="06E92330" w:rsidR="00B325F5" w:rsidRPr="00B325F5" w:rsidRDefault="00F55954" w:rsidP="00B325F5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7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F68835"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14:paraId="0F4F4AD7" w14:textId="77777777" w:rsidR="00F3268A" w:rsidRDefault="00D77CF6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6FF6CCC1" w14:textId="77777777" w:rsidR="00F3268A" w:rsidRDefault="00F3268A">
                    <w:pPr>
                      <w:pStyle w:val="WitregelW1"/>
                    </w:pPr>
                  </w:p>
                  <w:p w14:paraId="6A1A0039" w14:textId="77777777" w:rsidR="00F3268A" w:rsidRDefault="00D77CF6">
                    <w:pPr>
                      <w:pStyle w:val="Afzendgegevens"/>
                    </w:pPr>
                    <w:r>
                      <w:t>Rijnstraat 8</w:t>
                    </w:r>
                  </w:p>
                  <w:p w14:paraId="02876B25" w14:textId="77777777" w:rsidR="00F3268A" w:rsidRPr="00B325F5" w:rsidRDefault="00D77CF6">
                    <w:pPr>
                      <w:pStyle w:val="Afzendgegevens"/>
                      <w:rPr>
                        <w:lang w:val="de-DE"/>
                      </w:rPr>
                    </w:pPr>
                    <w:r w:rsidRPr="00B325F5">
                      <w:rPr>
                        <w:lang w:val="de-DE"/>
                      </w:rPr>
                      <w:t>2515 XP  Den Haag</w:t>
                    </w:r>
                  </w:p>
                  <w:p w14:paraId="20261527" w14:textId="77777777" w:rsidR="00F3268A" w:rsidRPr="00B325F5" w:rsidRDefault="00D77CF6">
                    <w:pPr>
                      <w:pStyle w:val="Afzendgegevens"/>
                      <w:rPr>
                        <w:lang w:val="de-DE"/>
                      </w:rPr>
                    </w:pPr>
                    <w:r w:rsidRPr="00B325F5">
                      <w:rPr>
                        <w:lang w:val="de-DE"/>
                      </w:rPr>
                      <w:t>Postbus 20901</w:t>
                    </w:r>
                  </w:p>
                  <w:p w14:paraId="7006412C" w14:textId="77777777" w:rsidR="00F3268A" w:rsidRPr="00B325F5" w:rsidRDefault="00D77CF6">
                    <w:pPr>
                      <w:pStyle w:val="Afzendgegevens"/>
                      <w:rPr>
                        <w:lang w:val="de-DE"/>
                      </w:rPr>
                    </w:pPr>
                    <w:r w:rsidRPr="00B325F5">
                      <w:rPr>
                        <w:lang w:val="de-DE"/>
                      </w:rPr>
                      <w:t>2500 EX Den Haag</w:t>
                    </w:r>
                  </w:p>
                  <w:p w14:paraId="3AFF3B2E" w14:textId="77777777" w:rsidR="00F3268A" w:rsidRPr="00B325F5" w:rsidRDefault="00F3268A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6C8E39D6" w14:textId="77777777" w:rsidR="00F3268A" w:rsidRPr="00B325F5" w:rsidRDefault="00D77CF6">
                    <w:pPr>
                      <w:pStyle w:val="Afzendgegevens"/>
                      <w:rPr>
                        <w:lang w:val="de-DE"/>
                      </w:rPr>
                    </w:pPr>
                    <w:r w:rsidRPr="00B325F5">
                      <w:rPr>
                        <w:lang w:val="de-DE"/>
                      </w:rPr>
                      <w:t>T   070-456 0000</w:t>
                    </w:r>
                  </w:p>
                  <w:p w14:paraId="274DB6B0" w14:textId="77777777" w:rsidR="00F3268A" w:rsidRDefault="00D77CF6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6B663FCC" w14:textId="77777777" w:rsidR="00F3268A" w:rsidRDefault="00F3268A">
                    <w:pPr>
                      <w:pStyle w:val="WitregelW2"/>
                    </w:pPr>
                  </w:p>
                  <w:p w14:paraId="4CAA6859" w14:textId="49473BED" w:rsidR="00F3268A" w:rsidRDefault="00D77CF6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4CD2C285" w14:textId="09695E24" w:rsidR="003C7714" w:rsidRDefault="002311F1" w:rsidP="003C7714">
                    <w:r w:rsidRPr="002311F1">
                      <w:rPr>
                        <w:sz w:val="13"/>
                        <w:szCs w:val="13"/>
                      </w:rPr>
                      <w:t>IENW/BSK-2023/150254</w:t>
                    </w:r>
                  </w:p>
                  <w:p w14:paraId="7166E957" w14:textId="5CF8A10C" w:rsidR="00B325F5" w:rsidRPr="00B325F5" w:rsidRDefault="003C7714" w:rsidP="00B325F5">
                    <w:pPr>
                      <w:rPr>
                        <w:b/>
                        <w:sz w:val="13"/>
                        <w:szCs w:val="13"/>
                      </w:rPr>
                    </w:pPr>
                    <w:r>
                      <w:rPr>
                        <w:b/>
                        <w:sz w:val="13"/>
                        <w:szCs w:val="13"/>
                      </w:rPr>
                      <w:t>B</w:t>
                    </w:r>
                    <w:r w:rsidR="00B325F5" w:rsidRPr="00B325F5">
                      <w:rPr>
                        <w:b/>
                        <w:sz w:val="13"/>
                        <w:szCs w:val="13"/>
                      </w:rPr>
                      <w:t>ijlage(n)</w:t>
                    </w:r>
                  </w:p>
                  <w:p w14:paraId="1412A6DE" w14:textId="06E92330" w:rsidR="00B325F5" w:rsidRPr="00B325F5" w:rsidRDefault="00F55954" w:rsidP="00B325F5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7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6AA0F82" wp14:editId="6521C212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DAA7DD" w14:textId="77777777" w:rsidR="00C66100" w:rsidRDefault="00C661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AA0F82"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14:paraId="31DAA7DD" w14:textId="77777777" w:rsidR="00C66100" w:rsidRDefault="00C6610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5B1F1031" wp14:editId="51BD17F8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5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FD71C8" w14:textId="77777777" w:rsidR="00F3268A" w:rsidRDefault="00D77CF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22B7FC79" wp14:editId="075D7A03">
                                <wp:extent cx="2339975" cy="1582834"/>
                                <wp:effectExtent l="0" t="0" r="0" b="0"/>
                                <wp:docPr id="6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ENM_Brief_aan_Parleme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1F1031"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nD83pK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14:paraId="75FD71C8" w14:textId="77777777" w:rsidR="00F3268A" w:rsidRDefault="00D77CF6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22B7FC79" wp14:editId="075D7A03">
                          <wp:extent cx="2339975" cy="1582834"/>
                          <wp:effectExtent l="0" t="0" r="0" b="0"/>
                          <wp:docPr id="6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ENM_Brief_aan_Parleme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E4D5BB6" wp14:editId="58C42E0E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7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07FD11" w14:textId="77777777" w:rsidR="00F3268A" w:rsidRDefault="00D77CF6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4D5BB6"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xkQA+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14:paraId="6707FD11" w14:textId="77777777" w:rsidR="00F3268A" w:rsidRDefault="00D77CF6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927C039" wp14:editId="0506558E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8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2C1440" w14:textId="77777777" w:rsidR="003C7714" w:rsidRDefault="003C7714" w:rsidP="003C7714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  <w:p w14:paraId="4B1F4CDA" w14:textId="4A1FD49B" w:rsidR="00F3268A" w:rsidRDefault="00F3268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27C039"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3WPLEr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14:paraId="422C1440" w14:textId="77777777" w:rsidR="003C7714" w:rsidRDefault="003C7714" w:rsidP="003C7714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  <w:p w14:paraId="4B1F4CDA" w14:textId="4A1FD49B" w:rsidR="00F3268A" w:rsidRDefault="00F3268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5F0CCC07" wp14:editId="08FBFF2A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9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F3268A" w14:paraId="52C99F1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75D43F0" w14:textId="77777777" w:rsidR="00F3268A" w:rsidRDefault="00F3268A"/>
                            </w:tc>
                            <w:tc>
                              <w:tcPr>
                                <w:tcW w:w="5400" w:type="dxa"/>
                              </w:tcPr>
                              <w:p w14:paraId="2003F48E" w14:textId="77777777" w:rsidR="00F3268A" w:rsidRDefault="00F3268A"/>
                            </w:tc>
                          </w:tr>
                          <w:tr w:rsidR="00F3268A" w14:paraId="5291D6E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BE7FA7D" w14:textId="77777777" w:rsidR="00F3268A" w:rsidRDefault="00D77CF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D814070" w14:textId="3DCF56A9" w:rsidR="00F3268A" w:rsidRDefault="00F55954">
                                <w:r>
                                  <w:t>8 juni 2023</w:t>
                                </w:r>
                              </w:p>
                            </w:tc>
                          </w:tr>
                          <w:tr w:rsidR="00F3268A" w14:paraId="761090C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FEE9AC3" w14:textId="77777777" w:rsidR="00F3268A" w:rsidRDefault="00D77CF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FB3F6D1" w14:textId="6E82154F" w:rsidR="00F3268A" w:rsidRDefault="00D77CF6" w:rsidP="00586BDF">
                                <w:r>
                                  <w:t>Beantwoording feitelijke vragen jaarverslagen I</w:t>
                                </w:r>
                                <w:r w:rsidR="003D583B">
                                  <w:t>nfrastructuur en Waterstaat 20</w:t>
                                </w:r>
                                <w:r w:rsidR="00586BDF">
                                  <w:t>2</w:t>
                                </w:r>
                                <w:r w:rsidR="002311F1">
                                  <w:t>2</w:t>
                                </w:r>
                              </w:p>
                            </w:tc>
                          </w:tr>
                          <w:tr w:rsidR="00F3268A" w14:paraId="02B27F9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49029B7" w14:textId="77777777" w:rsidR="00F3268A" w:rsidRDefault="00F3268A"/>
                            </w:tc>
                            <w:tc>
                              <w:tcPr>
                                <w:tcW w:w="5400" w:type="dxa"/>
                              </w:tcPr>
                              <w:p w14:paraId="599D4D7C" w14:textId="77777777" w:rsidR="00F3268A" w:rsidRDefault="00F3268A"/>
                            </w:tc>
                          </w:tr>
                        </w:tbl>
                        <w:p w14:paraId="14D49846" w14:textId="77777777" w:rsidR="00C66100" w:rsidRDefault="00C661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0CCC07" id="Documentgegevens" o:spid="_x0000_s1037" type="#_x0000_t202" style="position:absolute;margin-left:79.35pt;margin-top:286.25pt;width:323.25pt;height:49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EtJuZutAQAAQA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F3268A" w14:paraId="52C99F1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75D43F0" w14:textId="77777777" w:rsidR="00F3268A" w:rsidRDefault="00F3268A"/>
                      </w:tc>
                      <w:tc>
                        <w:tcPr>
                          <w:tcW w:w="5400" w:type="dxa"/>
                        </w:tcPr>
                        <w:p w14:paraId="2003F48E" w14:textId="77777777" w:rsidR="00F3268A" w:rsidRDefault="00F3268A"/>
                      </w:tc>
                    </w:tr>
                    <w:tr w:rsidR="00F3268A" w14:paraId="5291D6E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BE7FA7D" w14:textId="77777777" w:rsidR="00F3268A" w:rsidRDefault="00D77CF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D814070" w14:textId="3DCF56A9" w:rsidR="00F3268A" w:rsidRDefault="00F55954">
                          <w:r>
                            <w:t>8 juni 2023</w:t>
                          </w:r>
                        </w:p>
                      </w:tc>
                    </w:tr>
                    <w:tr w:rsidR="00F3268A" w14:paraId="761090C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FEE9AC3" w14:textId="77777777" w:rsidR="00F3268A" w:rsidRDefault="00D77CF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FB3F6D1" w14:textId="6E82154F" w:rsidR="00F3268A" w:rsidRDefault="00D77CF6" w:rsidP="00586BDF">
                          <w:r>
                            <w:t>Beantwoording feitelijke vragen jaarverslagen I</w:t>
                          </w:r>
                          <w:r w:rsidR="003D583B">
                            <w:t>nfrastructuur en Waterstaat 20</w:t>
                          </w:r>
                          <w:r w:rsidR="00586BDF">
                            <w:t>2</w:t>
                          </w:r>
                          <w:r w:rsidR="002311F1">
                            <w:t>2</w:t>
                          </w:r>
                        </w:p>
                      </w:tc>
                    </w:tr>
                    <w:tr w:rsidR="00F3268A" w14:paraId="02B27F9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49029B7" w14:textId="77777777" w:rsidR="00F3268A" w:rsidRDefault="00F3268A"/>
                      </w:tc>
                      <w:tc>
                        <w:tcPr>
                          <w:tcW w:w="5400" w:type="dxa"/>
                        </w:tcPr>
                        <w:p w14:paraId="599D4D7C" w14:textId="77777777" w:rsidR="00F3268A" w:rsidRDefault="00F3268A"/>
                      </w:tc>
                    </w:tr>
                  </w:tbl>
                  <w:p w14:paraId="14D49846" w14:textId="77777777" w:rsidR="00C66100" w:rsidRDefault="00C6610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4678A0D6" wp14:editId="1CBEFC86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0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1EB21D" w14:textId="77777777" w:rsidR="00C66100" w:rsidRDefault="00C661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78A0D6"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" filled="f" stroked="f">
              <v:textbox inset="0,0,0,0">
                <w:txbxContent>
                  <w:p w14:paraId="1B1EB21D" w14:textId="77777777" w:rsidR="00C66100" w:rsidRDefault="00C6610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6E762C4"/>
    <w:multiLevelType w:val="multilevel"/>
    <w:tmpl w:val="318FD8BE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805CE7D"/>
    <w:multiLevelType w:val="multilevel"/>
    <w:tmpl w:val="1EF87F48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A83A178"/>
    <w:multiLevelType w:val="multilevel"/>
    <w:tmpl w:val="204CA450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7BD34B2"/>
    <w:multiLevelType w:val="multilevel"/>
    <w:tmpl w:val="19C0AE73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B7A92E0"/>
    <w:multiLevelType w:val="multilevel"/>
    <w:tmpl w:val="FD887C79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E215958C"/>
    <w:multiLevelType w:val="multilevel"/>
    <w:tmpl w:val="699A369E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16992C9"/>
    <w:multiLevelType w:val="multilevel"/>
    <w:tmpl w:val="9B845903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BB1FAF5"/>
    <w:multiLevelType w:val="multilevel"/>
    <w:tmpl w:val="78AF447E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EEC733E"/>
    <w:multiLevelType w:val="multilevel"/>
    <w:tmpl w:val="4A642B61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FD223DE"/>
    <w:multiLevelType w:val="multilevel"/>
    <w:tmpl w:val="CF3F19C9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B391741"/>
    <w:multiLevelType w:val="hybridMultilevel"/>
    <w:tmpl w:val="F06024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57B48"/>
    <w:multiLevelType w:val="hybridMultilevel"/>
    <w:tmpl w:val="5F3CDFF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DBC72A5"/>
    <w:multiLevelType w:val="multilevel"/>
    <w:tmpl w:val="9A04548A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2A7294"/>
    <w:multiLevelType w:val="multilevel"/>
    <w:tmpl w:val="EEEE2CE1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8B28E04"/>
    <w:multiLevelType w:val="multilevel"/>
    <w:tmpl w:val="8FE59B4D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92F33AB"/>
    <w:multiLevelType w:val="multilevel"/>
    <w:tmpl w:val="67D86226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C1A2D5E"/>
    <w:multiLevelType w:val="hybridMultilevel"/>
    <w:tmpl w:val="D1320146"/>
    <w:lvl w:ilvl="0" w:tplc="CDA6FE6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32C45B"/>
    <w:multiLevelType w:val="multilevel"/>
    <w:tmpl w:val="BECED059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3"/>
  </w:num>
  <w:num w:numId="3">
    <w:abstractNumId w:val="12"/>
  </w:num>
  <w:num w:numId="4">
    <w:abstractNumId w:val="17"/>
  </w:num>
  <w:num w:numId="5">
    <w:abstractNumId w:val="4"/>
  </w:num>
  <w:num w:numId="6">
    <w:abstractNumId w:val="2"/>
  </w:num>
  <w:num w:numId="7">
    <w:abstractNumId w:val="5"/>
  </w:num>
  <w:num w:numId="8">
    <w:abstractNumId w:val="8"/>
  </w:num>
  <w:num w:numId="9">
    <w:abstractNumId w:val="9"/>
  </w:num>
  <w:num w:numId="10">
    <w:abstractNumId w:val="14"/>
  </w:num>
  <w:num w:numId="11">
    <w:abstractNumId w:val="0"/>
  </w:num>
  <w:num w:numId="12">
    <w:abstractNumId w:val="7"/>
  </w:num>
  <w:num w:numId="13">
    <w:abstractNumId w:val="3"/>
  </w:num>
  <w:num w:numId="14">
    <w:abstractNumId w:val="6"/>
  </w:num>
  <w:num w:numId="15">
    <w:abstractNumId w:val="1"/>
  </w:num>
  <w:num w:numId="16">
    <w:abstractNumId w:val="11"/>
  </w:num>
  <w:num w:numId="17">
    <w:abstractNumId w:val="10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5F5"/>
    <w:rsid w:val="00083AEB"/>
    <w:rsid w:val="000F6824"/>
    <w:rsid w:val="0013300B"/>
    <w:rsid w:val="002311F1"/>
    <w:rsid w:val="002C2312"/>
    <w:rsid w:val="002D59C6"/>
    <w:rsid w:val="003202E8"/>
    <w:rsid w:val="00321889"/>
    <w:rsid w:val="00322C3B"/>
    <w:rsid w:val="003C7714"/>
    <w:rsid w:val="003D583B"/>
    <w:rsid w:val="00443756"/>
    <w:rsid w:val="0046431D"/>
    <w:rsid w:val="004A0AF3"/>
    <w:rsid w:val="005829C2"/>
    <w:rsid w:val="00586BDF"/>
    <w:rsid w:val="005B3638"/>
    <w:rsid w:val="006056AD"/>
    <w:rsid w:val="00615CEA"/>
    <w:rsid w:val="00966699"/>
    <w:rsid w:val="009D2547"/>
    <w:rsid w:val="009F471F"/>
    <w:rsid w:val="00A775FC"/>
    <w:rsid w:val="00AC67A5"/>
    <w:rsid w:val="00AF357F"/>
    <w:rsid w:val="00B325F5"/>
    <w:rsid w:val="00BA131D"/>
    <w:rsid w:val="00BE454D"/>
    <w:rsid w:val="00C66100"/>
    <w:rsid w:val="00D051CE"/>
    <w:rsid w:val="00D732AF"/>
    <w:rsid w:val="00D761C1"/>
    <w:rsid w:val="00D77CF6"/>
    <w:rsid w:val="00DC3898"/>
    <w:rsid w:val="00E9461C"/>
    <w:rsid w:val="00EC6C0B"/>
    <w:rsid w:val="00F04FEF"/>
    <w:rsid w:val="00F154C7"/>
    <w:rsid w:val="00F3268A"/>
    <w:rsid w:val="00F44BB7"/>
    <w:rsid w:val="00F55954"/>
    <w:rsid w:val="00F7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1DAC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link w:val="SalutationChar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pPr>
      <w:spacing w:before="220"/>
    </w:pPr>
  </w:style>
  <w:style w:type="paragraph" w:customStyle="1" w:styleId="ANVSeindblad2">
    <w:name w:val="ANVS eindblad 2"/>
    <w:basedOn w:val="Normal"/>
    <w:next w:val="Normal"/>
    <w:pPr>
      <w:spacing w:before="250"/>
    </w:pPr>
  </w:style>
  <w:style w:type="paragraph" w:customStyle="1" w:styleId="ANVSeindblad3">
    <w:name w:val="ANVS eindblad 3"/>
    <w:basedOn w:val="Normal"/>
    <w:next w:val="Normal"/>
    <w:pPr>
      <w:spacing w:before="280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/>
    </w:p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Pr>
      <w:sz w:val="16"/>
      <w:szCs w:val="16"/>
    </w:rPr>
  </w:style>
  <w:style w:type="paragraph" w:customStyle="1" w:styleId="ANVSV12R12">
    <w:name w:val="ANVS V12 R12"/>
    <w:basedOn w:val="Normal"/>
    <w:next w:val="Normal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</w:style>
  <w:style w:type="paragraph" w:customStyle="1" w:styleId="DPstandaardopsomming">
    <w:name w:val="DP standaard opsomming"/>
    <w:basedOn w:val="Normal"/>
    <w:next w:val="Normal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1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pPr>
      <w:spacing w:before="240"/>
    </w:pPr>
  </w:style>
  <w:style w:type="paragraph" w:customStyle="1" w:styleId="Huisstijl-Bijlage">
    <w:name w:val="Huisstijl - Bijlage"/>
    <w:basedOn w:val="Normal"/>
    <w:next w:val="Normal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</w:style>
  <w:style w:type="paragraph" w:customStyle="1" w:styleId="Huisstijl-KaderTussenkop">
    <w:name w:val="Huisstijl - Kader Tussenkop"/>
    <w:basedOn w:val="Normal"/>
    <w:next w:val="Normal"/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</w:style>
  <w:style w:type="paragraph" w:customStyle="1" w:styleId="Huisstijl-Subtitel">
    <w:name w:val="Huisstijl - 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/>
    </w:pPr>
  </w:style>
  <w:style w:type="paragraph" w:customStyle="1" w:styleId="ILTOpsomming">
    <w:name w:val="ILT Opsomming"/>
    <w:basedOn w:val="Normal"/>
    <w:next w:val="Normal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/>
    </w:pPr>
  </w:style>
  <w:style w:type="paragraph" w:customStyle="1" w:styleId="ILTRapport16aStandaard">
    <w:name w:val="ILT Rapport 16a Standaard"/>
    <w:basedOn w:val="Normal"/>
    <w:next w:val="Normal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Merking">
    <w:name w:val="Merking"/>
    <w:basedOn w:val="Normal"/>
    <w:next w:val="Normal"/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9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0"/>
      </w:numPr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</w:style>
  <w:style w:type="paragraph" w:customStyle="1" w:styleId="OIMRapportHoofdstuk">
    <w:name w:val="OIM Rapport Hoofdstuk"/>
    <w:basedOn w:val="Normal"/>
    <w:next w:val="Normal"/>
    <w:pPr>
      <w:numPr>
        <w:numId w:val="10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2"/>
      </w:numPr>
    </w:pPr>
  </w:style>
  <w:style w:type="paragraph" w:customStyle="1" w:styleId="OIMRapportNummerlijst">
    <w:name w:val="OIM Rapport Nummerlijst"/>
    <w:basedOn w:val="Normal"/>
    <w:next w:val="Normal"/>
  </w:style>
  <w:style w:type="paragraph" w:customStyle="1" w:styleId="OIMRapportOpsomminglijst">
    <w:name w:val="OIM Rapport Opsomminglijst"/>
    <w:basedOn w:val="Normal"/>
    <w:next w:val="Normal"/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0"/>
      </w:numPr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/>
    </w:pPr>
  </w:style>
  <w:style w:type="paragraph" w:customStyle="1" w:styleId="Paginaeinde">
    <w:name w:val="Paginaeinde"/>
    <w:basedOn w:val="Normal"/>
    <w:next w:val="Normal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Pr>
      <w:b/>
    </w:rPr>
  </w:style>
  <w:style w:type="paragraph" w:customStyle="1" w:styleId="RapportNiveau3">
    <w:name w:val="Rapport_Niveau_3"/>
    <w:basedOn w:val="Normal"/>
    <w:next w:val="Normal"/>
    <w:rPr>
      <w:i/>
    </w:rPr>
  </w:style>
  <w:style w:type="paragraph" w:customStyle="1" w:styleId="RapportNiveau4">
    <w:name w:val="Rapport_Niveau_4"/>
    <w:basedOn w:val="Normal"/>
    <w:next w:val="Normal"/>
  </w:style>
  <w:style w:type="paragraph" w:customStyle="1" w:styleId="RapportNiveau5">
    <w:name w:val="Rapport_Niveau_5"/>
    <w:basedOn w:val="Normal"/>
    <w:next w:val="Normal"/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3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4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Pr>
      <w:i/>
    </w:rPr>
  </w:style>
  <w:style w:type="paragraph" w:customStyle="1" w:styleId="StandaardKleinKapitaal">
    <w:name w:val="Standaard Klein Kapitaal"/>
    <w:basedOn w:val="Normal"/>
    <w:next w:val="Normal"/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15"/>
      </w:numPr>
    </w:pPr>
  </w:style>
  <w:style w:type="paragraph" w:customStyle="1" w:styleId="Standaardopsomminglijst">
    <w:name w:val="Standaard opsomming lijst"/>
    <w:basedOn w:val="Normal"/>
    <w:next w:val="Normal"/>
  </w:style>
  <w:style w:type="paragraph" w:customStyle="1" w:styleId="Standaardrechts">
    <w:name w:val="Standaard rechts"/>
    <w:basedOn w:val="Normal"/>
    <w:next w:val="Normal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Pr>
      <w:b/>
    </w:rPr>
  </w:style>
  <w:style w:type="paragraph" w:customStyle="1" w:styleId="StandaardVetenRood">
    <w:name w:val="Standaard Vet en Rood"/>
    <w:basedOn w:val="Normal"/>
    <w:next w:val="Normal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Pr>
      <w:sz w:val="14"/>
      <w:szCs w:val="14"/>
    </w:rPr>
  </w:style>
  <w:style w:type="paragraph" w:customStyle="1" w:styleId="Verdana65">
    <w:name w:val="Verdana 6;5"/>
    <w:basedOn w:val="Normal"/>
    <w:next w:val="Normal"/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/>
    </w:pPr>
  </w:style>
  <w:style w:type="paragraph" w:customStyle="1" w:styleId="Huisstijl-Ondertekening">
    <w:name w:val="Huisstijl - Ondertekening"/>
    <w:basedOn w:val="Normal"/>
    <w:next w:val="Huisstijl-Ondertekeningvervolg"/>
    <w:rsid w:val="00B325F5"/>
    <w:pPr>
      <w:widowControl w:val="0"/>
      <w:suppressAutoHyphens/>
    </w:pPr>
    <w:rPr>
      <w:color w:val="auto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B325F5"/>
    <w:rPr>
      <w:i/>
    </w:rPr>
  </w:style>
  <w:style w:type="paragraph" w:styleId="ListParagraph">
    <w:name w:val="List Paragraph"/>
    <w:basedOn w:val="Normal"/>
    <w:uiPriority w:val="34"/>
    <w:qFormat/>
    <w:rsid w:val="00B325F5"/>
    <w:pPr>
      <w:widowControl w:val="0"/>
      <w:suppressAutoHyphens/>
      <w:ind w:left="720"/>
      <w:contextualSpacing/>
    </w:pPr>
    <w:rPr>
      <w:rFonts w:cs="Mangal"/>
      <w:color w:val="auto"/>
      <w:kern w:val="3"/>
      <w:szCs w:val="24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B325F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5F5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325F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5F5"/>
    <w:rPr>
      <w:rFonts w:ascii="Verdana" w:hAnsi="Verdana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75FC"/>
    <w:pPr>
      <w:spacing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5FC"/>
    <w:rPr>
      <w:rFonts w:ascii="Segoe UI" w:hAnsi="Segoe UI" w:cs="Segoe UI"/>
      <w:color w:val="000000"/>
      <w:sz w:val="18"/>
      <w:szCs w:val="18"/>
    </w:rPr>
  </w:style>
  <w:style w:type="character" w:customStyle="1" w:styleId="SalutationChar">
    <w:name w:val="Salutation Char"/>
    <w:basedOn w:val="DefaultParagraphFont"/>
    <w:link w:val="Salutation"/>
    <w:rsid w:val="002C231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7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450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2023-06-08T13:07:00.0000000Z</dcterms:created>
  <dcterms:modified xsi:type="dcterms:W3CDTF">2023-06-08T13:07:00.0000000Z</dcterms:modified>
  <dc:description>------------------------</dc:description>
  <dc:subject/>
  <dc:title/>
  <keywords/>
  <version/>
  <category/>
</coreProperties>
</file>