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965B6D">
            <w:pPr>
              <w:pStyle w:val="Default"/>
              <w:rPr>
                <w:sz w:val="20"/>
                <w:szCs w:val="20"/>
              </w:rPr>
            </w:pPr>
            <w:r>
              <w:rPr>
                <w:sz w:val="20"/>
                <w:szCs w:val="20"/>
              </w:rPr>
              <w:t>Geachte heer Adema en mevrouw Van der Wal</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965B6D">
                    <w:rPr>
                      <w:sz w:val="18"/>
                      <w:szCs w:val="18"/>
                    </w:rPr>
                    <w:t>Landbouw, Natuurbeheer en Visserij</w:t>
                  </w:r>
                  <w:r>
                    <w:rPr>
                      <w:sz w:val="18"/>
                      <w:szCs w:val="18"/>
                    </w:rPr>
                    <w:t xml:space="preserve"> gebeurde dit aan de </w:t>
                  </w:r>
                  <w:r w:rsidR="00965B6D">
                    <w:rPr>
                      <w:sz w:val="18"/>
                      <w:szCs w:val="18"/>
                    </w:rPr>
                    <w:t>hand van het thema Natuurbeleid in relatie tot stikstofdoelen</w:t>
                  </w:r>
                  <w:bookmarkStart w:name="_GoBack" w:id="0"/>
                  <w:bookmarkEnd w:id="0"/>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In de procedurevergadering van de commissie voor de Rijksuitgaven van 25 mei 2023 is besloten de vragen die de V-100 over dit thema heeft geformuleerd aan u voor te leggen, en daarbij te verzoeken deze uiterlijk dinsdag 6 juni 2022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965B6D">
                                  <w:rPr>
                                    <w:sz w:val="18"/>
                                    <w:szCs w:val="18"/>
                                  </w:rPr>
                                  <w:t xml:space="preserve">: thema Natuurbeleid in relatie tot </w:t>
                                </w:r>
                                <w:proofErr w:type="spellStart"/>
                                <w:r w:rsidR="00965B6D">
                                  <w:rPr>
                                    <w:sz w:val="18"/>
                                    <w:szCs w:val="18"/>
                                  </w:rPr>
                                  <w:t>stiktofdoelen</w:t>
                                </w:r>
                                <w:proofErr w:type="spellEnd"/>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711720" w:rsidP="00E334FF">
                                <w:pPr>
                                  <w:pStyle w:val="Default"/>
                                  <w:rPr>
                                    <w:sz w:val="18"/>
                                    <w:szCs w:val="18"/>
                                  </w:rPr>
                                </w:pPr>
                                <w:r>
                                  <w:rPr>
                                    <w:sz w:val="18"/>
                                    <w:szCs w:val="18"/>
                                  </w:rPr>
                                  <w:t>2023Z09470</w:t>
                                </w:r>
                                <w:r w:rsidR="00E334FF">
                                  <w:rPr>
                                    <w:sz w:val="18"/>
                                    <w:szCs w:val="18"/>
                                  </w:rPr>
                                  <w:t>/</w:t>
                                </w:r>
                                <w:r>
                                  <w:rPr>
                                    <w:sz w:val="18"/>
                                    <w:szCs w:val="18"/>
                                  </w:rPr>
                                  <w:t>2023D22699</w:t>
                                </w:r>
                                <w:r w:rsidR="00E334FF">
                                  <w:rPr>
                                    <w:sz w:val="18"/>
                                    <w:szCs w:val="18"/>
                                  </w:rPr>
                                  <w:t xml:space="preserve"> </w:t>
                                </w:r>
                              </w:p>
                            </w:tc>
                          </w:tr>
                        </w:tbl>
                        <w:p w:rsidR="007E1C10" w:rsidRDefault="007E1C10">
                          <w:pPr>
                            <w:pStyle w:val="Standaard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965B6D">
                            <w:rPr>
                              <w:sz w:val="18"/>
                              <w:szCs w:val="18"/>
                            </w:rPr>
                            <w:t xml:space="preserve">: thema Natuurbeleid in relatie tot </w:t>
                          </w:r>
                          <w:proofErr w:type="spellStart"/>
                          <w:r w:rsidR="00965B6D">
                            <w:rPr>
                              <w:sz w:val="18"/>
                              <w:szCs w:val="18"/>
                            </w:rPr>
                            <w:t>stiktofdoelen</w:t>
                          </w:r>
                          <w:proofErr w:type="spellEnd"/>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711720" w:rsidP="00E334FF">
                          <w:pPr>
                            <w:pStyle w:val="Default"/>
                            <w:rPr>
                              <w:sz w:val="18"/>
                              <w:szCs w:val="18"/>
                            </w:rPr>
                          </w:pPr>
                          <w:r>
                            <w:rPr>
                              <w:sz w:val="18"/>
                              <w:szCs w:val="18"/>
                            </w:rPr>
                            <w:t>2023Z09470</w:t>
                          </w:r>
                          <w:r w:rsidR="00E334FF">
                            <w:rPr>
                              <w:sz w:val="18"/>
                              <w:szCs w:val="18"/>
                            </w:rPr>
                            <w:t>/</w:t>
                          </w:r>
                          <w:r>
                            <w:rPr>
                              <w:sz w:val="18"/>
                              <w:szCs w:val="18"/>
                            </w:rPr>
                            <w:t>2023D22699</w:t>
                          </w:r>
                          <w:r w:rsidR="00E334FF">
                            <w:rPr>
                              <w:sz w:val="18"/>
                              <w:szCs w:val="18"/>
                            </w:rPr>
                            <w:t xml:space="preserve"> </w:t>
                          </w:r>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65B6D" w:rsidP="000B6709">
                                <w:r>
                                  <w:t>Aan de minister van Landbouw, Natuurbeheer en Visserij en de minister voor Natuur en Stikstof</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65B6D" w:rsidP="000B6709">
                          <w:r>
                            <w:t>Aan de minister van Landbouw, Natuurbeheer en Visserij en de minister voor Natuur en Stikstof</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711720"/>
    <w:rsid w:val="0074610A"/>
    <w:rsid w:val="007E1C10"/>
    <w:rsid w:val="00965B6D"/>
    <w:rsid w:val="00A73BF7"/>
    <w:rsid w:val="00BE65B3"/>
    <w:rsid w:val="00DF665D"/>
    <w:rsid w:val="00E1453D"/>
    <w:rsid w:val="00E33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4D4DE"/>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148</ap:Words>
  <ap:Characters>818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2023-05-26T15:22:00.0000000Z</dcterms:created>
  <dcterms:modified xsi:type="dcterms:W3CDTF">2023-05-26T15:22:00.0000000Z</dcterms:modified>
  <dc:description>------------------------</dc:description>
  <dc:subject/>
  <keywords/>
  <version/>
  <category/>
</coreProperties>
</file>