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7077E7" w:rsidR="007077E7" w:rsidP="000D0DF5" w:rsidRDefault="007077E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7077E7">
              <w:rPr>
                <w:rFonts w:ascii="Times New Roman" w:hAnsi="Times New Roman"/>
              </w:rPr>
              <w:t>De Tweede Kamer der Staten-</w:t>
            </w:r>
            <w:r w:rsidRPr="007077E7">
              <w:rPr>
                <w:rFonts w:ascii="Times New Roman" w:hAnsi="Times New Roman"/>
              </w:rPr>
              <w:fldChar w:fldCharType="begin"/>
            </w:r>
            <w:r w:rsidRPr="007077E7">
              <w:rPr>
                <w:rFonts w:ascii="Times New Roman" w:hAnsi="Times New Roman"/>
              </w:rPr>
              <w:instrText xml:space="preserve">PRIVATE </w:instrText>
            </w:r>
            <w:r w:rsidRPr="007077E7">
              <w:rPr>
                <w:rFonts w:ascii="Times New Roman" w:hAnsi="Times New Roman"/>
              </w:rPr>
              <w:fldChar w:fldCharType="end"/>
            </w:r>
          </w:p>
          <w:p w:rsidRPr="007077E7" w:rsidR="007077E7" w:rsidP="000D0DF5" w:rsidRDefault="007077E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7077E7">
              <w:rPr>
                <w:rFonts w:ascii="Times New Roman" w:hAnsi="Times New Roman"/>
              </w:rPr>
              <w:t>Generaal zendt bijgaand door</w:t>
            </w:r>
          </w:p>
          <w:p w:rsidRPr="007077E7" w:rsidR="007077E7" w:rsidP="000D0DF5" w:rsidRDefault="007077E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7077E7">
              <w:rPr>
                <w:rFonts w:ascii="Times New Roman" w:hAnsi="Times New Roman"/>
              </w:rPr>
              <w:t>haar aangenomen wetsvoorstel</w:t>
            </w:r>
          </w:p>
          <w:p w:rsidRPr="007077E7" w:rsidR="007077E7" w:rsidP="000D0DF5" w:rsidRDefault="007077E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7077E7">
              <w:rPr>
                <w:rFonts w:ascii="Times New Roman" w:hAnsi="Times New Roman"/>
              </w:rPr>
              <w:t>aan de Eerste Kamer.</w:t>
            </w:r>
          </w:p>
          <w:p w:rsidRPr="007077E7" w:rsidR="007077E7" w:rsidP="000D0DF5" w:rsidRDefault="007077E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7077E7" w:rsidR="007077E7" w:rsidP="000D0DF5" w:rsidRDefault="007077E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7077E7">
              <w:rPr>
                <w:rFonts w:ascii="Times New Roman" w:hAnsi="Times New Roman"/>
              </w:rPr>
              <w:t>De Voorzitter,</w:t>
            </w:r>
          </w:p>
          <w:p w:rsidRPr="007077E7" w:rsidR="007077E7" w:rsidP="000D0DF5" w:rsidRDefault="007077E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7077E7" w:rsidR="007077E7" w:rsidP="000D0DF5" w:rsidRDefault="007077E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7077E7" w:rsidR="007077E7" w:rsidP="000D0DF5" w:rsidRDefault="007077E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7077E7" w:rsidR="007077E7" w:rsidP="000D0DF5" w:rsidRDefault="007077E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7077E7" w:rsidR="007077E7" w:rsidP="000D0DF5" w:rsidRDefault="007077E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7077E7" w:rsidR="007077E7" w:rsidP="000D0DF5" w:rsidRDefault="007077E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7077E7" w:rsidR="007077E7" w:rsidP="000D0DF5" w:rsidRDefault="007077E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7077E7" w:rsidR="007077E7" w:rsidP="000D0DF5" w:rsidRDefault="007077E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7077E7" w:rsidR="007077E7" w:rsidP="000D0DF5" w:rsidRDefault="007077E7">
            <w:pPr>
              <w:rPr>
                <w:rFonts w:ascii="Times New Roman" w:hAnsi="Times New Roman"/>
              </w:rPr>
            </w:pPr>
          </w:p>
          <w:p w:rsidRPr="007077E7" w:rsidR="00CB3578" w:rsidP="007077E7" w:rsidRDefault="007077E7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17 juni 2021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7077E7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7077E7" w:rsidRDefault="007077E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7077E7" w:rsidRDefault="007077E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7077E7" w:rsidTr="00DD41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535C07" w:rsidR="007077E7" w:rsidP="000D5BC4" w:rsidRDefault="007077E7">
            <w:pPr>
              <w:rPr>
                <w:rFonts w:ascii="Times New Roman" w:hAnsi="Times New Roman"/>
                <w:b/>
                <w:sz w:val="24"/>
              </w:rPr>
            </w:pPr>
            <w:r w:rsidRPr="00535C07">
              <w:rPr>
                <w:rFonts w:ascii="Times New Roman" w:hAnsi="Times New Roman"/>
                <w:b/>
                <w:sz w:val="24"/>
              </w:rPr>
              <w:t>Wijziging van de begrotingsstaat van het gemeentefonds (B) voor het jaar 2021 (Derde incidentele suppletoire begroting inzake coronamaatregelen)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7077E7" w:rsidTr="007E57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7077E7" w:rsidRDefault="007077E7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535C07" w:rsidR="00535C07" w:rsidP="00535C07" w:rsidRDefault="00535C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535C07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="00535C07" w:rsidP="00535C07" w:rsidRDefault="00535C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535C07" w:rsidR="00535C07" w:rsidP="00535C07" w:rsidRDefault="00535C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535C07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Pr="00535C07" w:rsidR="00535C07" w:rsidP="00535C07" w:rsidRDefault="00535C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535C07">
        <w:rPr>
          <w:rFonts w:ascii="Times New Roman" w:hAnsi="Times New Roman"/>
          <w:sz w:val="24"/>
          <w:szCs w:val="20"/>
        </w:rPr>
        <w:t>Alzo Wij in overweging genomen hebben, dat de noodzaak is gebleken van een wijziging van de begrotingsstaat van het gemeentefonds voor het jaar 2021;</w:t>
      </w:r>
    </w:p>
    <w:p w:rsidRPr="00535C07" w:rsidR="00535C07" w:rsidP="00535C07" w:rsidRDefault="00535C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535C07">
        <w:rPr>
          <w:rFonts w:ascii="Times New Roman" w:hAnsi="Times New Roman"/>
          <w:sz w:val="24"/>
          <w:szCs w:val="20"/>
        </w:rPr>
        <w:t>Zo is het, dat Wij, de Afdeling advisering van de Raad van State gehoord, en met gemeen overleg der Staten-Generaal, hebben goedgevonden en verstaan, gelijk Wij goedvinden en verstaan bij deze:</w:t>
      </w:r>
    </w:p>
    <w:p w:rsidR="00535C07" w:rsidP="00535C07" w:rsidRDefault="00535C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535C07" w:rsidR="00535C07" w:rsidP="00535C07" w:rsidRDefault="00535C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535C07">
        <w:rPr>
          <w:rFonts w:ascii="Times New Roman" w:hAnsi="Times New Roman"/>
          <w:b/>
          <w:sz w:val="24"/>
          <w:szCs w:val="20"/>
        </w:rPr>
        <w:t>Artikel 1</w:t>
      </w:r>
    </w:p>
    <w:p w:rsidR="00535C07" w:rsidP="00535C07" w:rsidRDefault="00535C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535C07" w:rsidR="00535C07" w:rsidP="00535C07" w:rsidRDefault="00535C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535C07">
        <w:rPr>
          <w:rFonts w:ascii="Times New Roman" w:hAnsi="Times New Roman"/>
          <w:sz w:val="24"/>
          <w:szCs w:val="20"/>
        </w:rPr>
        <w:t>De begrotingsstaat van het gemeentefonds voor het jaar 2021 wordt gewijzigd, zoals blijkt uit de desbetreffende bij deze wet behorende staat.</w:t>
      </w:r>
    </w:p>
    <w:p w:rsidR="00535C07" w:rsidP="00535C07" w:rsidRDefault="00535C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535C07" w:rsidR="00535C07" w:rsidP="00535C07" w:rsidRDefault="00535C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535C07">
        <w:rPr>
          <w:rFonts w:ascii="Times New Roman" w:hAnsi="Times New Roman"/>
          <w:b/>
          <w:sz w:val="24"/>
          <w:szCs w:val="20"/>
        </w:rPr>
        <w:t>Artikel 2</w:t>
      </w:r>
    </w:p>
    <w:p w:rsidR="00535C07" w:rsidP="00535C07" w:rsidRDefault="00535C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535C07" w:rsidR="00535C07" w:rsidP="00535C07" w:rsidRDefault="00535C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535C07">
        <w:rPr>
          <w:rFonts w:ascii="Times New Roman" w:hAnsi="Times New Roman"/>
          <w:sz w:val="24"/>
          <w:szCs w:val="20"/>
        </w:rPr>
        <w:t>De vaststelling van de begrotingsstaat geschiedt in duizenden euro’s.</w:t>
      </w:r>
    </w:p>
    <w:p w:rsidR="00535C07" w:rsidP="00535C07" w:rsidRDefault="00535C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535C07" w:rsidR="00535C07" w:rsidP="00535C07" w:rsidRDefault="00535C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535C07">
        <w:rPr>
          <w:rFonts w:ascii="Times New Roman" w:hAnsi="Times New Roman"/>
          <w:b/>
          <w:sz w:val="24"/>
          <w:szCs w:val="20"/>
        </w:rPr>
        <w:t>Artikel 3</w:t>
      </w:r>
    </w:p>
    <w:p w:rsidR="00535C07" w:rsidP="00535C07" w:rsidRDefault="00535C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535C07" w:rsidR="00535C07" w:rsidP="00535C07" w:rsidRDefault="00535C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535C07">
        <w:rPr>
          <w:rFonts w:ascii="Times New Roman" w:hAnsi="Times New Roman"/>
          <w:sz w:val="24"/>
          <w:szCs w:val="20"/>
        </w:rPr>
        <w:t>Het verplichtingenbedrag bedoeld in artikel 5, eerste lid van de Financiële-verhoudingswet (Fvw) ter zake van de algemene uitkeringen en de aanvullende uitkeringen wordt voor het uitkeringsjaar 2021 gewijzigd in € 27.946.260.000.</w:t>
      </w:r>
    </w:p>
    <w:p w:rsidRPr="00535C07" w:rsidR="00535C07" w:rsidP="00535C07" w:rsidRDefault="00535C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535C07">
        <w:rPr>
          <w:rFonts w:ascii="Times New Roman" w:hAnsi="Times New Roman"/>
          <w:sz w:val="24"/>
          <w:szCs w:val="20"/>
        </w:rPr>
        <w:t>De verplichtingenbedragen in artikel 5, tweede lid, van de Financiële-verhoudingswet voor de integratie-uitkeringen en de decentralisatie-uitkeringen zijn respectievelijk € 4.164.623.000 en € 1.337.581.000.</w:t>
      </w:r>
    </w:p>
    <w:p w:rsidR="00535C07" w:rsidP="00535C07" w:rsidRDefault="00535C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535C07" w:rsidR="00535C07" w:rsidP="00535C07" w:rsidRDefault="00535C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535C07">
        <w:rPr>
          <w:rFonts w:ascii="Times New Roman" w:hAnsi="Times New Roman"/>
          <w:b/>
          <w:sz w:val="24"/>
          <w:szCs w:val="20"/>
        </w:rPr>
        <w:lastRenderedPageBreak/>
        <w:t>Artikel 4</w:t>
      </w:r>
    </w:p>
    <w:p w:rsidR="00535C07" w:rsidP="00535C07" w:rsidRDefault="00535C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535C07" w:rsidR="00535C07" w:rsidP="00535C07" w:rsidRDefault="00535C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535C07">
        <w:rPr>
          <w:rFonts w:ascii="Times New Roman" w:hAnsi="Times New Roman"/>
          <w:sz w:val="24"/>
          <w:szCs w:val="20"/>
        </w:rPr>
        <w:t>Deze wet treedt in werking met ingang van 1 januari 2021 van het onderhavige begrotingsjaar. Indien het Staatsblad waarin deze wet wordt geplaatst, wordt uitgegeven op of na deze datum van 1 januari 2021, treedt zij in werking met ingang van de dag na de datum van uitgifte van dat Staatsblad en werkt zij terug tot en met 1 januari 2021.</w:t>
      </w:r>
    </w:p>
    <w:p w:rsidR="00535C07" w:rsidP="00535C07" w:rsidRDefault="00535C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35C07" w:rsidP="00535C07" w:rsidRDefault="00535C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077E7" w:rsidP="00535C07" w:rsidRDefault="00535C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</w:p>
    <w:p w:rsidR="007077E7" w:rsidRDefault="007077E7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br w:type="page"/>
      </w:r>
    </w:p>
    <w:p w:rsidRPr="00535C07" w:rsidR="00535C07" w:rsidP="00535C07" w:rsidRDefault="00535C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535C07">
        <w:rPr>
          <w:rFonts w:ascii="Times New Roman" w:hAnsi="Times New Roman"/>
          <w:sz w:val="24"/>
          <w:szCs w:val="20"/>
        </w:rPr>
        <w:lastRenderedPageBreak/>
        <w:t>Lasten en bevelen dat deze in het Staatsblad zal worden geplaatst en dat alle ministeries, autoriteiten, colleges en ambtenaren die zulks aangaat, aan de nauwkeurige uitvoering de hand zullen houden.</w:t>
      </w:r>
    </w:p>
    <w:p w:rsidR="00535C07" w:rsidP="00535C07" w:rsidRDefault="00535C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535C07" w:rsidR="00535C07" w:rsidP="00535C07" w:rsidRDefault="00535C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535C07">
        <w:rPr>
          <w:rFonts w:ascii="Times New Roman" w:hAnsi="Times New Roman"/>
          <w:sz w:val="24"/>
          <w:szCs w:val="20"/>
        </w:rPr>
        <w:t>Gegeven</w:t>
      </w:r>
    </w:p>
    <w:p w:rsidR="00535C07" w:rsidP="00535C07" w:rsidRDefault="00535C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35C07" w:rsidP="00535C07" w:rsidRDefault="00535C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35C07" w:rsidP="00535C07" w:rsidRDefault="00535C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35C07" w:rsidP="00535C07" w:rsidRDefault="00535C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35C07" w:rsidP="00535C07" w:rsidRDefault="00535C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35C07" w:rsidP="00535C07" w:rsidRDefault="00535C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35C07" w:rsidP="00535C07" w:rsidRDefault="00535C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535C07" w:rsidR="00535C07" w:rsidP="00535C07" w:rsidRDefault="00535C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535C07" w:rsidR="00535C07" w:rsidP="00535C07" w:rsidRDefault="00535C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535C07">
        <w:rPr>
          <w:rFonts w:ascii="Times New Roman" w:hAnsi="Times New Roman"/>
          <w:sz w:val="24"/>
          <w:szCs w:val="20"/>
        </w:rPr>
        <w:t>De Minister van Binnenlandse Zaken en Koninkrijksrelaties</w:t>
      </w:r>
      <w:r w:rsidR="00186C43">
        <w:rPr>
          <w:rFonts w:ascii="Times New Roman" w:hAnsi="Times New Roman"/>
          <w:sz w:val="24"/>
          <w:szCs w:val="20"/>
        </w:rPr>
        <w:t>,</w:t>
      </w:r>
    </w:p>
    <w:p w:rsidRPr="00535C07" w:rsidR="00535C07" w:rsidP="00535C07" w:rsidRDefault="00535C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35C07" w:rsidP="00535C07" w:rsidRDefault="00535C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35C07" w:rsidP="00535C07" w:rsidRDefault="00535C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35C07" w:rsidP="00535C07" w:rsidRDefault="00535C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35C07" w:rsidP="00535C07" w:rsidRDefault="00535C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35C07" w:rsidP="00535C07" w:rsidRDefault="00535C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35C07" w:rsidP="00535C07" w:rsidRDefault="00535C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535C07" w:rsidR="00535C07" w:rsidP="00535C07" w:rsidRDefault="00535C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CB3578" w:rsidP="00535C07" w:rsidRDefault="00535C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535C07">
        <w:rPr>
          <w:rFonts w:ascii="Times New Roman" w:hAnsi="Times New Roman"/>
          <w:sz w:val="24"/>
          <w:szCs w:val="20"/>
        </w:rPr>
        <w:t>De Staatssecretaris van Financiën</w:t>
      </w:r>
      <w:r>
        <w:rPr>
          <w:rFonts w:ascii="Times New Roman" w:hAnsi="Times New Roman"/>
          <w:sz w:val="24"/>
          <w:szCs w:val="20"/>
        </w:rPr>
        <w:t>,</w:t>
      </w:r>
    </w:p>
    <w:p w:rsidR="007077E7" w:rsidRDefault="007077E7">
      <w:pPr>
        <w:rPr>
          <w:rFonts w:ascii="Times New Roman" w:hAnsi="Times New Roman"/>
          <w:sz w:val="24"/>
          <w:szCs w:val="20"/>
        </w:rPr>
      </w:pPr>
      <w:bookmarkStart w:name="_GoBack" w:id="0"/>
      <w:bookmarkEnd w:id="0"/>
      <w:r>
        <w:rPr>
          <w:rFonts w:ascii="Times New Roman" w:hAnsi="Times New Roman"/>
          <w:sz w:val="24"/>
          <w:szCs w:val="20"/>
        </w:rPr>
        <w:br w:type="page"/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1"/>
        <w:gridCol w:w="1453"/>
        <w:gridCol w:w="1330"/>
        <w:gridCol w:w="1074"/>
        <w:gridCol w:w="1206"/>
        <w:gridCol w:w="1330"/>
        <w:gridCol w:w="860"/>
        <w:gridCol w:w="1206"/>
      </w:tblGrid>
      <w:tr w:rsidRPr="00535C07" w:rsidR="00535C07" w:rsidTr="00535C07">
        <w:trPr>
          <w:tblHeader/>
        </w:trPr>
        <w:tc>
          <w:tcPr>
            <w:tcW w:w="5000" w:type="pct"/>
            <w:gridSpan w:val="8"/>
            <w:shd w:val="clear" w:color="auto" w:fill="009EE0"/>
            <w:tcMar>
              <w:top w:w="22" w:type="dxa"/>
              <w:left w:w="113" w:type="dxa"/>
              <w:bottom w:w="22" w:type="dxa"/>
              <w:right w:w="10" w:type="dxa"/>
            </w:tcMar>
          </w:tcPr>
          <w:p w:rsidRPr="00535C07" w:rsidR="00535C07" w:rsidP="00676437" w:rsidRDefault="00535C07">
            <w:pPr>
              <w:pStyle w:val="kio2-table-title"/>
              <w:rPr>
                <w:rFonts w:ascii="Times New Roman" w:hAnsi="Times New Roman" w:cs="Times New Roman"/>
                <w:sz w:val="20"/>
              </w:rPr>
            </w:pPr>
            <w:r w:rsidRPr="00535C07">
              <w:rPr>
                <w:rFonts w:ascii="Times New Roman" w:hAnsi="Times New Roman" w:cs="Times New Roman"/>
                <w:sz w:val="20"/>
              </w:rPr>
              <w:lastRenderedPageBreak/>
              <w:t>Wijziging van de begrotingsstaat van het gemeentefonds (B) voor het jaar 2021 (3e incidentele suppletoire begroting inzake coronamaatregelen) (bedragen x € 1.000)</w:t>
            </w:r>
          </w:p>
        </w:tc>
      </w:tr>
      <w:tr w:rsidRPr="00535C07" w:rsidR="00535C07" w:rsidTr="00535C07">
        <w:trPr>
          <w:tblHeader/>
        </w:trPr>
        <w:tc>
          <w:tcPr>
            <w:tcW w:w="337" w:type="pct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10" w:type="dxa"/>
              <w:bottom w:w="28" w:type="dxa"/>
              <w:right w:w="28" w:type="dxa"/>
            </w:tcMar>
            <w:vAlign w:val="bottom"/>
          </w:tcPr>
          <w:p w:rsidRPr="00535C07" w:rsidR="00535C07" w:rsidP="00676437" w:rsidRDefault="00535C0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35C07">
              <w:rPr>
                <w:rFonts w:ascii="Times New Roman" w:hAnsi="Times New Roman" w:cs="Times New Roman"/>
                <w:color w:val="000000"/>
                <w:sz w:val="20"/>
              </w:rPr>
              <w:t>Art. nr.</w:t>
            </w:r>
          </w:p>
        </w:tc>
        <w:tc>
          <w:tcPr>
            <w:tcW w:w="801" w:type="pct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535C07" w:rsidR="00535C07" w:rsidP="00676437" w:rsidRDefault="00535C0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35C07">
              <w:rPr>
                <w:rFonts w:ascii="Times New Roman" w:hAnsi="Times New Roman" w:cs="Times New Roman"/>
                <w:color w:val="000000"/>
                <w:sz w:val="20"/>
              </w:rPr>
              <w:t>Omschrijving</w:t>
            </w:r>
          </w:p>
        </w:tc>
        <w:tc>
          <w:tcPr>
            <w:tcW w:w="1990" w:type="pct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535C07" w:rsidR="00535C07" w:rsidP="00676437" w:rsidRDefault="00535C07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535C07">
              <w:rPr>
                <w:rFonts w:ascii="Times New Roman" w:hAnsi="Times New Roman" w:cs="Times New Roman"/>
                <w:color w:val="000000"/>
                <w:sz w:val="20"/>
              </w:rPr>
              <w:t>Vastgestelde begroting incl. NvW en ISB 1 en 2</w:t>
            </w:r>
            <w:r w:rsidRPr="00535C07">
              <w:rPr>
                <w:rFonts w:ascii="Times New Roman" w:hAnsi="Times New Roman" w:cs="Times New Roman"/>
                <w:color w:val="000000"/>
                <w:sz w:val="20"/>
                <w:vertAlign w:val="superscript"/>
              </w:rPr>
              <w:t>1</w:t>
            </w:r>
          </w:p>
        </w:tc>
        <w:tc>
          <w:tcPr>
            <w:tcW w:w="1872" w:type="pct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535C07" w:rsidR="00535C07" w:rsidP="00676437" w:rsidRDefault="00535C07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35C07">
              <w:rPr>
                <w:rFonts w:ascii="Times New Roman" w:hAnsi="Times New Roman" w:cs="Times New Roman"/>
                <w:color w:val="000000"/>
                <w:sz w:val="20"/>
              </w:rPr>
              <w:t>Mutatie ISB 3</w:t>
            </w:r>
          </w:p>
        </w:tc>
      </w:tr>
      <w:tr w:rsidRPr="00535C07" w:rsidR="00535C07" w:rsidTr="00535C07">
        <w:tc>
          <w:tcPr>
            <w:tcW w:w="33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35C07" w:rsidR="00535C07" w:rsidP="00676437" w:rsidRDefault="00535C0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0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35C07" w:rsidR="00535C07" w:rsidP="00676437" w:rsidRDefault="00535C0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35C07" w:rsidR="00535C07" w:rsidP="00676437" w:rsidRDefault="00535C0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35C07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59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35C07" w:rsidR="00535C07" w:rsidP="00676437" w:rsidRDefault="00535C0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35C07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66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35C07" w:rsidR="00535C07" w:rsidP="00676437" w:rsidRDefault="00535C0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35C07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  <w:tc>
          <w:tcPr>
            <w:tcW w:w="73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35C07" w:rsidR="00535C07" w:rsidP="00676437" w:rsidRDefault="00535C0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35C07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47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35C07" w:rsidR="00535C07" w:rsidP="00676437" w:rsidRDefault="00535C0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35C07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66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35C07" w:rsidR="00535C07" w:rsidP="00676437" w:rsidRDefault="00535C0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35C07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</w:tr>
      <w:tr w:rsidRPr="00535C07" w:rsidR="00535C07" w:rsidTr="00535C07">
        <w:tc>
          <w:tcPr>
            <w:tcW w:w="33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535C07" w:rsidR="00535C07" w:rsidP="00676437" w:rsidRDefault="00535C0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35C0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0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35C07" w:rsidR="00535C07" w:rsidP="00676437" w:rsidRDefault="00535C0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35C07">
              <w:rPr>
                <w:rFonts w:ascii="Times New Roman" w:hAnsi="Times New Roman" w:cs="Times New Roman"/>
                <w:sz w:val="20"/>
              </w:rPr>
              <w:t>gemeentefonds</w:t>
            </w:r>
          </w:p>
        </w:tc>
        <w:tc>
          <w:tcPr>
            <w:tcW w:w="73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35C07" w:rsidR="00535C07" w:rsidP="00676437" w:rsidRDefault="00535C0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35C07">
              <w:rPr>
                <w:rFonts w:ascii="Times New Roman" w:hAnsi="Times New Roman" w:cs="Times New Roman"/>
                <w:sz w:val="20"/>
              </w:rPr>
              <w:t>33.332.975</w:t>
            </w:r>
          </w:p>
        </w:tc>
        <w:tc>
          <w:tcPr>
            <w:tcW w:w="59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35C07" w:rsidR="00535C07" w:rsidP="00676437" w:rsidRDefault="00535C0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35C07">
              <w:rPr>
                <w:rFonts w:ascii="Times New Roman" w:hAnsi="Times New Roman" w:cs="Times New Roman"/>
                <w:sz w:val="20"/>
              </w:rPr>
              <w:t>33.332.975</w:t>
            </w:r>
          </w:p>
        </w:tc>
        <w:tc>
          <w:tcPr>
            <w:tcW w:w="66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35C07" w:rsidR="00535C07" w:rsidP="00676437" w:rsidRDefault="00535C0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35C07">
              <w:rPr>
                <w:rFonts w:ascii="Times New Roman" w:hAnsi="Times New Roman" w:cs="Times New Roman"/>
                <w:sz w:val="20"/>
              </w:rPr>
              <w:t>33.332.975</w:t>
            </w:r>
          </w:p>
        </w:tc>
        <w:tc>
          <w:tcPr>
            <w:tcW w:w="73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35C07" w:rsidR="00535C07" w:rsidP="00676437" w:rsidRDefault="00535C0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35C07">
              <w:rPr>
                <w:rFonts w:ascii="Times New Roman" w:hAnsi="Times New Roman" w:cs="Times New Roman"/>
                <w:sz w:val="20"/>
              </w:rPr>
              <w:t>117.000</w:t>
            </w:r>
          </w:p>
        </w:tc>
        <w:tc>
          <w:tcPr>
            <w:tcW w:w="47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35C07" w:rsidR="00535C07" w:rsidP="00676437" w:rsidRDefault="00535C0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35C07">
              <w:rPr>
                <w:rFonts w:ascii="Times New Roman" w:hAnsi="Times New Roman" w:cs="Times New Roman"/>
                <w:sz w:val="20"/>
              </w:rPr>
              <w:t>117.000</w:t>
            </w:r>
          </w:p>
        </w:tc>
        <w:tc>
          <w:tcPr>
            <w:tcW w:w="66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35C07" w:rsidR="00535C07" w:rsidP="00676437" w:rsidRDefault="00535C0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35C07">
              <w:rPr>
                <w:rFonts w:ascii="Times New Roman" w:hAnsi="Times New Roman" w:cs="Times New Roman"/>
                <w:sz w:val="20"/>
              </w:rPr>
              <w:t>117.000</w:t>
            </w:r>
          </w:p>
        </w:tc>
      </w:tr>
    </w:tbl>
    <w:p w:rsidRPr="00535C07" w:rsidR="00535C07" w:rsidP="00535C07" w:rsidRDefault="00535C07">
      <w:pPr>
        <w:numPr>
          <w:ilvl w:val="0"/>
          <w:numId w:val="2"/>
        </w:num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Cs w:val="20"/>
        </w:rPr>
      </w:pPr>
      <w:r w:rsidRPr="00535C07">
        <w:rPr>
          <w:rFonts w:ascii="Times New Roman" w:hAnsi="Times New Roman"/>
          <w:szCs w:val="20"/>
        </w:rPr>
        <w:t xml:space="preserve">Kamerstukken II 2020/21, </w:t>
      </w:r>
      <w:hyperlink w:history="1" r:id="rId7">
        <w:r w:rsidRPr="00535C07">
          <w:rPr>
            <w:rStyle w:val="Hyperlink"/>
            <w:rFonts w:ascii="Times New Roman" w:hAnsi="Times New Roman"/>
            <w:szCs w:val="20"/>
          </w:rPr>
          <w:t>35679, nr. 1</w:t>
        </w:r>
      </w:hyperlink>
      <w:r w:rsidRPr="00535C07">
        <w:rPr>
          <w:rFonts w:ascii="Times New Roman" w:hAnsi="Times New Roman"/>
          <w:szCs w:val="20"/>
        </w:rPr>
        <w:t xml:space="preserve"> en Kamerstukken II 2020/21, </w:t>
      </w:r>
      <w:hyperlink w:history="1" r:id="rId8">
        <w:r w:rsidRPr="00535C07">
          <w:rPr>
            <w:rStyle w:val="Hyperlink"/>
            <w:rFonts w:ascii="Times New Roman" w:hAnsi="Times New Roman"/>
            <w:szCs w:val="20"/>
          </w:rPr>
          <w:t>35731, nr. 1</w:t>
        </w:r>
      </w:hyperlink>
    </w:p>
    <w:p w:rsidRPr="002168F4" w:rsidR="00535C07" w:rsidP="00535C07" w:rsidRDefault="00535C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sectPr w:rsidRPr="002168F4" w:rsidR="00535C07" w:rsidSect="00A11E73">
      <w:footerReference w:type="even" r:id="rId9"/>
      <w:footerReference w:type="default" r:id="rId10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0EC4" w:rsidRDefault="005C0EC4">
      <w:pPr>
        <w:spacing w:line="20" w:lineRule="exact"/>
      </w:pPr>
    </w:p>
  </w:endnote>
  <w:endnote w:type="continuationSeparator" w:id="0">
    <w:p w:rsidR="005C0EC4" w:rsidRDefault="005C0EC4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5C0EC4" w:rsidRDefault="005C0EC4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7077E7">
      <w:rPr>
        <w:rStyle w:val="Paginanummer"/>
        <w:rFonts w:ascii="Times New Roman" w:hAnsi="Times New Roman"/>
        <w:noProof/>
      </w:rPr>
      <w:t>4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0EC4" w:rsidRDefault="005C0EC4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5C0EC4" w:rsidRDefault="005C0E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4831A8"/>
    <w:multiLevelType w:val="multilevel"/>
    <w:tmpl w:val="65C6E91A"/>
    <w:styleLink w:val="ol-footnotes"/>
    <w:lvl w:ilvl="0">
      <w:start w:val="1"/>
      <w:numFmt w:val="decimal"/>
      <w:lvlText w:val="%1"/>
      <w:lvlJc w:val="left"/>
      <w:pPr>
        <w:ind w:left="3340" w:hanging="216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EC4"/>
    <w:rsid w:val="00012DBE"/>
    <w:rsid w:val="000A1D81"/>
    <w:rsid w:val="00111ED3"/>
    <w:rsid w:val="00186C43"/>
    <w:rsid w:val="001C190E"/>
    <w:rsid w:val="002168F4"/>
    <w:rsid w:val="002A727C"/>
    <w:rsid w:val="00535C07"/>
    <w:rsid w:val="005C0EC4"/>
    <w:rsid w:val="005D2707"/>
    <w:rsid w:val="00606255"/>
    <w:rsid w:val="006B607A"/>
    <w:rsid w:val="007077E7"/>
    <w:rsid w:val="007D451C"/>
    <w:rsid w:val="00826224"/>
    <w:rsid w:val="00930A23"/>
    <w:rsid w:val="009C7354"/>
    <w:rsid w:val="009E6D7F"/>
    <w:rsid w:val="00A11E73"/>
    <w:rsid w:val="00A2521E"/>
    <w:rsid w:val="00AE436A"/>
    <w:rsid w:val="00C135B1"/>
    <w:rsid w:val="00C92DF8"/>
    <w:rsid w:val="00CB3578"/>
    <w:rsid w:val="00D20AFA"/>
    <w:rsid w:val="00D55648"/>
    <w:rsid w:val="00E16443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3C99F3"/>
  <w15:docId w15:val="{5DA7730A-DFF3-4236-A2A6-76DAD2BB4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p-table">
    <w:name w:val="p-table"/>
    <w:rsid w:val="00535C07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kio2-table-title">
    <w:name w:val="kio2-table-title"/>
    <w:basedOn w:val="Standaard"/>
    <w:rsid w:val="00535C07"/>
    <w:pPr>
      <w:keepNext/>
      <w:keepLines/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  <w:style w:type="paragraph" w:styleId="Ballontekst">
    <w:name w:val="Balloon Text"/>
    <w:basedOn w:val="Standaard"/>
    <w:link w:val="BallontekstChar"/>
    <w:semiHidden/>
    <w:unhideWhenUsed/>
    <w:rsid w:val="00535C07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535C07"/>
    <w:rPr>
      <w:rFonts w:ascii="Segoe UI" w:hAnsi="Segoe UI" w:cs="Segoe UI"/>
      <w:sz w:val="18"/>
      <w:szCs w:val="18"/>
    </w:rPr>
  </w:style>
  <w:style w:type="numbering" w:customStyle="1" w:styleId="ol-footnotes">
    <w:name w:val="ol-footnotes"/>
    <w:basedOn w:val="Geenlijst"/>
    <w:rsid w:val="00535C07"/>
    <w:pPr>
      <w:numPr>
        <w:numId w:val="1"/>
      </w:numPr>
    </w:pPr>
  </w:style>
  <w:style w:type="character" w:styleId="Hyperlink">
    <w:name w:val="Hyperlink"/>
    <w:basedOn w:val="Standaardalinea-lettertype"/>
    <w:unhideWhenUsed/>
    <w:rsid w:val="00535C07"/>
    <w:rPr>
      <w:color w:val="0000FF" w:themeColor="hyperlink"/>
      <w:u w:val="single"/>
    </w:rPr>
  </w:style>
  <w:style w:type="paragraph" w:customStyle="1" w:styleId="avmp">
    <w:name w:val="avmp"/>
    <w:rsid w:val="007077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ek.officielebekendmakingen.nl/kst-35731-1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oek.officielebekendmakingen.nl/kst-35679-1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4</ap:Pages>
  <ap:Words>384</ap:Words>
  <ap:Characters>2465</ap:Characters>
  <ap:DocSecurity>0</ap:DocSecurity>
  <ap:Lines>20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2844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2021-06-17T09:29:00.0000000Z</lastPrinted>
  <dcterms:created xsi:type="dcterms:W3CDTF">2021-06-17T09:30:00.0000000Z</dcterms:created>
  <dcterms:modified xsi:type="dcterms:W3CDTF">2021-06-17T09:30:00.0000000Z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