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05DA" w:rsidRDefault="00232757" w14:paraId="1AB71E0D" w14:textId="77777777">
      <w:bookmarkStart w:name="_GoBack" w:id="0"/>
      <w:bookmarkEnd w:id="0"/>
      <w:r>
        <w:t>Geachte voorzitter,</w:t>
      </w:r>
    </w:p>
    <w:p w:rsidR="00232757" w:rsidRDefault="00232757" w14:paraId="7E089244" w14:textId="77777777"/>
    <w:p w:rsidR="00BC74CC" w:rsidP="00BC74CC" w:rsidRDefault="00645BDD" w14:paraId="09AE030A" w14:textId="154810A8">
      <w:r>
        <w:t>Hierbij bied ik u de</w:t>
      </w:r>
      <w:r w:rsidR="00BC74CC">
        <w:t xml:space="preserve"> incidentele suppletoire begroting aan van het ministeri</w:t>
      </w:r>
      <w:r>
        <w:t xml:space="preserve">e van Financiën (IXB) inzake Toeslagen. </w:t>
      </w:r>
    </w:p>
    <w:p w:rsidR="00206C6D" w:rsidRDefault="00206C6D" w14:paraId="219EAE5E" w14:textId="36D24C40"/>
    <w:p w:rsidR="00206C6D" w:rsidRDefault="00206C6D" w14:paraId="3CC41661" w14:textId="77777777"/>
    <w:p w:rsidR="004405DA" w:rsidRDefault="00206C6D" w14:paraId="1760C923" w14:textId="2615821C">
      <w:pPr>
        <w:pStyle w:val="StandaardOndertekening"/>
      </w:pPr>
      <w:r>
        <w:t>de minister van Financiën,</w:t>
      </w:r>
    </w:p>
    <w:p w:rsidR="00232757" w:rsidP="00232757" w:rsidRDefault="00232757" w14:paraId="771110E3" w14:textId="77777777"/>
    <w:p w:rsidR="00232757" w:rsidP="00232757" w:rsidRDefault="00232757" w14:paraId="64C1D81D" w14:textId="77777777"/>
    <w:p w:rsidR="00232757" w:rsidP="00232757" w:rsidRDefault="00232757" w14:paraId="7B8CAFEA" w14:textId="682A5D18"/>
    <w:p w:rsidR="009473F6" w:rsidP="00232757" w:rsidRDefault="009473F6" w14:paraId="3C4260DF" w14:textId="77777777"/>
    <w:p w:rsidRPr="00232757" w:rsidR="00232757" w:rsidP="00232757" w:rsidRDefault="00232757" w14:paraId="5F45ACFA" w14:textId="77777777">
      <w:r>
        <w:t>W.B. Hoekstra</w:t>
      </w:r>
    </w:p>
    <w:sectPr w:rsidRPr="00232757" w:rsidR="00232757" w:rsidSect="00B13EE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5" w:h="16837"/>
      <w:pgMar w:top="2948" w:right="2834" w:bottom="1020" w:left="1587" w:header="0" w:footer="0" w:gutter="0"/>
      <w:cols w:space="708"/>
      <w:titlePg/>
      <w:docGrid w:linePitch="245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8E078F7" w14:textId="77777777" w:rsidR="0089219C" w:rsidRDefault="0089219C">
      <w:pPr>
        <w:spacing w:line="240" w:lineRule="auto"/>
      </w:pPr>
      <w:r>
        <w:separator/>
      </w:r>
    </w:p>
  </w:endnote>
  <w:endnote w:type="continuationSeparator" w:id="0">
    <w:p w14:paraId="5C5A0E68" w14:textId="77777777" w:rsidR="0089219C" w:rsidRDefault="0089219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350028" w14:textId="77777777" w:rsidR="00151805" w:rsidRDefault="00151805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551B82" w14:textId="77777777" w:rsidR="00151805" w:rsidRDefault="00151805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87105E" w14:textId="77777777" w:rsidR="00151805" w:rsidRDefault="00151805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87211DB" w14:textId="77777777" w:rsidR="0089219C" w:rsidRDefault="0089219C">
      <w:pPr>
        <w:spacing w:line="240" w:lineRule="auto"/>
      </w:pPr>
      <w:r>
        <w:separator/>
      </w:r>
    </w:p>
  </w:footnote>
  <w:footnote w:type="continuationSeparator" w:id="0">
    <w:p w14:paraId="65D61965" w14:textId="77777777" w:rsidR="0089219C" w:rsidRDefault="0089219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C7DE08" w14:textId="77777777" w:rsidR="00151805" w:rsidRDefault="00151805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70C72B" w14:textId="77777777" w:rsidR="004405DA" w:rsidRDefault="00206C6D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1" relativeHeight="251652096" behindDoc="0" locked="1" layoutInCell="1" allowOverlap="1" wp14:anchorId="4573D663" wp14:editId="07F474ED">
              <wp:simplePos x="5921375" y="1936750"/>
              <wp:positionH relativeFrom="page">
                <wp:posOffset>5921375</wp:posOffset>
              </wp:positionH>
              <wp:positionV relativeFrom="page">
                <wp:posOffset>1936750</wp:posOffset>
              </wp:positionV>
              <wp:extent cx="1259840" cy="8009890"/>
              <wp:effectExtent l="0" t="0" r="0" b="0"/>
              <wp:wrapNone/>
              <wp:docPr id="11" name="Colofo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8E7766F" w14:textId="77777777" w:rsidR="004405DA" w:rsidRDefault="00206C6D">
                          <w:pPr>
                            <w:pStyle w:val="StandaardReferentiegegevensKop"/>
                          </w:pPr>
                          <w:r>
                            <w:t>Hoofddirectie Financieel-Economische Zaken</w:t>
                          </w:r>
                        </w:p>
                        <w:p w14:paraId="02B739A6" w14:textId="77777777" w:rsidR="004405DA" w:rsidRDefault="004405DA">
                          <w:pPr>
                            <w:pStyle w:val="WitregelW2"/>
                          </w:pPr>
                        </w:p>
                        <w:p w14:paraId="4A2B470F" w14:textId="77777777" w:rsidR="004405DA" w:rsidRDefault="00206C6D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14:paraId="7951D54D" w14:textId="64704F1F" w:rsidR="004405DA" w:rsidRDefault="0089219C">
                          <w:pPr>
                            <w:pStyle w:val="StandaardReferentiegegevens"/>
                          </w:pPr>
                          <w:fldSimple w:instr=" DOCPROPERTY  &quot;Kenmerk&quot;  \* MERGEFORMAT ">
                            <w:r w:rsidR="00151805">
                              <w:t>2020-0000108461</w:t>
                            </w:r>
                          </w:fldSimple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4573D663" id="_x0000_t202" coordsize="21600,21600" o:spt="202" path="m,l,21600r21600,l21600,xe">
              <v:stroke joinstyle="miter"/>
              <v:path gradientshapeok="t" o:connecttype="rect"/>
            </v:shapetype>
            <v:shape id="Colofon vervolgpagina" o:spid="_x0000_s1026" type="#_x0000_t202" style="position:absolute;margin-left:466.25pt;margin-top:152.5pt;width:99.2pt;height:630.7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" filled="f" stroked="f">
              <v:textbox inset="0,0,0,0">
                <w:txbxContent>
                  <w:p w14:paraId="18E7766F" w14:textId="77777777" w:rsidR="004405DA" w:rsidRDefault="00206C6D">
                    <w:pPr>
                      <w:pStyle w:val="StandaardReferentiegegevensKop"/>
                    </w:pPr>
                    <w:r>
                      <w:t>Hoofddirectie Financieel-Economische Zaken</w:t>
                    </w:r>
                  </w:p>
                  <w:p w14:paraId="02B739A6" w14:textId="77777777" w:rsidR="004405DA" w:rsidRDefault="004405DA">
                    <w:pPr>
                      <w:pStyle w:val="WitregelW2"/>
                    </w:pPr>
                  </w:p>
                  <w:p w14:paraId="4A2B470F" w14:textId="77777777" w:rsidR="004405DA" w:rsidRDefault="00206C6D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14:paraId="7951D54D" w14:textId="64704F1F" w:rsidR="004405DA" w:rsidRDefault="0089219C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 w:rsidR="00151805">
                      <w:t>2020-0000108461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3120" behindDoc="0" locked="1" layoutInCell="1" allowOverlap="1" wp14:anchorId="48365D39" wp14:editId="68A3253A">
              <wp:simplePos x="5921375" y="1022350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12" name="Paginanumm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E512B37" w14:textId="696F3966" w:rsidR="004405DA" w:rsidRDefault="00206C6D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151805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151805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8365D39" id="Paginanummer vervolgpagina" o:spid="_x0000_s1027" type="#_x0000_t202" style="position:absolute;margin-left:466.25pt;margin-top:805pt;width:99pt;height:14.25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" filled="f" stroked="f">
              <v:textbox inset="0,0,0,0">
                <w:txbxContent>
                  <w:p w14:paraId="2E512B37" w14:textId="696F3966" w:rsidR="004405DA" w:rsidRDefault="00206C6D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151805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151805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4144" behindDoc="0" locked="1" layoutInCell="1" allowOverlap="1" wp14:anchorId="55D813E3" wp14:editId="5D7FC1EE">
              <wp:simplePos x="1007744" y="10197465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799589" cy="161925"/>
              <wp:effectExtent l="0" t="0" r="0" b="0"/>
              <wp:wrapNone/>
              <wp:docPr id="13" name="Rubricering voettekst p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26BCB73" w14:textId="7D030385" w:rsidR="004405DA" w:rsidRDefault="00206C6D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5D813E3" id="Rubricering voettekst p2" o:spid="_x0000_s1028" type="#_x0000_t202" style="position:absolute;margin-left:79.35pt;margin-top:802.95pt;width:141.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" filled="f" stroked="f">
              <v:textbox inset="0,0,0,0">
                <w:txbxContent>
                  <w:p w14:paraId="726BCB73" w14:textId="7D030385" w:rsidR="004405DA" w:rsidRDefault="00206C6D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53313C" w14:textId="77777777" w:rsidR="004405DA" w:rsidRDefault="00206C6D">
    <w:pPr>
      <w:pStyle w:val="MarginlessContainer"/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 wp14:anchorId="093FB8D5" wp14:editId="6CA27009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336675"/>
              <wp:effectExtent l="0" t="0" r="0" b="0"/>
              <wp:wrapNone/>
              <wp:docPr id="1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1D0482C" w14:textId="77777777" w:rsidR="004405DA" w:rsidRDefault="00206C6D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9DA448A" wp14:editId="4584639C">
                                <wp:extent cx="2339975" cy="1582834"/>
                                <wp:effectExtent l="0" t="0" r="0" b="0"/>
                                <wp:docPr id="2" name="Woordmerk_MinFin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Woordmerk_MinFin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093FB8D5" id="_x0000_t202" coordsize="21600,21600" o:spt="202" path="m,l,21600r21600,l21600,xe">
              <v:stroke joinstyle="miter"/>
              <v:path gradientshapeok="t" o:connecttype="rect"/>
            </v:shapetype>
            <v:shape id="Woordmerk" o:spid="_x0000_s1029" type="#_x0000_t202" style="position:absolute;margin-left:316.05pt;margin-top:0;width:184.25pt;height:105.2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" filled="f" stroked="f">
              <v:textbox inset="0,0,0,0">
                <w:txbxContent>
                  <w:p w14:paraId="51D0482C" w14:textId="77777777" w:rsidR="004405DA" w:rsidRDefault="00206C6D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79DA448A" wp14:editId="4584639C">
                          <wp:extent cx="2339975" cy="1582834"/>
                          <wp:effectExtent l="0" t="0" r="0" b="0"/>
                          <wp:docPr id="2" name="Woordmerk_MinFin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Woordmerk_MinFin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2EB0ED00" wp14:editId="5480E9D9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336675"/>
              <wp:effectExtent l="0" t="0" r="0" b="0"/>
              <wp:wrapNone/>
              <wp:docPr id="3" name="Logo_MinFi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EC4190B" w14:textId="77777777" w:rsidR="00180CD0" w:rsidRDefault="00180CD0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EB0ED00" id="Logo_MinFin" o:spid="_x0000_s1030" type="#_x0000_t202" style="position:absolute;margin-left:279.2pt;margin-top:0;width:36.85pt;height:105.2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" filled="f" stroked="f">
              <v:textbox inset="0,0,0,0">
                <w:txbxContent>
                  <w:p w14:paraId="0EC4190B" w14:textId="77777777" w:rsidR="00000000" w:rsidRDefault="00206C6D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7098034B" wp14:editId="12C34FCE">
              <wp:simplePos x="0" y="0"/>
              <wp:positionH relativeFrom="page">
                <wp:posOffset>5930900</wp:posOffset>
              </wp:positionH>
              <wp:positionV relativeFrom="page">
                <wp:posOffset>1961514</wp:posOffset>
              </wp:positionV>
              <wp:extent cx="1228090" cy="3285490"/>
              <wp:effectExtent l="0" t="0" r="0" b="0"/>
              <wp:wrapNone/>
              <wp:docPr id="4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8090" cy="32854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4B8D7FD" w14:textId="77777777" w:rsidR="004405DA" w:rsidRDefault="00206C6D">
                          <w:pPr>
                            <w:pStyle w:val="StandaardReferentiegegevensKop"/>
                          </w:pPr>
                          <w:r>
                            <w:t>Hoofddirectie Financieel-Economische Zaken</w:t>
                          </w:r>
                        </w:p>
                        <w:p w14:paraId="1242B504" w14:textId="77777777" w:rsidR="004405DA" w:rsidRDefault="004405DA">
                          <w:pPr>
                            <w:pStyle w:val="WitregelW1"/>
                          </w:pPr>
                        </w:p>
                        <w:p w14:paraId="24272575" w14:textId="77777777" w:rsidR="004405DA" w:rsidRDefault="00206C6D">
                          <w:pPr>
                            <w:pStyle w:val="StandaardReferentiegegevens"/>
                          </w:pPr>
                          <w:r>
                            <w:t>Korte Voorhout 7</w:t>
                          </w:r>
                        </w:p>
                        <w:p w14:paraId="0CD4CC87" w14:textId="77777777" w:rsidR="004405DA" w:rsidRDefault="00206C6D">
                          <w:pPr>
                            <w:pStyle w:val="StandaardReferentiegegevens"/>
                          </w:pPr>
                          <w:r>
                            <w:t>2511 CW  Den Haag</w:t>
                          </w:r>
                        </w:p>
                        <w:p w14:paraId="5AB71468" w14:textId="77777777" w:rsidR="004405DA" w:rsidRDefault="00206C6D">
                          <w:pPr>
                            <w:pStyle w:val="StandaardReferentiegegevens"/>
                          </w:pPr>
                          <w:r>
                            <w:t>Postbus 20201</w:t>
                          </w:r>
                        </w:p>
                        <w:p w14:paraId="3C96D0EB" w14:textId="77777777" w:rsidR="004405DA" w:rsidRDefault="00206C6D">
                          <w:pPr>
                            <w:pStyle w:val="StandaardReferentiegegevens"/>
                          </w:pPr>
                          <w:r>
                            <w:t>2500 EE  Den Haag</w:t>
                          </w:r>
                        </w:p>
                        <w:p w14:paraId="00D999DF" w14:textId="77777777" w:rsidR="004405DA" w:rsidRPr="00151805" w:rsidRDefault="00206C6D">
                          <w:pPr>
                            <w:pStyle w:val="StandaardReferentiegegevens"/>
                          </w:pPr>
                          <w:r w:rsidRPr="00151805">
                            <w:t>www.rijksoverheid.nl</w:t>
                          </w:r>
                        </w:p>
                        <w:p w14:paraId="36F0B2F7" w14:textId="77777777" w:rsidR="004405DA" w:rsidRPr="00151805" w:rsidRDefault="004405DA">
                          <w:pPr>
                            <w:pStyle w:val="WitregelW1"/>
                          </w:pPr>
                        </w:p>
                        <w:p w14:paraId="0FAA95D5" w14:textId="77777777" w:rsidR="004405DA" w:rsidRPr="00151805" w:rsidRDefault="004405DA">
                          <w:pPr>
                            <w:pStyle w:val="WitregelW2"/>
                          </w:pPr>
                        </w:p>
                        <w:p w14:paraId="1E42BBE3" w14:textId="77777777" w:rsidR="004405DA" w:rsidRPr="00151805" w:rsidRDefault="00206C6D">
                          <w:pPr>
                            <w:pStyle w:val="StandaardReferentiegegevensKop"/>
                          </w:pPr>
                          <w:r w:rsidRPr="00151805">
                            <w:t>Ons kenmerk</w:t>
                          </w:r>
                        </w:p>
                        <w:p w14:paraId="08C77FC8" w14:textId="65971340" w:rsidR="00E01789" w:rsidRDefault="0089219C" w:rsidP="00E01789">
                          <w:pPr>
                            <w:pStyle w:val="StandaardReferentiegegevens"/>
                          </w:pPr>
                          <w:fldSimple w:instr=" DOCPROPERTY  &quot;Kenmerk&quot;  \* MERGEFORMAT ">
                            <w:r w:rsidR="00151805">
                              <w:t>2020-0000108461</w:t>
                            </w:r>
                          </w:fldSimple>
                        </w:p>
                        <w:p w14:paraId="76B2F29D" w14:textId="77777777" w:rsidR="004405DA" w:rsidRPr="00151805" w:rsidRDefault="004405DA">
                          <w:pPr>
                            <w:pStyle w:val="WitregelW1"/>
                          </w:pPr>
                        </w:p>
                        <w:p w14:paraId="4A127822" w14:textId="77777777" w:rsidR="004405DA" w:rsidRDefault="00206C6D">
                          <w:pPr>
                            <w:pStyle w:val="StandaardReferentiegegevensKop"/>
                          </w:pPr>
                          <w:r>
                            <w:t>Uw brief (kenmerk)</w:t>
                          </w:r>
                        </w:p>
                        <w:p w14:paraId="4197828C" w14:textId="43BE7834" w:rsidR="004405DA" w:rsidRDefault="00206C6D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7098034B" id="_x0000_t202" coordsize="21600,21600" o:spt="202" path="m,l,21600r21600,l21600,xe">
              <v:stroke joinstyle="miter"/>
              <v:path gradientshapeok="t" o:connecttype="rect"/>
            </v:shapetype>
            <v:shape id="Colofon" o:spid="_x0000_s1031" type="#_x0000_t202" style="position:absolute;margin-left:467pt;margin-top:154.45pt;width:96.7pt;height:258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" filled="f" stroked="f">
              <v:textbox inset="0,0,0,0">
                <w:txbxContent>
                  <w:p w14:paraId="14B8D7FD" w14:textId="77777777" w:rsidR="004405DA" w:rsidRDefault="00206C6D">
                    <w:pPr>
                      <w:pStyle w:val="StandaardReferentiegegevensKop"/>
                    </w:pPr>
                    <w:r>
                      <w:t>Hoofddirectie Financieel-Economische Zaken</w:t>
                    </w:r>
                  </w:p>
                  <w:p w14:paraId="1242B504" w14:textId="77777777" w:rsidR="004405DA" w:rsidRDefault="004405DA">
                    <w:pPr>
                      <w:pStyle w:val="WitregelW1"/>
                    </w:pPr>
                  </w:p>
                  <w:p w14:paraId="24272575" w14:textId="77777777" w:rsidR="004405DA" w:rsidRDefault="00206C6D">
                    <w:pPr>
                      <w:pStyle w:val="StandaardReferentiegegevens"/>
                    </w:pPr>
                    <w:r>
                      <w:t>Korte Voorhout 7</w:t>
                    </w:r>
                  </w:p>
                  <w:p w14:paraId="0CD4CC87" w14:textId="77777777" w:rsidR="004405DA" w:rsidRDefault="00206C6D">
                    <w:pPr>
                      <w:pStyle w:val="StandaardReferentiegegevens"/>
                    </w:pPr>
                    <w:r>
                      <w:t>2511 CW  Den Haag</w:t>
                    </w:r>
                  </w:p>
                  <w:p w14:paraId="5AB71468" w14:textId="77777777" w:rsidR="004405DA" w:rsidRDefault="00206C6D">
                    <w:pPr>
                      <w:pStyle w:val="StandaardReferentiegegevens"/>
                    </w:pPr>
                    <w:r>
                      <w:t>Postbus 20201</w:t>
                    </w:r>
                  </w:p>
                  <w:p w14:paraId="3C96D0EB" w14:textId="77777777" w:rsidR="004405DA" w:rsidRDefault="00206C6D">
                    <w:pPr>
                      <w:pStyle w:val="StandaardReferentiegegevens"/>
                    </w:pPr>
                    <w:r>
                      <w:t>2500 EE  Den Haag</w:t>
                    </w:r>
                  </w:p>
                  <w:p w14:paraId="00D999DF" w14:textId="77777777" w:rsidR="004405DA" w:rsidRPr="00151805" w:rsidRDefault="00206C6D">
                    <w:pPr>
                      <w:pStyle w:val="StandaardReferentiegegevens"/>
                    </w:pPr>
                    <w:proofErr w:type="gramStart"/>
                    <w:r w:rsidRPr="00151805">
                      <w:t>www.rijksoverheid.nl</w:t>
                    </w:r>
                    <w:proofErr w:type="gramEnd"/>
                  </w:p>
                  <w:p w14:paraId="36F0B2F7" w14:textId="77777777" w:rsidR="004405DA" w:rsidRPr="00151805" w:rsidRDefault="004405DA">
                    <w:pPr>
                      <w:pStyle w:val="WitregelW1"/>
                    </w:pPr>
                  </w:p>
                  <w:p w14:paraId="0FAA95D5" w14:textId="77777777" w:rsidR="004405DA" w:rsidRPr="00151805" w:rsidRDefault="004405DA">
                    <w:pPr>
                      <w:pStyle w:val="WitregelW2"/>
                    </w:pPr>
                    <w:bookmarkStart w:id="1" w:name="_GoBack"/>
                    <w:bookmarkEnd w:id="1"/>
                  </w:p>
                  <w:p w14:paraId="1E42BBE3" w14:textId="77777777" w:rsidR="004405DA" w:rsidRPr="00151805" w:rsidRDefault="00206C6D">
                    <w:pPr>
                      <w:pStyle w:val="StandaardReferentiegegevensKop"/>
                    </w:pPr>
                    <w:r w:rsidRPr="00151805">
                      <w:t>Ons kenmerk</w:t>
                    </w:r>
                  </w:p>
                  <w:p w14:paraId="08C77FC8" w14:textId="65971340" w:rsidR="00E01789" w:rsidRDefault="0089219C" w:rsidP="00E01789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 w:rsidR="00151805">
                      <w:t>2020-0000108461</w:t>
                    </w:r>
                    <w:r>
                      <w:fldChar w:fldCharType="end"/>
                    </w:r>
                  </w:p>
                  <w:p w14:paraId="76B2F29D" w14:textId="77777777" w:rsidR="004405DA" w:rsidRPr="00151805" w:rsidRDefault="004405DA">
                    <w:pPr>
                      <w:pStyle w:val="WitregelW1"/>
                    </w:pPr>
                  </w:p>
                  <w:p w14:paraId="4A127822" w14:textId="77777777" w:rsidR="004405DA" w:rsidRDefault="00206C6D">
                    <w:pPr>
                      <w:pStyle w:val="StandaardReferentiegegevensKop"/>
                    </w:pPr>
                    <w:r>
                      <w:t>Uw brief (kenmerk)</w:t>
                    </w:r>
                  </w:p>
                  <w:p w14:paraId="4197828C" w14:textId="43BE7834" w:rsidR="004405DA" w:rsidRDefault="00206C6D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69D9598A" wp14:editId="524CFCD1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2875"/>
              <wp:effectExtent l="0" t="0" r="0" b="0"/>
              <wp:wrapNone/>
              <wp:docPr id="5" name="Retouradr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657097F" w14:textId="77777777" w:rsidR="004405DA" w:rsidRDefault="00206C6D">
                          <w:pPr>
                            <w:pStyle w:val="StandaardReferentiegegevens"/>
                          </w:pPr>
                          <w:r>
                            <w:t xml:space="preserve">&gt; Retouradres Postbus 20201 2500 EE  Den Haag 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9D9598A" id="Retouradres" o:spid="_x0000_s1032" type="#_x0000_t202" style="position:absolute;margin-left:79.35pt;margin-top:133.2pt;width:280.45pt;height:11.2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" filled="f" stroked="f">
              <v:textbox inset="0,0,0,0">
                <w:txbxContent>
                  <w:p w14:paraId="5657097F" w14:textId="77777777" w:rsidR="004405DA" w:rsidRDefault="00206C6D">
                    <w:pPr>
                      <w:pStyle w:val="StandaardReferentiegegevens"/>
                    </w:pPr>
                    <w:r>
                      <w:t xml:space="preserve">&gt; Retouradres Postbus 20201 2500 EE  Den Haag 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6E8BB72A" wp14:editId="00FEACEA">
              <wp:simplePos x="0" y="0"/>
              <wp:positionH relativeFrom="page">
                <wp:posOffset>1009650</wp:posOffset>
              </wp:positionH>
              <wp:positionV relativeFrom="page">
                <wp:posOffset>1943100</wp:posOffset>
              </wp:positionV>
              <wp:extent cx="2447925" cy="1079500"/>
              <wp:effectExtent l="0" t="0" r="0" b="0"/>
              <wp:wrapNone/>
              <wp:docPr id="6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47925" cy="10795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832E7EF" w14:textId="267936E2" w:rsidR="004405DA" w:rsidRDefault="00206C6D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  <w:p w14:paraId="62018266" w14:textId="77777777" w:rsidR="00151805" w:rsidRDefault="00206C6D">
                          <w:r>
                            <w:fldChar w:fldCharType="begin"/>
                          </w:r>
                          <w:r>
                            <w:instrText xml:space="preserve"> DOCPROPERTY  "Aan"  \* MERGEFORMAT </w:instrText>
                          </w:r>
                          <w:r>
                            <w:fldChar w:fldCharType="separate"/>
                          </w:r>
                          <w:r w:rsidR="00151805">
                            <w:t>Aan de Voorzitter van de Tweede Kamer der Staten-Generaal</w:t>
                          </w:r>
                        </w:p>
                        <w:p w14:paraId="3373A2A3" w14:textId="77777777" w:rsidR="00151805" w:rsidRDefault="00151805">
                          <w:r>
                            <w:t>Postbus 20018</w:t>
                          </w:r>
                        </w:p>
                        <w:p w14:paraId="06A422AA" w14:textId="1E38196C" w:rsidR="004405DA" w:rsidRDefault="00151805">
                          <w:r>
                            <w:t>2500 EA  Den Haag</w:t>
                          </w:r>
                          <w:r w:rsidR="00206C6D"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6E8BB72A" id="Toezendgegevens" o:spid="_x0000_s1033" type="#_x0000_t202" style="position:absolute;margin-left:79.5pt;margin-top:153pt;width:192.75pt;height:85pt;z-index:251659264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" filled="f" stroked="f">
              <v:textbox inset="0,0,0,0">
                <w:txbxContent>
                  <w:p w14:paraId="7832E7EF" w14:textId="267936E2" w:rsidR="004405DA" w:rsidRDefault="00206C6D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  <w:p w14:paraId="62018266" w14:textId="77777777" w:rsidR="00151805" w:rsidRDefault="00206C6D">
                    <w:r>
                      <w:fldChar w:fldCharType="begin"/>
                    </w:r>
                    <w:r>
                      <w:instrText xml:space="preserve"> DOCPROPERTY  "Aan"  \* MERGEFORMAT </w:instrText>
                    </w:r>
                    <w:r>
                      <w:fldChar w:fldCharType="separate"/>
                    </w:r>
                    <w:r w:rsidR="00151805">
                      <w:t>Aan de Voorzitter van de Tweede Kamer der Staten-Generaal</w:t>
                    </w:r>
                  </w:p>
                  <w:p w14:paraId="3373A2A3" w14:textId="77777777" w:rsidR="00151805" w:rsidRDefault="00151805">
                    <w:r>
                      <w:t>Postbus 20018</w:t>
                    </w:r>
                  </w:p>
                  <w:p w14:paraId="06A422AA" w14:textId="1E38196C" w:rsidR="004405DA" w:rsidRDefault="00151805">
                    <w:r>
                      <w:t>2500 EA  Den Haag</w:t>
                    </w:r>
                    <w:r w:rsidR="00206C6D"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453C3ACA" wp14:editId="32A8308D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7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34A8999" w14:textId="6041FB06" w:rsidR="004405DA" w:rsidRDefault="00206C6D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B13EE0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B13EE0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453C3ACA" id="_x0000_t202" coordsize="21600,21600" o:spt="202" path="m,l,21600r21600,l21600,xe">
              <v:stroke joinstyle="miter"/>
              <v:path gradientshapeok="t" o:connecttype="rect"/>
            </v:shapetype>
            <v:shape id="Paginanummer" o:spid="_x0000_s1034" type="#_x0000_t202" style="position:absolute;margin-left:466.25pt;margin-top:805pt;width:99.2pt;height:14.1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" filled="f" stroked="f">
              <v:textbox inset="0,0,0,0">
                <w:txbxContent>
                  <w:p w14:paraId="634A8999" w14:textId="6041FB06" w:rsidR="004405DA" w:rsidRDefault="00206C6D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B13EE0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B13EE0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795B5601" wp14:editId="3FFF5AD3">
              <wp:simplePos x="0" y="0"/>
              <wp:positionH relativeFrom="page">
                <wp:posOffset>1007744</wp:posOffset>
              </wp:positionH>
              <wp:positionV relativeFrom="page">
                <wp:posOffset>3635375</wp:posOffset>
              </wp:positionV>
              <wp:extent cx="4105275" cy="755650"/>
              <wp:effectExtent l="0" t="0" r="0" b="0"/>
              <wp:wrapNone/>
              <wp:docPr id="8" name="Onderwerp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5275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4405DA" w14:paraId="189EA3A7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7D84180B" w14:textId="77777777" w:rsidR="004405DA" w:rsidRDefault="004405DA"/>
                            </w:tc>
                            <w:tc>
                              <w:tcPr>
                                <w:tcW w:w="5400" w:type="dxa"/>
                              </w:tcPr>
                              <w:p w14:paraId="4F9B6C82" w14:textId="77777777" w:rsidR="004405DA" w:rsidRDefault="004405DA"/>
                            </w:tc>
                          </w:tr>
                          <w:tr w:rsidR="004405DA" w14:paraId="418C0B38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18F8EAC7" w14:textId="77777777" w:rsidR="004405DA" w:rsidRDefault="00206C6D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2053951C" w14:textId="357A8C44" w:rsidR="004405DA" w:rsidRDefault="00285988" w:rsidP="006F73C4">
                                <w:r>
                                  <w:t>15 januari</w:t>
                                </w:r>
                              </w:p>
                            </w:tc>
                          </w:tr>
                          <w:tr w:rsidR="004405DA" w14:paraId="0F1C2937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34973817" w14:textId="77777777" w:rsidR="004405DA" w:rsidRDefault="00206C6D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284F8E8B" w14:textId="128F9988" w:rsidR="004405DA" w:rsidRDefault="00B13EE0" w:rsidP="00BB1566">
                                <w:r>
                                  <w:fldChar w:fldCharType="begin"/>
                                </w:r>
                                <w:r>
                                  <w:instrText xml:space="preserve"> DOCPROPERTY  "Onderwerp"  \* MERGEFORMAT </w:instrText>
                                </w:r>
                                <w:r>
                                  <w:fldChar w:fldCharType="separate"/>
                                </w:r>
                                <w:r w:rsidR="00151805">
                                  <w:t>Incidentele suppletoire begroting Financiën 2021</w:t>
                                </w:r>
                                <w:r>
                                  <w:fldChar w:fldCharType="end"/>
                                </w:r>
                                <w:r w:rsidR="00645BDD">
                                  <w:t xml:space="preserve"> - Toeslagen</w:t>
                                </w:r>
                              </w:p>
                            </w:tc>
                          </w:tr>
                          <w:tr w:rsidR="004405DA" w14:paraId="681657E0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4665D7BB" w14:textId="77777777" w:rsidR="004405DA" w:rsidRDefault="004405DA"/>
                            </w:tc>
                            <w:tc>
                              <w:tcPr>
                                <w:tcW w:w="4738" w:type="dxa"/>
                              </w:tcPr>
                              <w:p w14:paraId="4C11F5FA" w14:textId="77777777" w:rsidR="004405DA" w:rsidRDefault="004405DA"/>
                            </w:tc>
                          </w:tr>
                        </w:tbl>
                        <w:p w14:paraId="3C362755" w14:textId="77777777" w:rsidR="00180CD0" w:rsidRDefault="00180CD0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95B5601" id="Onderwerp" o:spid="_x0000_s1035" type="#_x0000_t202" style="position:absolute;margin-left:79.35pt;margin-top:286.25pt;width:323.25pt;height:59.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4405DA" w14:paraId="189EA3A7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7D84180B" w14:textId="77777777" w:rsidR="004405DA" w:rsidRDefault="004405DA"/>
                      </w:tc>
                      <w:tc>
                        <w:tcPr>
                          <w:tcW w:w="5400" w:type="dxa"/>
                        </w:tcPr>
                        <w:p w14:paraId="4F9B6C82" w14:textId="77777777" w:rsidR="004405DA" w:rsidRDefault="004405DA"/>
                      </w:tc>
                    </w:tr>
                    <w:tr w:rsidR="004405DA" w14:paraId="418C0B38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18F8EAC7" w14:textId="77777777" w:rsidR="004405DA" w:rsidRDefault="00206C6D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2053951C" w14:textId="357A8C44" w:rsidR="004405DA" w:rsidRDefault="00285988" w:rsidP="006F73C4">
                          <w:r>
                            <w:t>15 januari</w:t>
                          </w:r>
                        </w:p>
                      </w:tc>
                    </w:tr>
                    <w:tr w:rsidR="004405DA" w14:paraId="0F1C2937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34973817" w14:textId="77777777" w:rsidR="004405DA" w:rsidRDefault="00206C6D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284F8E8B" w14:textId="128F9988" w:rsidR="004405DA" w:rsidRDefault="00B13EE0" w:rsidP="00BB1566">
                          <w:r>
                            <w:fldChar w:fldCharType="begin"/>
                          </w:r>
                          <w:r>
                            <w:instrText xml:space="preserve"> DOCPROPERTY  "Onderwerp"  \* MERGEFORMAT </w:instrText>
                          </w:r>
                          <w:r>
                            <w:fldChar w:fldCharType="separate"/>
                          </w:r>
                          <w:r w:rsidR="00151805">
                            <w:t>Incidentele suppletoire begroting Financiën 2021</w:t>
                          </w:r>
                          <w:r>
                            <w:fldChar w:fldCharType="end"/>
                          </w:r>
                          <w:r w:rsidR="00645BDD">
                            <w:t xml:space="preserve"> - Toeslagen</w:t>
                          </w:r>
                        </w:p>
                      </w:tc>
                    </w:tr>
                    <w:tr w:rsidR="004405DA" w14:paraId="681657E0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4665D7BB" w14:textId="77777777" w:rsidR="004405DA" w:rsidRDefault="004405DA"/>
                      </w:tc>
                      <w:tc>
                        <w:tcPr>
                          <w:tcW w:w="4738" w:type="dxa"/>
                        </w:tcPr>
                        <w:p w14:paraId="4C11F5FA" w14:textId="77777777" w:rsidR="004405DA" w:rsidRDefault="004405DA"/>
                      </w:tc>
                    </w:tr>
                  </w:tbl>
                  <w:p w14:paraId="3C362755" w14:textId="77777777" w:rsidR="00180CD0" w:rsidRDefault="00180CD0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 wp14:anchorId="424C313C" wp14:editId="0009A9CF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800225" cy="161925"/>
              <wp:effectExtent l="0" t="0" r="0" b="0"/>
              <wp:wrapNone/>
              <wp:docPr id="9" name="Rubricering voetteks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A71DCBC" w14:textId="245EEDFE" w:rsidR="004405DA" w:rsidRDefault="00206C6D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24C313C" id="Rubricering voettekst" o:spid="_x0000_s1036" type="#_x0000_t202" style="position:absolute;margin-left:79.35pt;margin-top:802.95pt;width:141.75pt;height:12.7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" filled="f" stroked="f">
              <v:textbox inset="0,0,0,0">
                <w:txbxContent>
                  <w:p w14:paraId="1A71DCBC" w14:textId="245EEDFE" w:rsidR="004405DA" w:rsidRDefault="00206C6D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 wp14:anchorId="0DC429F7" wp14:editId="398AB250">
              <wp:simplePos x="0" y="0"/>
              <wp:positionH relativeFrom="page">
                <wp:posOffset>5921375</wp:posOffset>
              </wp:positionH>
              <wp:positionV relativeFrom="page">
                <wp:posOffset>5309870</wp:posOffset>
              </wp:positionV>
              <wp:extent cx="1148080" cy="762635"/>
              <wp:effectExtent l="0" t="0" r="0" b="0"/>
              <wp:wrapNone/>
              <wp:docPr id="10" name="Region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8080" cy="76263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1035BB3" w14:textId="77777777" w:rsidR="00180CD0" w:rsidRDefault="00180CD0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DC429F7" id="Region 12" o:spid="_x0000_s1037" type="#_x0000_t202" style="position:absolute;margin-left:466.25pt;margin-top:418.1pt;width:90.4pt;height:60.0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" filled="f" stroked="f">
              <v:textbox inset="0,0,0,0">
                <w:txbxContent>
                  <w:p w14:paraId="01035BB3" w14:textId="77777777" w:rsidR="00000000" w:rsidRDefault="00206C6D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A97A3CF4"/>
    <w:multiLevelType w:val="multilevel"/>
    <w:tmpl w:val="DE4567D7"/>
    <w:name w:val="Nummering lijst Opdrachtbevestiging"/>
    <w:lvl w:ilvl="0">
      <w:start w:val="1"/>
      <w:numFmt w:val="decimal"/>
      <w:pStyle w:val="NummeringlijstOpdrbev"/>
      <w:lvlText w:val="%1."/>
      <w:lvlJc w:val="left"/>
      <w:pPr>
        <w:ind w:left="708" w:hanging="328"/>
      </w:pPr>
    </w:lvl>
    <w:lvl w:ilvl="1">
      <w:start w:val="1"/>
      <w:numFmt w:val="bullet"/>
      <w:pStyle w:val="NummeringlijstOpdrbevniv2"/>
      <w:lvlText w:val="●"/>
      <w:lvlJc w:val="left"/>
      <w:pPr>
        <w:ind w:left="1120" w:hanging="411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FB1E8EEF"/>
    <w:multiLevelType w:val="multilevel"/>
    <w:tmpl w:val="5D6F9CBC"/>
    <w:name w:val="Actiepunten"/>
    <w:lvl w:ilvl="0">
      <w:start w:val="1"/>
      <w:numFmt w:val="decimal"/>
      <w:pStyle w:val="Huisstijl-Actiepunt"/>
      <w:lvlText w:val="Actie %1."/>
      <w:lvlJc w:val="left"/>
      <w:pPr>
        <w:ind w:left="0" w:firstLine="0"/>
      </w:pPr>
      <w:rPr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E07AA7A"/>
    <w:multiLevelType w:val="multilevel"/>
    <w:tmpl w:val="34EBF45E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706FEFC"/>
    <w:multiLevelType w:val="multilevel"/>
    <w:tmpl w:val="9492F1BF"/>
    <w:name w:val="Bullet Opdrachtbevestiging"/>
    <w:lvl w:ilvl="0">
      <w:start w:val="1"/>
      <w:numFmt w:val="bullet"/>
      <w:pStyle w:val="BulletOpdrBev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attachedTemplate r:id="rId1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2757"/>
    <w:rsid w:val="000F6936"/>
    <w:rsid w:val="00151805"/>
    <w:rsid w:val="00180CD0"/>
    <w:rsid w:val="00206C6D"/>
    <w:rsid w:val="00232757"/>
    <w:rsid w:val="00285988"/>
    <w:rsid w:val="002D48F1"/>
    <w:rsid w:val="00375D1A"/>
    <w:rsid w:val="004405DA"/>
    <w:rsid w:val="004C35A2"/>
    <w:rsid w:val="00565F1B"/>
    <w:rsid w:val="0059457D"/>
    <w:rsid w:val="00645BDD"/>
    <w:rsid w:val="006F73C4"/>
    <w:rsid w:val="007668F4"/>
    <w:rsid w:val="007A1624"/>
    <w:rsid w:val="008622A1"/>
    <w:rsid w:val="0089219C"/>
    <w:rsid w:val="00892723"/>
    <w:rsid w:val="008C2EE6"/>
    <w:rsid w:val="009473F6"/>
    <w:rsid w:val="009C0982"/>
    <w:rsid w:val="00B13EE0"/>
    <w:rsid w:val="00B5290C"/>
    <w:rsid w:val="00B668DE"/>
    <w:rsid w:val="00B906CF"/>
    <w:rsid w:val="00BB1566"/>
    <w:rsid w:val="00BC74CC"/>
    <w:rsid w:val="00BF60AE"/>
    <w:rsid w:val="00C46EF9"/>
    <w:rsid w:val="00D60A46"/>
    <w:rsid w:val="00DF0175"/>
    <w:rsid w:val="00E01789"/>
    <w:rsid w:val="00F0187C"/>
    <w:rsid w:val="00F755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9ABA0B6"/>
  <w15:docId w15:val="{3637F524-6076-41EB-B2B0-4E6F074DBB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customStyle="1" w:styleId="dummyfield">
    <w:name w:val="_dummy_field"/>
    <w:basedOn w:val="Standaard"/>
    <w:next w:val="Standaard"/>
    <w:pPr>
      <w:spacing w:line="240" w:lineRule="exact"/>
    </w:pPr>
    <w:rPr>
      <w:color w:val="FFFFFF"/>
      <w:sz w:val="2"/>
      <w:szCs w:val="2"/>
    </w:rPr>
  </w:style>
  <w:style w:type="paragraph" w:customStyle="1" w:styleId="AanvraagICTmiddelenproductentabel">
    <w:name w:val="Aanvraag ICT middelen producten tabel"/>
    <w:basedOn w:val="Standaard"/>
    <w:next w:val="Standaard"/>
    <w:pPr>
      <w:spacing w:line="240" w:lineRule="exact"/>
      <w:ind w:left="60"/>
    </w:pPr>
  </w:style>
  <w:style w:type="paragraph" w:customStyle="1" w:styleId="AanvraagformulierICTmiddelenCalibri">
    <w:name w:val="Aanvraagformulier ICT middelen Calibri"/>
    <w:basedOn w:val="Standaard"/>
    <w:next w:val="Standaard"/>
    <w:pPr>
      <w:spacing w:line="240" w:lineRule="exact"/>
    </w:pPr>
    <w:rPr>
      <w:rFonts w:ascii="Calibri" w:hAnsi="Calibri"/>
      <w:sz w:val="22"/>
      <w:szCs w:val="22"/>
    </w:rPr>
  </w:style>
  <w:style w:type="paragraph" w:customStyle="1" w:styleId="AanvraagformulierICTmiddelenKop1">
    <w:name w:val="Aanvraagformulier ICT middelen Kop 1"/>
    <w:basedOn w:val="Standaard"/>
    <w:next w:val="Standaard"/>
    <w:pPr>
      <w:spacing w:before="54" w:line="280" w:lineRule="exact"/>
    </w:pPr>
    <w:rPr>
      <w:b/>
      <w:sz w:val="28"/>
      <w:szCs w:val="28"/>
    </w:rPr>
  </w:style>
  <w:style w:type="paragraph" w:customStyle="1" w:styleId="AanvraagformulierICTmiddelenV8">
    <w:name w:val="Aanvraagformulier ICT middelen V8"/>
    <w:basedOn w:val="Standaard"/>
    <w:next w:val="Standaard"/>
    <w:pPr>
      <w:spacing w:before="60" w:line="180" w:lineRule="exact"/>
    </w:pPr>
    <w:rPr>
      <w:sz w:val="16"/>
      <w:szCs w:val="16"/>
    </w:rPr>
  </w:style>
  <w:style w:type="table" w:customStyle="1" w:styleId="AanvraagformulierICTmidelentabel">
    <w:name w:val="Aanvraagformulier ICT midelen tabel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60" w:type="dxa"/>
        <w:bottom w:w="0" w:type="dxa"/>
        <w:right w:w="60" w:type="dxa"/>
      </w:tblCellMar>
    </w:tblPr>
    <w:tcPr>
      <w:shd w:val="clear" w:color="auto" w:fill="auto"/>
    </w:tcPr>
    <w:tblStylePr w:type="firstRow">
      <w:pPr>
        <w:jc w:val="left"/>
      </w:pPr>
      <w:tblPr/>
      <w:tcPr>
        <w:shd w:val="clear" w:color="auto" w:fill="C6D9F1"/>
      </w:tcPr>
    </w:tblStylePr>
    <w:tblStylePr w:type="firstCol">
      <w:pPr>
        <w:jc w:val="center"/>
      </w:pPr>
    </w:tblStylePr>
  </w:style>
  <w:style w:type="paragraph" w:customStyle="1" w:styleId="Actiepunten">
    <w:name w:val="Actiepunten"/>
    <w:basedOn w:val="Standaard"/>
    <w:next w:val="Standaard"/>
    <w:pPr>
      <w:spacing w:line="240" w:lineRule="exact"/>
    </w:pPr>
  </w:style>
  <w:style w:type="paragraph" w:customStyle="1" w:styleId="BulletOpdrBev">
    <w:name w:val="Bullet Opdr.Bev."/>
    <w:basedOn w:val="Standaard"/>
    <w:next w:val="Standaard"/>
    <w:pPr>
      <w:numPr>
        <w:numId w:val="2"/>
      </w:numPr>
      <w:spacing w:line="240" w:lineRule="exact"/>
    </w:pPr>
  </w:style>
  <w:style w:type="paragraph" w:customStyle="1" w:styleId="BulletOpdrachtbevestiging">
    <w:name w:val="Bullet Opdrachtbevestiging"/>
    <w:basedOn w:val="Standaard"/>
    <w:next w:val="Standaard"/>
    <w:pPr>
      <w:spacing w:line="240" w:lineRule="exact"/>
    </w:pPr>
  </w:style>
  <w:style w:type="paragraph" w:customStyle="1" w:styleId="Ekidocumenttype">
    <w:name w:val="Eki documenttype"/>
    <w:basedOn w:val="Standaard"/>
    <w:next w:val="Standaard"/>
    <w:pPr>
      <w:spacing w:before="400" w:after="400" w:line="400" w:lineRule="exact"/>
      <w:ind w:left="200"/>
    </w:pPr>
    <w:rPr>
      <w:sz w:val="40"/>
      <w:szCs w:val="40"/>
    </w:rPr>
  </w:style>
  <w:style w:type="table" w:customStyle="1" w:styleId="EkikaderBeoordelingen">
    <w:name w:val="Eki kader Beoordeling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Ekikaderdocumenttype">
    <w:name w:val="Eki kader documenttype"/>
    <w:rPr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400" w:type="dxa"/>
        <w:left w:w="200" w:type="dxa"/>
        <w:bottom w:w="400" w:type="dxa"/>
        <w:right w:w="200" w:type="dxa"/>
      </w:tblCellMar>
    </w:tblPr>
  </w:style>
  <w:style w:type="paragraph" w:customStyle="1" w:styleId="EkiKopjeArchivering">
    <w:name w:val="Eki Kopje Archivering"/>
    <w:basedOn w:val="Standaard"/>
    <w:next w:val="Standaard"/>
    <w:pPr>
      <w:spacing w:line="240" w:lineRule="exact"/>
    </w:pPr>
    <w:rPr>
      <w:sz w:val="24"/>
      <w:szCs w:val="24"/>
    </w:rPr>
  </w:style>
  <w:style w:type="table" w:customStyle="1" w:styleId="Ekitabelkader">
    <w:name w:val="Eki tabel kader"/>
    <w:rPr>
      <w:sz w:val="18"/>
      <w:szCs w:val="18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uisstijl-Actiepunt">
    <w:name w:val="Huisstijl - Actiepunt"/>
    <w:basedOn w:val="Standaard"/>
    <w:next w:val="Standaard"/>
    <w:pPr>
      <w:numPr>
        <w:numId w:val="1"/>
      </w:numPr>
      <w:spacing w:line="240" w:lineRule="exact"/>
    </w:pPr>
  </w:style>
  <w:style w:type="paragraph" w:styleId="Inhopg1">
    <w:name w:val="toc 1"/>
    <w:basedOn w:val="Standaard"/>
    <w:next w:val="Standaard"/>
    <w:pPr>
      <w:tabs>
        <w:tab w:val="left" w:pos="0"/>
        <w:tab w:val="right" w:pos="283"/>
      </w:tabs>
      <w:spacing w:before="280" w:line="240" w:lineRule="exact"/>
      <w:ind w:hanging="850"/>
    </w:pPr>
    <w:rPr>
      <w:b/>
      <w:color w:val="682280"/>
    </w:r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1"/>
    <w:next w:val="Standaard"/>
    <w:pPr>
      <w:spacing w:before="0" w:line="250" w:lineRule="exact"/>
    </w:pPr>
    <w:rPr>
      <w:b w:val="0"/>
      <w:color w:val="000000"/>
    </w:rPr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InterimrapportVerdana8">
    <w:name w:val="Interimrapport Verdana 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InterimrapportVerdana8wit">
    <w:name w:val="Interimrapport Verdana 8 wit"/>
    <w:basedOn w:val="Standaard"/>
    <w:next w:val="Standaard"/>
    <w:pPr>
      <w:spacing w:line="240" w:lineRule="exact"/>
    </w:pPr>
    <w:rPr>
      <w:b/>
      <w:color w:val="FFFFFF"/>
      <w:sz w:val="16"/>
      <w:szCs w:val="16"/>
    </w:rPr>
  </w:style>
  <w:style w:type="paragraph" w:customStyle="1" w:styleId="Leeg">
    <w:name w:val="Leeg"/>
    <w:basedOn w:val="Standaard"/>
    <w:next w:val="Standaard"/>
    <w:pPr>
      <w:spacing w:line="20" w:lineRule="exact"/>
      <w:ind w:left="-600"/>
    </w:pPr>
    <w:rPr>
      <w:sz w:val="2"/>
      <w:szCs w:val="2"/>
    </w:rPr>
  </w:style>
  <w:style w:type="paragraph" w:customStyle="1" w:styleId="Lijstniveau1">
    <w:name w:val="Lijst niveau 1"/>
    <w:basedOn w:val="Standaard"/>
    <w:pPr>
      <w:numPr>
        <w:numId w:val="4"/>
      </w:numPr>
    </w:pPr>
  </w:style>
  <w:style w:type="paragraph" w:customStyle="1" w:styleId="Lijstniveau2">
    <w:name w:val="Lijst niveau 2"/>
    <w:basedOn w:val="Standaard"/>
    <w:pPr>
      <w:numPr>
        <w:ilvl w:val="1"/>
        <w:numId w:val="4"/>
      </w:numPr>
    </w:pPr>
  </w:style>
  <w:style w:type="paragraph" w:customStyle="1" w:styleId="Lijstniveau3">
    <w:name w:val="Lijst niveau 3"/>
    <w:basedOn w:val="Standaard"/>
    <w:pPr>
      <w:numPr>
        <w:ilvl w:val="2"/>
        <w:numId w:val="4"/>
      </w:numPr>
    </w:pPr>
  </w:style>
  <w:style w:type="paragraph" w:customStyle="1" w:styleId="MinutenCassatie-Fiscaletekst">
    <w:name w:val="Minuten Cassatie - Fiscale tekst"/>
    <w:basedOn w:val="Standaard"/>
    <w:pPr>
      <w:spacing w:line="360" w:lineRule="exact"/>
    </w:pPr>
  </w:style>
  <w:style w:type="paragraph" w:customStyle="1" w:styleId="Notitietabel">
    <w:name w:val="Notitie tabel"/>
    <w:basedOn w:val="Standaard"/>
    <w:next w:val="Standaard"/>
    <w:pPr>
      <w:spacing w:before="160" w:line="240" w:lineRule="exact"/>
    </w:pPr>
    <w:rPr>
      <w:sz w:val="13"/>
      <w:szCs w:val="13"/>
    </w:rPr>
  </w:style>
  <w:style w:type="paragraph" w:customStyle="1" w:styleId="NummeringlijstOpdrbev">
    <w:name w:val="Nummering lijst Opdr.bev."/>
    <w:basedOn w:val="Standaard"/>
    <w:next w:val="Standaard"/>
    <w:pPr>
      <w:numPr>
        <w:numId w:val="3"/>
      </w:numPr>
      <w:spacing w:line="240" w:lineRule="exact"/>
    </w:pPr>
  </w:style>
  <w:style w:type="paragraph" w:customStyle="1" w:styleId="NummeringlijstOpdrbevniv2">
    <w:name w:val="Nummering lijst Opdr.bev. niv. 2"/>
    <w:basedOn w:val="Standaard"/>
    <w:next w:val="Standaard"/>
    <w:pPr>
      <w:numPr>
        <w:ilvl w:val="1"/>
        <w:numId w:val="3"/>
      </w:numPr>
      <w:spacing w:line="240" w:lineRule="exact"/>
    </w:pPr>
  </w:style>
  <w:style w:type="paragraph" w:customStyle="1" w:styleId="NummeringlijstOpdrachtbevestiging">
    <w:name w:val="Nummering lijst Opdrachtbevestiging"/>
    <w:basedOn w:val="Standaard"/>
    <w:next w:val="Standaard"/>
    <w:p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paragraph" w:customStyle="1" w:styleId="Persberichtintrotekst">
    <w:name w:val="Persbericht_introtekst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PersberichtTitel">
    <w:name w:val="Persbericht_Titel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PiramidaalHfstongenummerd">
    <w:name w:val="Piramidaal Hfst. ongenummerd"/>
    <w:basedOn w:val="Standaard"/>
    <w:next w:val="Standaard"/>
    <w:pPr>
      <w:pageBreakBefore/>
      <w:spacing w:after="1200" w:line="440" w:lineRule="exact"/>
    </w:pPr>
    <w:rPr>
      <w:color w:val="E20078"/>
      <w:sz w:val="32"/>
      <w:szCs w:val="32"/>
    </w:rPr>
  </w:style>
  <w:style w:type="paragraph" w:customStyle="1" w:styleId="RapportKop1ongenummerd">
    <w:name w:val="Rapport Kop 1 ongenummerd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Rubricering">
    <w:name w:val="Rubricering"/>
    <w:basedOn w:val="Standaard"/>
    <w:next w:val="Standaard"/>
    <w:pPr>
      <w:spacing w:line="240" w:lineRule="exact"/>
    </w:pPr>
    <w:rPr>
      <w:b/>
      <w:smallCaps/>
      <w:sz w:val="13"/>
      <w:szCs w:val="13"/>
    </w:rPr>
  </w:style>
  <w:style w:type="paragraph" w:customStyle="1" w:styleId="Rubriceringvoettekst">
    <w:name w:val="Rubricering voettekst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Standaardgecentreerd">
    <w:name w:val="Standaard gecentreerd"/>
    <w:basedOn w:val="Standaard"/>
    <w:next w:val="Standaard"/>
    <w:pPr>
      <w:spacing w:line="240" w:lineRule="exact"/>
      <w:jc w:val="center"/>
    </w:pPr>
  </w:style>
  <w:style w:type="paragraph" w:customStyle="1" w:styleId="Standaardregelafstandtenminste">
    <w:name w:val="Standaard regelafstand ten minste"/>
    <w:basedOn w:val="Standaard"/>
    <w:next w:val="Standaard"/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paragraph" w:customStyle="1" w:styleId="StandaardAanhef">
    <w:name w:val="Standaard_Aanhef"/>
    <w:basedOn w:val="Standaard"/>
    <w:next w:val="Standaard"/>
    <w:pPr>
      <w:spacing w:before="100" w:after="240" w:line="240" w:lineRule="exact"/>
    </w:pPr>
  </w:style>
  <w:style w:type="paragraph" w:customStyle="1" w:styleId="StandaardCursief">
    <w:name w:val="Standaard_Cursief"/>
    <w:basedOn w:val="Standaard"/>
    <w:next w:val="Standaard"/>
    <w:pPr>
      <w:spacing w:line="240" w:lineRule="exact"/>
    </w:pPr>
    <w:rPr>
      <w:i/>
    </w:rPr>
  </w:style>
  <w:style w:type="paragraph" w:customStyle="1" w:styleId="StandaardOndertekening">
    <w:name w:val="Standaard_Ondertekening"/>
    <w:basedOn w:val="Standaard"/>
    <w:next w:val="Standaard"/>
    <w:pPr>
      <w:spacing w:before="240" w:line="240" w:lineRule="exact"/>
    </w:pPr>
  </w:style>
  <w:style w:type="paragraph" w:customStyle="1" w:styleId="StandaardReferentiegegevens">
    <w:name w:val="Standaard_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StandaardReferentiegegevensItalic">
    <w:name w:val="Standaard_Referentiegegevens_Italic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StandaardReferentiegegevensKop">
    <w:name w:val="Standaard_Referentiegegevens_Kop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StandaardSlotzin">
    <w:name w:val="Standaard_Slotzin"/>
    <w:basedOn w:val="Standaard"/>
    <w:next w:val="Standaard"/>
    <w:pPr>
      <w:spacing w:before="240" w:line="240" w:lineRule="exact"/>
    </w:pPr>
  </w:style>
  <w:style w:type="paragraph" w:customStyle="1" w:styleId="Standaardv45Referentiegegevens">
    <w:name w:val="Standaard_v4.5_Referentiegegevens"/>
    <w:basedOn w:val="Standaard"/>
    <w:next w:val="Standaard"/>
    <w:pPr>
      <w:spacing w:before="90" w:line="180" w:lineRule="exact"/>
    </w:pPr>
    <w:rPr>
      <w:sz w:val="13"/>
      <w:szCs w:val="13"/>
    </w:rPr>
  </w:style>
  <w:style w:type="paragraph" w:customStyle="1" w:styleId="Standaardlijst">
    <w:name w:val="Standaardlijst"/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</w:style>
  <w:style w:type="paragraph" w:customStyle="1" w:styleId="TabeltekstStandaard">
    <w:name w:val="Tabeltekst Standaard"/>
    <w:basedOn w:val="Standaard"/>
    <w:next w:val="Standaard"/>
    <w:pPr>
      <w:spacing w:line="240" w:lineRule="exact"/>
    </w:pPr>
  </w:style>
  <w:style w:type="paragraph" w:customStyle="1" w:styleId="Verdana11HoofdlettersVet">
    <w:name w:val="Verdana 11 Hoofdletters Vet"/>
    <w:basedOn w:val="Standaard"/>
    <w:next w:val="Standaard"/>
    <w:pPr>
      <w:spacing w:line="240" w:lineRule="exact"/>
    </w:pPr>
    <w:rPr>
      <w:b/>
      <w:caps/>
      <w:sz w:val="22"/>
      <w:szCs w:val="22"/>
    </w:rPr>
  </w:style>
  <w:style w:type="paragraph" w:customStyle="1" w:styleId="Verdana65HoofdlettersVet">
    <w:name w:val="Verdana 6;5 Hoofdletters Vet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232757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232757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232757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232757"/>
    <w:rPr>
      <w:rFonts w:ascii="Verdana" w:hAnsi="Verdana"/>
      <w:color w:val="000000"/>
      <w:sz w:val="18"/>
      <w:szCs w:val="18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232757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232757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232757"/>
    <w:rPr>
      <w:rFonts w:ascii="Verdana" w:hAnsi="Verdana"/>
      <w:color w:val="00000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232757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232757"/>
    <w:rPr>
      <w:rFonts w:ascii="Verdana" w:hAnsi="Verdana"/>
      <w:b/>
      <w:bCs/>
      <w:color w:val="00000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232757"/>
    <w:pPr>
      <w:spacing w:line="240" w:lineRule="auto"/>
    </w:pPr>
    <w:rPr>
      <w:rFonts w:ascii="Segoe UI" w:hAnsi="Segoe UI" w:cs="Segoe UI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32757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ettings" Target="settings.xml" Id="rId7" /><Relationship Type="http://schemas.openxmlformats.org/officeDocument/2006/relationships/header" Target="header2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header" Target="header3.xml" Id="rId15" /><Relationship Type="http://schemas.openxmlformats.org/officeDocument/2006/relationships/endnotes" Target="endnotes.xml" Id="rId10" /><Relationship Type="http://schemas.openxmlformats.org/officeDocument/2006/relationships/footnotes" Target="footnotes.xml" Id="rId9" /><Relationship Type="http://schemas.openxmlformats.org/officeDocument/2006/relationships/footer" Target="footer2.xml" Id="rId14" 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ACHOUH\AppData\Local\Microsoft\Windows\INetCache\IE\JI7OQLJ1\Brief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28</ap:Words>
  <ap:Characters>157</ap:Characters>
  <ap:DocSecurity>4</ap:DocSecurity>
  <ap:Lines>1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184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2021-01-15T15:29:00.0000000Z</dcterms:created>
  <dcterms:modified xsi:type="dcterms:W3CDTF">2021-01-15T15:29:00.0000000Z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gensjabloon">
    <vt:lpwstr>DocGen_Brief_nl_NL</vt:lpwstr>
  </property>
  <property fmtid="{D5CDD505-2E9C-101B-9397-08002B2CF9AE}" pid="3" name="Onderwerp">
    <vt:lpwstr>Incidentele suppletoire begroting Financiën 2021</vt:lpwstr>
  </property>
  <property fmtid="{D5CDD505-2E9C-101B-9397-08002B2CF9AE}" pid="4" name="Datum">
    <vt:lpwstr>15 januari</vt:lpwstr>
  </property>
  <property fmtid="{D5CDD505-2E9C-101B-9397-08002B2CF9AE}" pid="5" name="Aan">
    <vt:lpwstr>Aan de Voorzitter van de Tweede Kamer der Staten-Generaal_x000d_
Postbus 20018_x000d_
2500 EA  Den Haag</vt:lpwstr>
  </property>
  <property fmtid="{D5CDD505-2E9C-101B-9397-08002B2CF9AE}" pid="6" name="Kenmerk">
    <vt:lpwstr>2020-0000108461</vt:lpwstr>
  </property>
  <property fmtid="{D5CDD505-2E9C-101B-9397-08002B2CF9AE}" pid="7" name="UwKenmerk">
    <vt:lpwstr/>
  </property>
  <property fmtid="{D5CDD505-2E9C-101B-9397-08002B2CF9AE}" pid="8" name="Rubricering">
    <vt:lpwstr/>
  </property>
  <property fmtid="{D5CDD505-2E9C-101B-9397-08002B2CF9AE}" pid="9" name="ContentTypeId">
    <vt:lpwstr>0x0101004B4DB8D74381A64E93D24ADB0CE52243</vt:lpwstr>
  </property>
</Properties>
</file>