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73C99">
              <w:rPr>
                <w:rFonts w:ascii="Times New Roman" w:hAnsi="Times New Roman"/>
              </w:rPr>
              <w:t>De Tweede Kamer der Staten-</w:t>
            </w:r>
            <w:r w:rsidRPr="00C73C99">
              <w:rPr>
                <w:rFonts w:ascii="Times New Roman" w:hAnsi="Times New Roman"/>
              </w:rPr>
              <w:fldChar w:fldCharType="begin"/>
            </w:r>
            <w:r w:rsidRPr="00C73C99">
              <w:rPr>
                <w:rFonts w:ascii="Times New Roman" w:hAnsi="Times New Roman"/>
              </w:rPr>
              <w:instrText xml:space="preserve">PRIVATE </w:instrText>
            </w:r>
            <w:r w:rsidRPr="00C73C99">
              <w:rPr>
                <w:rFonts w:ascii="Times New Roman" w:hAnsi="Times New Roman"/>
              </w:rPr>
              <w:fldChar w:fldCharType="end"/>
            </w: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73C99">
              <w:rPr>
                <w:rFonts w:ascii="Times New Roman" w:hAnsi="Times New Roman"/>
              </w:rPr>
              <w:t>Generaal zendt bijgaand door</w:t>
            </w: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73C99">
              <w:rPr>
                <w:rFonts w:ascii="Times New Roman" w:hAnsi="Times New Roman"/>
              </w:rPr>
              <w:t>haar aangenomen wetsvoorstel</w:t>
            </w: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73C99">
              <w:rPr>
                <w:rFonts w:ascii="Times New Roman" w:hAnsi="Times New Roman"/>
              </w:rPr>
              <w:t>aan de Eerste Kamer.</w:t>
            </w: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73C99">
              <w:rPr>
                <w:rFonts w:ascii="Times New Roman" w:hAnsi="Times New Roman"/>
              </w:rPr>
              <w:t>De Voorzitter,</w:t>
            </w: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73C99" w:rsidR="00C73C99" w:rsidP="000D0DF5" w:rsidRDefault="00C73C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73C99" w:rsidR="00C73C99" w:rsidP="000D0DF5" w:rsidRDefault="00C73C99">
            <w:pPr>
              <w:rPr>
                <w:rFonts w:ascii="Times New Roman" w:hAnsi="Times New Roman"/>
              </w:rPr>
            </w:pPr>
          </w:p>
          <w:p w:rsidRPr="00C73C99" w:rsidR="00CB3578" w:rsidP="00C73C99" w:rsidRDefault="00C73C99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20 december 2018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C73C99" w:rsidTr="001D6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1769B" w:rsidR="00C73C99" w:rsidP="000D5BC4" w:rsidRDefault="00C73C99">
            <w:pPr>
              <w:rPr>
                <w:rFonts w:ascii="Times New Roman" w:hAnsi="Times New Roman"/>
                <w:sz w:val="24"/>
              </w:rPr>
            </w:pPr>
            <w:r w:rsidRPr="0001769B">
              <w:rPr>
                <w:rStyle w:val="Zwaar"/>
                <w:rFonts w:ascii="Times New Roman" w:hAnsi="Times New Roman"/>
                <w:sz w:val="24"/>
              </w:rPr>
              <w:t>Wijziging van de begrotingsstaat van het Infrastructuurfonds voor het jaar 2018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73C99" w:rsidTr="001F0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C73C99" w:rsidRDefault="00C73C9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1769B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01769B" w:rsidR="0001769B" w:rsidP="0001769B" w:rsidRDefault="0001769B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01769B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01769B" w:rsidR="0001769B" w:rsidP="0001769B" w:rsidRDefault="0001769B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01769B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01769B" w:rsidR="0001769B" w:rsidP="00940444" w:rsidRDefault="0001769B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01769B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Infrastructuurfonds voor het jaar 2018;</w:t>
      </w:r>
    </w:p>
    <w:p w:rsidRPr="0001769B" w:rsidR="0001769B" w:rsidP="0001769B" w:rsidRDefault="0001769B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01769B">
        <w:rPr>
          <w:rFonts w:ascii="Times New Roman" w:hAnsi="Times New Roman" w:cs="Times New Roman"/>
          <w:sz w:val="24"/>
          <w:szCs w:val="24"/>
        </w:rPr>
        <w:t>Zo is het, dat Wij met gemeen overleg der Staten-Generaal, hebben goedgevonden en verstaan, gelijk Wij goedvinden en verstaan bij deze:</w:t>
      </w: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01769B">
        <w:rPr>
          <w:rFonts w:ascii="Times New Roman" w:hAnsi="Times New Roman" w:cs="Times New Roman"/>
          <w:b/>
          <w:sz w:val="24"/>
          <w:szCs w:val="24"/>
        </w:rPr>
        <w:t>Artikel 1</w:t>
      </w: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01769B" w:rsidR="0001769B" w:rsidP="0001769B" w:rsidRDefault="0001769B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01769B">
        <w:rPr>
          <w:rFonts w:ascii="Times New Roman" w:hAnsi="Times New Roman" w:cs="Times New Roman"/>
          <w:sz w:val="24"/>
          <w:szCs w:val="24"/>
        </w:rPr>
        <w:t>De begrotingsstaat van het Infrastructuurfonds voor het jaar 2018 wordt gewijzigd, zoals blijkt uit de bij deze wet behorende staat.</w:t>
      </w: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01769B">
        <w:rPr>
          <w:rFonts w:ascii="Times New Roman" w:hAnsi="Times New Roman" w:cs="Times New Roman"/>
          <w:b/>
          <w:sz w:val="24"/>
          <w:szCs w:val="24"/>
        </w:rPr>
        <w:t>Artikel 2</w:t>
      </w: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01769B" w:rsidR="0001769B" w:rsidP="0001769B" w:rsidRDefault="0001769B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01769B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01769B">
        <w:rPr>
          <w:rFonts w:ascii="Times New Roman" w:hAnsi="Times New Roman" w:cs="Times New Roman"/>
          <w:b/>
          <w:sz w:val="24"/>
          <w:szCs w:val="24"/>
        </w:rPr>
        <w:t>Artikel 3</w:t>
      </w: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01769B" w:rsidR="0001769B" w:rsidP="0001769B" w:rsidRDefault="0001769B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01769B">
        <w:rPr>
          <w:rFonts w:ascii="Times New Roman" w:hAnsi="Times New Roman" w:cs="Times New Roman"/>
          <w:sz w:val="24"/>
          <w:szCs w:val="24"/>
        </w:rPr>
        <w:t>Deze wet treedt in werking met ingang van 1 december van het onderhavige begrotingsjaar. Indien het Staatsblad waarin deze wet wordt geplaatst, wordt uitgegeven op of na de datum van 1 december, dan treedt zij in werking met ingang van de dag na de datum van uitgifte van dat Staatsblad en werkt zij terug tot en met 1 december van het onderhavige begrotingsjaar.</w:t>
      </w:r>
    </w:p>
    <w:p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01769B" w:rsidR="005242CE" w:rsidP="0001769B" w:rsidRDefault="005242CE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01769B" w:rsidR="0001769B" w:rsidP="00940444" w:rsidRDefault="0001769B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01769B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01769B"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01769B">
        <w:rPr>
          <w:rFonts w:ascii="Times New Roman" w:hAnsi="Times New Roman" w:cs="Times New Roman"/>
          <w:sz w:val="24"/>
          <w:szCs w:val="24"/>
        </w:rPr>
        <w:t xml:space="preserve">Gegeven </w:t>
      </w:r>
    </w:p>
    <w:p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01769B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C73C99" w:rsidP="0001769B" w:rsidRDefault="0001769B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01769B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="00C73C99" w:rsidP="0001769B" w:rsidRDefault="00C73C99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C73C99" w:rsidP="0001769B" w:rsidRDefault="00C73C99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C73C99" w:rsidP="0001769B" w:rsidRDefault="00C73C99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C73C99" w:rsidP="0001769B" w:rsidRDefault="00C73C99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C73C99" w:rsidP="0001769B" w:rsidRDefault="00C73C99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C73C99" w:rsidP="0001769B" w:rsidRDefault="00C73C99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C73C99" w:rsidP="0001769B" w:rsidRDefault="00C73C99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C73C99" w:rsidP="0001769B" w:rsidRDefault="00C73C99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C73C99" w:rsidP="0001769B" w:rsidRDefault="00C73C99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C73C99" w:rsidP="0001769B" w:rsidRDefault="00C73C99">
      <w:pPr>
        <w:pStyle w:val="Geenafstand"/>
        <w:rPr>
          <w:rFonts w:ascii="Times New Roman" w:hAnsi="Times New Roman" w:cs="Times New Roman"/>
          <w:sz w:val="24"/>
          <w:szCs w:val="24"/>
        </w:rPr>
        <w:sectPr w:rsidR="00C73C99" w:rsidSect="00602486">
          <w:footerReference w:type="even" r:id="rId8"/>
          <w:footerReference w:type="default" r:id="rId9"/>
          <w:pgSz w:w="11906" w:h="16838"/>
          <w:pgMar w:top="1418" w:right="1418" w:bottom="1418" w:left="1418" w:header="357" w:footer="1440" w:gutter="0"/>
          <w:pgNumType w:start="1"/>
          <w:cols w:space="708"/>
          <w:noEndnote/>
          <w:docGrid w:linePitch="272"/>
        </w:sectPr>
      </w:pPr>
      <w:r w:rsidRPr="00C73C99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Pr="00602486" w:rsidR="00602486" w:rsidP="00602486" w:rsidRDefault="00602486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602486">
        <w:rPr>
          <w:rFonts w:ascii="Times New Roman" w:hAnsi="Times New Roman" w:cs="Times New Roman"/>
          <w:b/>
          <w:sz w:val="24"/>
          <w:szCs w:val="24"/>
        </w:rPr>
        <w:lastRenderedPageBreak/>
        <w:t>Wijziging van de begrotingsstaat van het Infrastructuurfonds voor het jaar 2018 (Tweede suppletoire begroting) (bedragen x € 1.000)</w:t>
      </w:r>
    </w:p>
    <w:tbl>
      <w:tblPr>
        <w:tblW w:w="150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2966"/>
        <w:gridCol w:w="1418"/>
        <w:gridCol w:w="1090"/>
        <w:gridCol w:w="1230"/>
        <w:gridCol w:w="1459"/>
        <w:gridCol w:w="1029"/>
        <w:gridCol w:w="1230"/>
        <w:gridCol w:w="1593"/>
        <w:gridCol w:w="907"/>
        <w:gridCol w:w="1230"/>
      </w:tblGrid>
      <w:tr w:rsidRPr="00602486" w:rsidR="00602486" w:rsidTr="00602486">
        <w:trPr>
          <w:trHeight w:val="427"/>
        </w:trPr>
        <w:tc>
          <w:tcPr>
            <w:tcW w:w="8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29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373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(1)</w:t>
            </w:r>
          </w:p>
        </w:tc>
        <w:tc>
          <w:tcPr>
            <w:tcW w:w="37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(2)</w:t>
            </w:r>
          </w:p>
        </w:tc>
        <w:tc>
          <w:tcPr>
            <w:tcW w:w="373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(3)</w:t>
            </w:r>
          </w:p>
        </w:tc>
      </w:tr>
      <w:tr w:rsidRPr="00602486" w:rsidR="00602486" w:rsidTr="00602486">
        <w:trPr>
          <w:trHeight w:val="810"/>
        </w:trPr>
        <w:tc>
          <w:tcPr>
            <w:tcW w:w="8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Art.</w:t>
            </w:r>
          </w:p>
        </w:tc>
        <w:tc>
          <w:tcPr>
            <w:tcW w:w="29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Vastgestelde begroting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Mutaties  1e suppletoire begroting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Mutaties</w:t>
            </w: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br/>
              <w:t>2e suppletoire</w:t>
            </w: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br/>
              <w:t>begroting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</w:tr>
      <w:tr w:rsidRPr="00602486" w:rsidR="00602486" w:rsidTr="00602486">
        <w:trPr>
          <w:trHeight w:val="427"/>
        </w:trPr>
        <w:tc>
          <w:tcPr>
            <w:tcW w:w="8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1029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907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</w:tr>
      <w:tr w:rsidRPr="00602486" w:rsidR="00602486" w:rsidTr="00602486">
        <w:trPr>
          <w:trHeight w:val="36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12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Hoofdwegennet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3.255.485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2.575.982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90.402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939.295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263.686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-1.818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136.071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-362.395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29.933</w:t>
            </w: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13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Spoorwegen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2.527.321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2.190.386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314.250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896.552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219.915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55.930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-1.972.520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-262.594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-135.966</w:t>
            </w: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14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Regionaal, lokale infrastructuur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59.087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246.601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26.565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-43.444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-77.444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-100.294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15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Hoofdvaarwegennet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863.989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964.746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131.197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135.306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40.654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3.436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-183.164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-152.113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-53.251</w:t>
            </w: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17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Megaprojecten Verkeer en Vervoer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310.309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262.497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30.436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433.888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61.057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-838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351.070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-48.792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123.202</w:t>
            </w: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18</w:t>
            </w:r>
            <w:r w:rsidRPr="00602486">
              <w:rPr>
                <w:rFonts w:ascii="Times New Roman" w:hAnsi="Times New Roman"/>
                <w:color w:val="333333"/>
                <w:szCs w:val="20"/>
                <w:vertAlign w:val="superscript"/>
              </w:rPr>
              <w:t>1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Overige uitgaven en ontvangsten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1.094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1.094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54.278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54.514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12.376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-49.878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-49.878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19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Bijdragen andere begrotingen Rijk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5.675.020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448.568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-667.589</w:t>
            </w:r>
          </w:p>
        </w:tc>
      </w:tr>
      <w:tr w:rsidRPr="00602486" w:rsidR="00602486" w:rsidTr="00602486">
        <w:trPr>
          <w:trHeight w:val="51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20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Verkenningen, reserveringen en investeringsruimte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</w:tr>
      <w:tr w:rsidRPr="00602486" w:rsidR="00602486" w:rsidTr="00602486">
        <w:trPr>
          <w:trHeight w:val="283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Subtotaal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7.017.285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6.241.306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6.241.305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2.485.883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596.382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517.654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-1.795.965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-976.066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-703.671</w:t>
            </w: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color w:val="000000"/>
                <w:szCs w:val="20"/>
              </w:rPr>
              <w:t>18.10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000000"/>
                <w:szCs w:val="20"/>
              </w:rPr>
            </w:pPr>
            <w:r w:rsidRPr="00602486">
              <w:rPr>
                <w:rFonts w:ascii="Times New Roman" w:hAnsi="Times New Roman"/>
                <w:color w:val="000000"/>
                <w:szCs w:val="20"/>
              </w:rPr>
              <w:t>Voordelig eindsaldo (cumulatief) vorig jaar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78.728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Subtotaal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7.017.285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6.241.306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6.241.305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2.485.883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596.382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596.382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-1.795.965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-976.066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-702.276</w:t>
            </w: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Voordelig eindsaldo (cumulatief) huidig jaar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</w:rPr>
              <w:t>-272.395</w:t>
            </w:r>
          </w:p>
        </w:tc>
      </w:tr>
      <w:tr w:rsidRPr="00602486" w:rsidR="00602486" w:rsidTr="00602486">
        <w:trPr>
          <w:trHeight w:val="341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Totaal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7.017.285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6.241.306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6.241.306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2.485.883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596.382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596.382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-1.795.965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-976.066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-976.066</w:t>
            </w:r>
          </w:p>
        </w:tc>
      </w:tr>
      <w:tr w:rsidRPr="00602486" w:rsidR="00602486" w:rsidTr="00602486">
        <w:trPr>
          <w:trHeight w:val="305"/>
        </w:trPr>
        <w:tc>
          <w:tcPr>
            <w:tcW w:w="8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</w:tr>
      <w:tr w:rsidRPr="00602486" w:rsidR="00602486" w:rsidTr="00602486">
        <w:trPr>
          <w:trHeight w:val="341"/>
        </w:trPr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  <w:r w:rsidRPr="00602486">
              <w:rPr>
                <w:rFonts w:ascii="Times New Roman" w:hAnsi="Times New Roman"/>
                <w:color w:val="333333"/>
                <w:szCs w:val="20"/>
                <w:vertAlign w:val="superscript"/>
              </w:rPr>
              <w:t>1</w:t>
            </w:r>
            <w:r w:rsidRPr="00602486">
              <w:rPr>
                <w:rFonts w:ascii="Times New Roman" w:hAnsi="Times New Roman"/>
                <w:color w:val="333333"/>
                <w:szCs w:val="20"/>
              </w:rPr>
              <w:t xml:space="preserve"> Exclusief artikelonderdeel 18.10 Saldo van de afgesloten rekeningen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602486" w:rsidR="00602486" w:rsidP="00077084" w:rsidRDefault="00602486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Pr="00602486" w:rsidR="0001769B" w:rsidP="0001769B" w:rsidRDefault="0001769B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sectPr w:rsidRPr="00602486" w:rsidR="0001769B" w:rsidSect="00602486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69B" w:rsidRDefault="0001769B">
      <w:pPr>
        <w:spacing w:line="20" w:lineRule="exact"/>
      </w:pPr>
    </w:p>
  </w:endnote>
  <w:endnote w:type="continuationSeparator" w:id="0">
    <w:p w:rsidR="0001769B" w:rsidRDefault="0001769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01769B" w:rsidRDefault="0001769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C73C99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69B" w:rsidRDefault="0001769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01769B" w:rsidRDefault="00017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9B"/>
    <w:rsid w:val="00012DBE"/>
    <w:rsid w:val="0001769B"/>
    <w:rsid w:val="000A1D81"/>
    <w:rsid w:val="00111ED3"/>
    <w:rsid w:val="001C190E"/>
    <w:rsid w:val="002168F4"/>
    <w:rsid w:val="002A727C"/>
    <w:rsid w:val="005242CE"/>
    <w:rsid w:val="00556C2B"/>
    <w:rsid w:val="005D2707"/>
    <w:rsid w:val="00602486"/>
    <w:rsid w:val="00606255"/>
    <w:rsid w:val="006B607A"/>
    <w:rsid w:val="007D451C"/>
    <w:rsid w:val="00826224"/>
    <w:rsid w:val="00930A23"/>
    <w:rsid w:val="00940444"/>
    <w:rsid w:val="009C7354"/>
    <w:rsid w:val="009E6D7F"/>
    <w:rsid w:val="00A11E73"/>
    <w:rsid w:val="00A2521E"/>
    <w:rsid w:val="00A949FA"/>
    <w:rsid w:val="00AE436A"/>
    <w:rsid w:val="00C135B1"/>
    <w:rsid w:val="00C73C99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01769B"/>
    <w:rPr>
      <w:b/>
      <w:bCs/>
    </w:rPr>
  </w:style>
  <w:style w:type="paragraph" w:styleId="Geenafstand">
    <w:name w:val="No Spacing"/>
    <w:link w:val="GeenafstandChar"/>
    <w:uiPriority w:val="1"/>
    <w:qFormat/>
    <w:rsid w:val="0001769B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99"/>
    <w:locked/>
    <w:rsid w:val="0001769B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avmp">
    <w:name w:val="avmp"/>
    <w:rsid w:val="00C73C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01769B"/>
    <w:rPr>
      <w:b/>
      <w:bCs/>
    </w:rPr>
  </w:style>
  <w:style w:type="paragraph" w:styleId="Geenafstand">
    <w:name w:val="No Spacing"/>
    <w:link w:val="GeenafstandChar"/>
    <w:uiPriority w:val="1"/>
    <w:qFormat/>
    <w:rsid w:val="0001769B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99"/>
    <w:locked/>
    <w:rsid w:val="0001769B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avmp">
    <w:name w:val="avmp"/>
    <w:rsid w:val="00C7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512</ap:Words>
  <ap:Characters>2818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2018-12-21T10:51:00.0000000Z</dcterms:created>
  <dcterms:modified xsi:type="dcterms:W3CDTF">2018-12-21T10:51:00.0000000Z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0x0101004D92F5861721C642BE07231DAD6C7C85</vt:lpwstr>
  </property>
</Properties>
</file>