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185291" w:rsidRDefault="00185291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1E0688" w:rsidRDefault="001E0688"/>
    <w:p w:rsidR="000B1D5E" w:rsidRDefault="00A45563">
      <w:pPr>
        <w:rPr>
          <w:kern w:val="0"/>
        </w:rPr>
      </w:pPr>
      <w:r>
        <w:t>Hierbij ontvangt u een nota van wijziging bij</w:t>
      </w:r>
      <w:r w:rsidR="00752D5A">
        <w:t xml:space="preserve"> de 1</w:t>
      </w:r>
      <w:r w:rsidRPr="00752D5A" w:rsidR="00752D5A">
        <w:rPr>
          <w:vertAlign w:val="superscript"/>
        </w:rPr>
        <w:t>e</w:t>
      </w:r>
      <w:r w:rsidR="00752D5A">
        <w:t xml:space="preserve"> suppletoire begroting van het Ministerie v</w:t>
      </w:r>
      <w:r w:rsidR="00F65D43">
        <w:t>an Infrastructuur en Milieu 2017 (kamerstuk II, 2016</w:t>
      </w:r>
      <w:r w:rsidR="00752D5A">
        <w:t>/201</w:t>
      </w:r>
      <w:r w:rsidR="00F65D43">
        <w:t>7</w:t>
      </w:r>
      <w:r w:rsidR="00752D5A">
        <w:t>,</w:t>
      </w:r>
      <w:r w:rsidR="00F65D43">
        <w:t xml:space="preserve"> </w:t>
      </w:r>
      <w:r w:rsidRPr="00F65D43" w:rsidR="00F65D43">
        <w:t>34 730</w:t>
      </w:r>
      <w:r>
        <w:t>-</w:t>
      </w:r>
      <w:r w:rsidRPr="00F65D43" w:rsidR="00F65D43">
        <w:t>XII</w:t>
      </w:r>
      <w:r w:rsidR="00752D5A">
        <w:t>, nr. 1).</w:t>
      </w:r>
    </w:p>
    <w:p w:rsidR="000B1D5E" w:rsidRDefault="000B1D5E">
      <w:pPr>
        <w:rPr>
          <w:kern w:val="0"/>
        </w:rPr>
      </w:pPr>
    </w:p>
    <w:p w:rsidR="00081A07" w:rsidP="00081A07" w:rsidRDefault="00081A07">
      <w:pPr>
        <w:pStyle w:val="Slotzin"/>
      </w:pPr>
      <w:r>
        <w:t>Hoogachtend,</w:t>
      </w:r>
    </w:p>
    <w:p w:rsidR="00081A07" w:rsidP="00081A07" w:rsidRDefault="00081A07">
      <w:pPr>
        <w:pStyle w:val="OndertekeningArea1"/>
      </w:pPr>
      <w:r>
        <w:t>DE MINISTER VAN INFRASTRUCTUUR EN MILIEU,</w:t>
      </w:r>
    </w:p>
    <w:p w:rsidR="00081A07" w:rsidP="00081A07" w:rsidRDefault="00081A07"/>
    <w:p w:rsidR="00081A07" w:rsidP="00081A07" w:rsidRDefault="00081A07"/>
    <w:p w:rsidR="00081A07" w:rsidP="00081A07" w:rsidRDefault="00081A07"/>
    <w:p w:rsidR="00081A07" w:rsidP="00081A07" w:rsidRDefault="00081A07"/>
    <w:p w:rsidR="00081A07" w:rsidP="00081A07" w:rsidRDefault="00081A07">
      <w:r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68D" w:rsidRDefault="006F768D">
      <w:r>
        <w:separator/>
      </w:r>
    </w:p>
  </w:endnote>
  <w:endnote w:type="continuationSeparator" w:id="0">
    <w:p w:rsidR="006F768D" w:rsidRDefault="006F7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68D" w:rsidRDefault="006F768D">
      <w:r>
        <w:rPr>
          <w:color w:val="000000"/>
        </w:rPr>
        <w:separator/>
      </w:r>
    </w:p>
  </w:footnote>
  <w:footnote w:type="continuationSeparator" w:id="0">
    <w:p w:rsidR="006F768D" w:rsidRDefault="006F7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F52E8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2552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62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65D43">
                <w:pPr>
                  <w:pStyle w:val="Huisstijl-AfzendgegevensW1"/>
                </w:pPr>
                <w:proofErr w:type="spellStart"/>
                <w:r>
                  <w:t>Rijnstraat</w:t>
                </w:r>
                <w:proofErr w:type="spellEnd"/>
                <w:r>
                  <w:t xml:space="preserve"> 8</w:t>
                </w:r>
              </w:p>
              <w:p w:rsidR="000B1D5E" w:rsidRDefault="00F65D43">
                <w:pPr>
                  <w:pStyle w:val="Huisstijl-Afzendgegevens"/>
                </w:pPr>
                <w:r>
                  <w:t xml:space="preserve">2515 XP </w:t>
                </w:r>
                <w:r w:rsidR="00F52E8C"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B225F2" w:rsidRPr="00B225F2" w:rsidRDefault="00B225F2" w:rsidP="00B225F2">
                <w:pPr>
                  <w:pStyle w:val="Huisstijl-Referentiegegevens"/>
                </w:pPr>
                <w:r w:rsidRPr="00B225F2">
                  <w:t>IENM</w:t>
                </w:r>
                <w:r>
                  <w:t>/BSK-2017/165937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225525">
      <w:rPr>
        <w:lang w:eastAsia="nl-NL" w:bidi="ar-SA"/>
      </w:rPr>
      <w:pict>
        <v:shape id="Text Box 29" o:spid="_x0000_s2061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elraster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Datumenbetreft"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Pr="00081A07" w:rsidRDefault="00F52E8C" w:rsidP="00A45563">
                      <w:pPr>
                        <w:pStyle w:val="Kop1"/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</w:pPr>
                      <w:r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Aanbieding nota van wijziging 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bij</w:t>
                      </w:r>
                      <w:r w:rsidR="00185291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de 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1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  <w:vertAlign w:val="superscript"/>
                        </w:rPr>
                        <w:t>e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suppletoire </w:t>
                      </w:r>
                      <w:r w:rsid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br/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b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e</w:t>
                      </w:r>
                      <w:r w:rsidR="00A45563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groting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van het Ministerie van Infrastructuur en Milieu (XII) voor het jaar 2017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Pr="00185291" w:rsidRDefault="000B1D5E">
                      <w:pPr>
                        <w:pStyle w:val="Huisstijl-Gegevens"/>
                        <w:suppressOverlap/>
                        <w:rPr>
                          <w:szCs w:val="18"/>
                        </w:rPr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25525">
      <w:rPr>
        <w:lang w:eastAsia="nl-NL" w:bidi="ar-SA"/>
      </w:rPr>
      <w:pict>
        <v:shape id="Text Box 28" o:spid="_x0000_s2060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25525">
      <w:rPr>
        <w:lang w:eastAsia="nl-NL" w:bidi="ar-SA"/>
      </w:rPr>
      <w:pict>
        <v:shape id="Text Box 27" o:spid="_x0000_s2059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81A07" w:rsidRDefault="00081A07" w:rsidP="00081A07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  <w:p w:rsidR="000B1D5E" w:rsidRPr="00081A07" w:rsidRDefault="000B1D5E" w:rsidP="00081A07"/>
            </w:txbxContent>
          </v:textbox>
          <w10:wrap anchorx="page" anchory="page"/>
        </v:shape>
      </w:pict>
    </w:r>
    <w:r w:rsidR="00225525">
      <w:rPr>
        <w:lang w:eastAsia="nl-NL" w:bidi="ar-SA"/>
      </w:rPr>
      <w:pict>
        <v:shape id="Text Box 26" o:spid="_x0000_s2058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225525">
      <w:rPr>
        <w:lang w:eastAsia="nl-NL" w:bidi="ar-SA"/>
      </w:rPr>
      <w:pict>
        <v:shape id="Text Box 25" o:spid="_x0000_s2057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\* Arabic  \* MERGEFORMAT </w:instrText>
                </w:r>
                <w:r w:rsidR="00225525">
                  <w:fldChar w:fldCharType="separate"/>
                </w:r>
                <w:r w:rsidR="00081A07">
                  <w:rPr>
                    <w:noProof/>
                  </w:rPr>
                  <w:t>1</w:t>
                </w:r>
                <w:r w:rsidR="0022552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081A07">
                    <w:rPr>
                      <w:noProof/>
                    </w:rPr>
                    <w:t>1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22552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6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081A07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081A07">
                    <w:rPr>
                      <w:noProof/>
                    </w:rPr>
                    <w:t>1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22552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4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813244"/>
                    <w:dataBinding w:prefixMappings="xmlns:dg='http://docgen.org/date' " w:xpath="/dg:DocgenData[1]/dg:Date[1]" w:storeItemID="{F81E0786-AD0E-47E7-927A-8164F84E0AD6}"/>
                    <w:date w:fullDate="2014-06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27 juni 2014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van wijzigingen van het Ministerie van Infrastructuur en Milieu over het jaar 2014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3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proofErr w:type="spellStart"/>
                <w:r>
                  <w:t>Plesmanweg</w:t>
                </w:r>
                <w:proofErr w:type="spellEnd"/>
                <w:r>
                  <w:t xml:space="preserve">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2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24A5F" w:rsidRDefault="00B24A5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1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081A07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081A0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0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49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52D5A"/>
    <w:rsid w:val="00081A07"/>
    <w:rsid w:val="000B1D5E"/>
    <w:rsid w:val="00185291"/>
    <w:rsid w:val="001E0688"/>
    <w:rsid w:val="00225525"/>
    <w:rsid w:val="003E5DF4"/>
    <w:rsid w:val="006F768D"/>
    <w:rsid w:val="00752D5A"/>
    <w:rsid w:val="008E0243"/>
    <w:rsid w:val="0093447D"/>
    <w:rsid w:val="009F4C55"/>
    <w:rsid w:val="00A23C35"/>
    <w:rsid w:val="00A45563"/>
    <w:rsid w:val="00B225F2"/>
    <w:rsid w:val="00B24A5F"/>
    <w:rsid w:val="00C51495"/>
    <w:rsid w:val="00CA09CC"/>
    <w:rsid w:val="00F11D39"/>
    <w:rsid w:val="00F52E8C"/>
    <w:rsid w:val="00F6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18529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0B1D5E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185291"/>
    <w:rPr>
      <w:rFonts w:eastAsia="Times New Roman" w:cs="Times New Roman"/>
      <w:b/>
      <w:bCs/>
      <w:kern w:val="36"/>
      <w:sz w:val="48"/>
      <w:szCs w:val="48"/>
      <w:lang w:eastAsia="nl-NL" w:bidi="ar-SA"/>
    </w:rPr>
  </w:style>
  <w:style w:type="paragraph" w:customStyle="1" w:styleId="OndertekeningArea1">
    <w:name w:val="Ondertekening_Area1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  <w:style w:type="paragraph" w:customStyle="1" w:styleId="Slotzin">
    <w:name w:val="Slotzin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arciab\AppData\Local\Microsoft\Windows\Temporary%20Internet%20Files\Low\Content.IE5\YEUDTDZD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2017-06-28T09:51:00.0000000Z</dcterms:created>
  <dcterms:modified xsi:type="dcterms:W3CDTF">2017-06-28T09:51:00.0000000Z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0x0101007F4548D273CF9842B23C9DBAF58D8466</vt:lpwstr>
  </property>
</Properties>
</file>