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7A32B8" w:rsidP="005A62B9" w:rsidRDefault="005A62B9">
      <w:pPr>
        <w:rPr>
          <w:kern w:val="0"/>
        </w:rPr>
      </w:pPr>
      <w:r w:rsidRPr="005A62B9">
        <w:rPr>
          <w:kern w:val="0"/>
        </w:rPr>
        <w:t>Op 2</w:t>
      </w:r>
      <w:r w:rsidR="007F7D6A">
        <w:rPr>
          <w:kern w:val="0"/>
        </w:rPr>
        <w:t>2</w:t>
      </w:r>
      <w:r w:rsidRPr="005A62B9">
        <w:rPr>
          <w:kern w:val="0"/>
        </w:rPr>
        <w:t xml:space="preserve"> september 201</w:t>
      </w:r>
      <w:r w:rsidR="00250A55">
        <w:rPr>
          <w:kern w:val="0"/>
        </w:rPr>
        <w:t>6</w:t>
      </w:r>
      <w:r w:rsidRPr="005A62B9">
        <w:rPr>
          <w:kern w:val="0"/>
        </w:rPr>
        <w:t xml:space="preserve"> heeft uw Kamer feitelijke vragen gesteld over de begrotingen</w:t>
      </w:r>
      <w:r>
        <w:rPr>
          <w:kern w:val="0"/>
        </w:rPr>
        <w:t xml:space="preserve"> </w:t>
      </w:r>
      <w:r w:rsidRPr="005A62B9">
        <w:rPr>
          <w:kern w:val="0"/>
        </w:rPr>
        <w:t>Infrastructuur en Milieu en Infrastructuurfonds 201</w:t>
      </w:r>
      <w:r w:rsidR="00250A55">
        <w:rPr>
          <w:kern w:val="0"/>
        </w:rPr>
        <w:t>7</w:t>
      </w:r>
      <w:r w:rsidRPr="005A62B9">
        <w:rPr>
          <w:kern w:val="0"/>
        </w:rPr>
        <w:t>, voor wat betreft de niet</w:t>
      </w:r>
      <w:r>
        <w:rPr>
          <w:kern w:val="0"/>
        </w:rPr>
        <w:t xml:space="preserve"> </w:t>
      </w:r>
      <w:r w:rsidRPr="005A62B9">
        <w:rPr>
          <w:kern w:val="0"/>
        </w:rPr>
        <w:t>watergerelateerde artikelen.</w:t>
      </w:r>
      <w:r w:rsidR="007A32B8">
        <w:rPr>
          <w:kern w:val="0"/>
        </w:rPr>
        <w:t xml:space="preserve"> </w:t>
      </w:r>
    </w:p>
    <w:p w:rsidR="00B52C51" w:rsidP="005A62B9" w:rsidRDefault="00B52C51">
      <w:pPr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</w:r>
      <w:r w:rsidR="00AB6531">
        <w:t>Sharon A.M. Dijksma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526" w:rsidRDefault="008135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526" w:rsidRDefault="008135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526" w:rsidRDefault="008135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526" w:rsidRDefault="008135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C55F159" wp14:editId="28189C2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532A6BB0" wp14:editId="1D7226A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A292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C59C7" w:rsidRDefault="009C59C7">
                <w:pPr>
                  <w:pStyle w:val="Huisstijl-ReferentiegegevenskopW2"/>
                </w:pPr>
                <w:r>
                  <w:t>Uw kenmerk</w:t>
                </w:r>
              </w:p>
              <w:p w:rsidR="00250A55" w:rsidRPr="00250A55" w:rsidRDefault="00250A55" w:rsidP="00250A55">
                <w:pPr>
                  <w:widowControl/>
                  <w:suppressAutoHyphens w:val="0"/>
                  <w:autoSpaceDN/>
                  <w:spacing w:line="240" w:lineRule="auto"/>
                  <w:textAlignment w:val="auto"/>
                </w:pPr>
                <w:r w:rsidRPr="00250A55">
                  <w:rPr>
                    <w:rFonts w:eastAsia="Times New Roman" w:cs="Times New Roman"/>
                    <w:kern w:val="0"/>
                    <w:sz w:val="11"/>
                    <w:szCs w:val="11"/>
                    <w:lang w:eastAsia="nl-NL" w:bidi="ar-SA"/>
                  </w:rPr>
                  <w:t>34550-XII/2016D35348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</w:t>
                </w:r>
                <w:r w:rsidR="00250A55">
                  <w:rPr>
                    <w:kern w:val="0"/>
                  </w:rPr>
                  <w:t>2016/214749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250A55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EA292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D61A47" w:rsidP="00250A55">
                      <w:pPr>
                        <w:pStyle w:val="Huisstijl-Datumenbetreft"/>
                      </w:pPr>
                      <w:r>
                        <w:t>10 oktober 2016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A62B9" w:rsidP="00813526">
                      <w:pPr>
                        <w:pStyle w:val="Huisstijl-Datumenbetreft"/>
                      </w:pPr>
                      <w:r>
                        <w:t xml:space="preserve">Beantwoording feitelijke vragen begrotingen </w:t>
                      </w:r>
                      <w:r w:rsidR="003F6258">
                        <w:rPr>
                          <w:rFonts w:cs="Verdana"/>
                          <w:kern w:val="0"/>
                          <w:szCs w:val="18"/>
                          <w:lang w:bidi="ar-SA"/>
                        </w:rPr>
                        <w:t>IenM en Infrastructuurfonds 201</w:t>
                      </w:r>
                      <w:r w:rsidR="00813526">
                        <w:rPr>
                          <w:rFonts w:cs="Verdana"/>
                          <w:kern w:val="0"/>
                          <w:szCs w:val="18"/>
                          <w:lang w:bidi="ar-SA"/>
                        </w:rPr>
                        <w:t>7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EA292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EA292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EA292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EA292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EA2926">
                  <w:fldChar w:fldCharType="begin"/>
                </w:r>
                <w:r w:rsidR="00EA2926">
                  <w:instrText xml:space="preserve"> PAGE  \* Arabic  \* MERGEFORMAT </w:instrText>
                </w:r>
                <w:r w:rsidR="00EA2926">
                  <w:fldChar w:fldCharType="separate"/>
                </w:r>
                <w:r w:rsidR="00EA2926">
                  <w:rPr>
                    <w:noProof/>
                  </w:rPr>
                  <w:t>1</w:t>
                </w:r>
                <w:r w:rsidR="00EA292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A2926">
                  <w:fldChar w:fldCharType="begin"/>
                </w:r>
                <w:r w:rsidR="00EA2926">
                  <w:instrText xml:space="preserve"> NUMPAGES  \* Arabic  \* MERGEFORMAT </w:instrText>
                </w:r>
                <w:r w:rsidR="00EA2926">
                  <w:fldChar w:fldCharType="separate"/>
                </w:r>
                <w:r w:rsidR="00EA2926">
                  <w:rPr>
                    <w:noProof/>
                  </w:rPr>
                  <w:t>1</w:t>
                </w:r>
                <w:r w:rsidR="00EA2926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526" w:rsidRDefault="0081352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EA292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EA2926">
                  <w:fldChar w:fldCharType="begin"/>
                </w:r>
                <w:r w:rsidR="00EA2926">
                  <w:instrText xml:space="preserve"> PAGE    \* MERGEFORMAT </w:instrText>
                </w:r>
                <w:r w:rsidR="00EA2926">
                  <w:fldChar w:fldCharType="separate"/>
                </w:r>
                <w:r>
                  <w:t>2</w:t>
                </w:r>
                <w:r w:rsidR="00EA2926">
                  <w:fldChar w:fldCharType="end"/>
                </w:r>
                <w:r>
                  <w:t xml:space="preserve"> van </w:t>
                </w:r>
                <w:r w:rsidR="00EA2926">
                  <w:fldChar w:fldCharType="begin"/>
                </w:r>
                <w:r w:rsidR="00EA2926">
                  <w:instrText xml:space="preserve"> SECTIONPAGES  \* Arabic  \* MERGEFORMAT </w:instrText>
                </w:r>
                <w:r w:rsidR="00EA2926">
                  <w:fldChar w:fldCharType="separate"/>
                </w:r>
                <w:r>
                  <w:t>2</w:t>
                </w:r>
                <w:r w:rsidR="00EA2926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EA292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58C54E31" wp14:editId="24558EA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014FA419" wp14:editId="6757025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EA2926">
                  <w:fldChar w:fldCharType="begin"/>
                </w:r>
                <w:r w:rsidR="00EA2926">
                  <w:instrText xml:space="preserve"> PAGE    \* MERGEFORMAT </w:instrText>
                </w:r>
                <w:r w:rsidR="00EA2926">
                  <w:fldChar w:fldCharType="separate"/>
                </w:r>
                <w:r>
                  <w:t>2</w:t>
                </w:r>
                <w:r w:rsidR="00EA2926">
                  <w:fldChar w:fldCharType="end"/>
                </w:r>
                <w:r>
                  <w:t xml:space="preserve"> van </w:t>
                </w:r>
                <w:r w:rsidR="00EA2926">
                  <w:fldChar w:fldCharType="begin"/>
                </w:r>
                <w:r w:rsidR="00EA2926">
                  <w:instrText xml:space="preserve"> SECTIONPAGES  \* Arabic  \* MERGEFORMAT </w:instrText>
                </w:r>
                <w:r w:rsidR="00EA2926">
                  <w:fldChar w:fldCharType="separate"/>
                </w:r>
                <w:r>
                  <w:t>2</w:t>
                </w:r>
                <w:r w:rsidR="00EA292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43EDC"/>
    <w:rsid w:val="00066AB4"/>
    <w:rsid w:val="000B1D5E"/>
    <w:rsid w:val="00185DEF"/>
    <w:rsid w:val="00250A55"/>
    <w:rsid w:val="002F05E9"/>
    <w:rsid w:val="00385DF8"/>
    <w:rsid w:val="003C2F3B"/>
    <w:rsid w:val="003F6258"/>
    <w:rsid w:val="00416B2E"/>
    <w:rsid w:val="00465BFE"/>
    <w:rsid w:val="00495774"/>
    <w:rsid w:val="005A62B9"/>
    <w:rsid w:val="0068233D"/>
    <w:rsid w:val="00713991"/>
    <w:rsid w:val="00764A3B"/>
    <w:rsid w:val="007A32B8"/>
    <w:rsid w:val="007F7D6A"/>
    <w:rsid w:val="00813526"/>
    <w:rsid w:val="008E0243"/>
    <w:rsid w:val="0093447D"/>
    <w:rsid w:val="009C59C7"/>
    <w:rsid w:val="009E209F"/>
    <w:rsid w:val="009F314D"/>
    <w:rsid w:val="009F4C55"/>
    <w:rsid w:val="00A23C35"/>
    <w:rsid w:val="00A43F98"/>
    <w:rsid w:val="00AB6531"/>
    <w:rsid w:val="00B52C51"/>
    <w:rsid w:val="00B62F73"/>
    <w:rsid w:val="00BF2415"/>
    <w:rsid w:val="00C44866"/>
    <w:rsid w:val="00D61A47"/>
    <w:rsid w:val="00EA2926"/>
    <w:rsid w:val="00EC5175"/>
    <w:rsid w:val="00F52E8C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2016-10-03T08:49:00.0000000Z</lastPrinted>
  <dcterms:created xsi:type="dcterms:W3CDTF">2016-10-10T15:31:00.0000000Z</dcterms:created>
  <dcterms:modified xsi:type="dcterms:W3CDTF">2016-10-10T15:31:00.0000000Z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0x010100DCB832978710984A80E67350846F0F7B</vt:lpwstr>
  </property>
</Properties>
</file>