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Pr="00097027" w:rsidR="00126134" w:rsidP="00097027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126134">
        <w:rPr>
          <w:kern w:val="0"/>
        </w:rPr>
        <w:t>mede namens de Minister van Veiligheid en Justitie, aan</w:t>
      </w:r>
      <w:r w:rsidR="00097027">
        <w:rPr>
          <w:kern w:val="0"/>
        </w:rPr>
        <w:t xml:space="preserve"> </w:t>
      </w:r>
      <w:r w:rsidRPr="00097027" w:rsidR="00126134">
        <w:rPr>
          <w:kern w:val="0"/>
        </w:rPr>
        <w:t>de nota naar aanleiding van het nader verslag van uw Kamer van 9 februari 2015, behorend bij het voorstel van wet tot wijziging van de Wet algemene bepalingen omgevingsrecht (verbetering vergunningverlening, toezicht en handhaving), Kamerstukken 33872.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34" w:rsidRDefault="00126134">
      <w:r>
        <w:separator/>
      </w:r>
    </w:p>
  </w:endnote>
  <w:endnote w:type="continuationSeparator" w:id="0">
    <w:p w:rsidR="00126134" w:rsidRDefault="0012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4A8" w:rsidRDefault="000E54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4A8" w:rsidRDefault="000E54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4A8" w:rsidRDefault="000E5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34" w:rsidRDefault="00126134">
      <w:r>
        <w:rPr>
          <w:color w:val="000000"/>
        </w:rPr>
        <w:separator/>
      </w:r>
    </w:p>
  </w:footnote>
  <w:footnote w:type="continuationSeparator" w:id="0">
    <w:p w:rsidR="00126134" w:rsidRDefault="00126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4A8" w:rsidRDefault="000E54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5510560" wp14:editId="0048148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8488B62" wp14:editId="4218109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643D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D3659C" w:rsidRDefault="00D3659C">
                <w:pPr>
                  <w:pStyle w:val="Huisstijl-Afzendgegevens"/>
                  <w:tabs>
                    <w:tab w:val="clear" w:pos="170"/>
                  </w:tabs>
                </w:pPr>
              </w:p>
              <w:p w:rsidR="00D3659C" w:rsidRPr="00D3659C" w:rsidRDefault="00D3659C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D3659C">
                  <w:rPr>
                    <w:b/>
                  </w:rPr>
                  <w:t>Kenmerk</w:t>
                </w:r>
              </w:p>
              <w:p w:rsidR="00D3659C" w:rsidRDefault="00D3659C">
                <w:pPr>
                  <w:pStyle w:val="Huisstijl-Afzendgegevens"/>
                  <w:tabs>
                    <w:tab w:val="clear" w:pos="170"/>
                  </w:tabs>
                </w:pPr>
                <w:r w:rsidRPr="00D3659C">
                  <w:t>IENM/BSK-2015/64723</w:t>
                </w:r>
              </w:p>
              <w:p w:rsidR="000E54A8" w:rsidRDefault="000E54A8">
                <w:pPr>
                  <w:pStyle w:val="Huisstijl-Afzendgegevens"/>
                  <w:tabs>
                    <w:tab w:val="clear" w:pos="170"/>
                  </w:tabs>
                </w:pPr>
              </w:p>
              <w:p w:rsidR="000E54A8" w:rsidRPr="000E54A8" w:rsidRDefault="000E54A8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0E54A8">
                  <w:rPr>
                    <w:b/>
                  </w:rPr>
                  <w:t>Bijlage</w:t>
                </w:r>
              </w:p>
              <w:p w:rsidR="000E54A8" w:rsidRDefault="000E54A8">
                <w:pPr>
                  <w:pStyle w:val="Huisstijl-Afzendgegevens"/>
                  <w:tabs>
                    <w:tab w:val="clear" w:pos="170"/>
                  </w:tabs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D643D2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B9048A">
                  <w:t xml:space="preserve">    1 april 2015</w:t>
                </w:r>
              </w:p>
              <w:p w:rsidR="00B13C62" w:rsidRDefault="008F381E" w:rsidP="0012613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F01CC6">
                  <w:tab/>
                  <w:t>nota naar aanleiding van het nader verslag inzake voorstel van</w:t>
                </w:r>
                <w:r w:rsidR="00126134">
                  <w:t xml:space="preserve"> </w:t>
                </w:r>
                <w:r w:rsidR="00F01CC6">
                  <w:t>wet 33872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643D2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643D2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D643D2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D643D2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643D2">
                  <w:fldChar w:fldCharType="begin"/>
                </w:r>
                <w:r w:rsidR="00D643D2">
                  <w:instrText xml:space="preserve"> </w:instrText>
                </w:r>
                <w:r w:rsidR="00D643D2">
                  <w:instrText xml:space="preserve">PAGE  \* Arabic  \* MERGEFORMAT </w:instrText>
                </w:r>
                <w:r w:rsidR="00D643D2">
                  <w:fldChar w:fldCharType="separate"/>
                </w:r>
                <w:r w:rsidR="00D643D2">
                  <w:rPr>
                    <w:noProof/>
                  </w:rPr>
                  <w:t>1</w:t>
                </w:r>
                <w:r w:rsidR="00D643D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643D2">
                  <w:fldChar w:fldCharType="begin"/>
                </w:r>
                <w:r w:rsidR="00D643D2">
                  <w:instrText xml:space="preserve"> NUMPAGES  \* Arabic  \* MERGEFORMAT </w:instrText>
                </w:r>
                <w:r w:rsidR="00D643D2">
                  <w:fldChar w:fldCharType="separate"/>
                </w:r>
                <w:r w:rsidR="00D643D2">
                  <w:rPr>
                    <w:noProof/>
                  </w:rPr>
                  <w:t>1</w:t>
                </w:r>
                <w:r w:rsidR="00D643D2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4A8" w:rsidRDefault="000E54A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D643D2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643D2">
                  <w:fldChar w:fldCharType="begin"/>
                </w:r>
                <w:r w:rsidR="00D643D2">
                  <w:instrText xml:space="preserve"> PAGE    \* MERGEFORMAT </w:instrText>
                </w:r>
                <w:r w:rsidR="00D643D2">
                  <w:fldChar w:fldCharType="separate"/>
                </w:r>
                <w:r>
                  <w:t>2</w:t>
                </w:r>
                <w:r w:rsidR="00D643D2">
                  <w:fldChar w:fldCharType="end"/>
                </w:r>
                <w:r>
                  <w:t xml:space="preserve"> van </w:t>
                </w:r>
                <w:r w:rsidR="00D643D2">
                  <w:fldChar w:fldCharType="begin"/>
                </w:r>
                <w:r w:rsidR="00D643D2">
                  <w:instrText xml:space="preserve"> SECTIONPAGES  \* Arabic  \* MERGEFORMAT </w:instrText>
                </w:r>
                <w:r w:rsidR="00D643D2">
                  <w:fldChar w:fldCharType="separate"/>
                </w:r>
                <w:r>
                  <w:t>2</w:t>
                </w:r>
                <w:r w:rsidR="00D643D2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D643D2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D643D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7972853"/>
                    <w:showingPlcHdr/>
                    <w:dataBinding w:prefixMappings="xmlns:dg='http://docgen.org/date' " w:xpath="/dg:DocgenData[1]/dg:Date[1]" w:storeItemID="{3554DDAA-9709-4719-8B65-FAD7799019F1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03BB4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nader verslag inzake voorstel vanwet 33872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8EB7934" wp14:editId="0C959B8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627C6980" wp14:editId="59E83D1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E28FF" w:rsidRDefault="008E28F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643D2">
                  <w:fldChar w:fldCharType="begin"/>
                </w:r>
                <w:r w:rsidR="00D643D2">
                  <w:instrText xml:space="preserve"> PAGE    \* MERGEFORMAT </w:instrText>
                </w:r>
                <w:r w:rsidR="00D643D2">
                  <w:fldChar w:fldCharType="separate"/>
                </w:r>
                <w:r>
                  <w:t>2</w:t>
                </w:r>
                <w:r w:rsidR="00D643D2">
                  <w:fldChar w:fldCharType="end"/>
                </w:r>
                <w:r>
                  <w:t xml:space="preserve"> van </w:t>
                </w:r>
                <w:r w:rsidR="00D643D2">
                  <w:fldChar w:fldCharType="begin"/>
                </w:r>
                <w:r w:rsidR="00D643D2">
                  <w:instrText xml:space="preserve"> SECTIONPAGES  \* Arabic  \* MERGEFORMAT </w:instrText>
                </w:r>
                <w:r w:rsidR="00D643D2">
                  <w:fldChar w:fldCharType="separate"/>
                </w:r>
                <w:r>
                  <w:t>2</w:t>
                </w:r>
                <w:r w:rsidR="00D643D2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3560E"/>
    <w:multiLevelType w:val="hybridMultilevel"/>
    <w:tmpl w:val="E63AC94C"/>
    <w:lvl w:ilvl="0" w:tplc="BF86FFCC">
      <w:start w:val="2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0A8"/>
    <w:rsid w:val="00097027"/>
    <w:rsid w:val="000C191D"/>
    <w:rsid w:val="000E54A8"/>
    <w:rsid w:val="00126134"/>
    <w:rsid w:val="001F3E3F"/>
    <w:rsid w:val="00203BB4"/>
    <w:rsid w:val="006C21E3"/>
    <w:rsid w:val="008E28FF"/>
    <w:rsid w:val="008F381E"/>
    <w:rsid w:val="00B13C62"/>
    <w:rsid w:val="00B9048A"/>
    <w:rsid w:val="00D3659C"/>
    <w:rsid w:val="00D61E40"/>
    <w:rsid w:val="00D643D2"/>
    <w:rsid w:val="00D920A8"/>
    <w:rsid w:val="00E21BF4"/>
    <w:rsid w:val="00EB622A"/>
    <w:rsid w:val="00F01CC6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26134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oop\AppData\Local\Microsoft\Windows\Temporary%20Internet%20Files\Low\Content.IE5\5Z9C9B9T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2015-04-01T13:54:00.0000000Z</dcterms:created>
  <dcterms:modified xsi:type="dcterms:W3CDTF">2015-04-01T13:54:00.0000000Z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0x01010012B1D01B6A45DD408B95142E77B760C7</vt:lpwstr>
  </property>
</Properties>
</file>