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C6" w:rsidRDefault="005170C6"/>
    <w:p w:rsidR="005170C6" w:rsidRDefault="005170C6">
      <w:pPr>
        <w:sectPr w:rsidR="005170C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5170C6" w:rsidRDefault="00CC57CA">
      <w:pPr>
        <w:pStyle w:val="Huisstijl-Aanhef"/>
      </w:pPr>
      <w:r>
        <w:lastRenderedPageBreak/>
        <w:t>Geachte voorzitter,</w:t>
      </w:r>
    </w:p>
    <w:p w:rsidR="005170C6" w:rsidRDefault="00BF1972">
      <w:pPr>
        <w:rPr>
          <w:kern w:val="0"/>
        </w:rPr>
      </w:pPr>
      <w:r>
        <w:rPr>
          <w:kern w:val="0"/>
        </w:rPr>
        <w:t>Op 23 mei 2013 heeft uw Kamer feitelijke vragen gesteld inzake:</w:t>
      </w:r>
    </w:p>
    <w:p w:rsidR="00BF1972" w:rsidRDefault="00BF1972">
      <w:pPr>
        <w:rPr>
          <w:kern w:val="0"/>
        </w:rPr>
      </w:pPr>
    </w:p>
    <w:p w:rsidR="00BF1972" w:rsidP="00BF1972" w:rsidRDefault="00BF1972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Jaarverslag Infrastructuurfonds 2012 (33605-A)</w:t>
      </w:r>
    </w:p>
    <w:p w:rsidR="00BF1972" w:rsidP="00BF1972" w:rsidRDefault="00BF1972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Jaarverslag ministerie van Infrastructuur en Milieu 2012 (33605-XII-1)</w:t>
      </w:r>
    </w:p>
    <w:p w:rsidR="00BF1972" w:rsidP="00BF1972" w:rsidRDefault="00BF1972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Rapport Algemene Rekenkamer over jaarverslag ministerie van Infrastructuur en Milieu (33605-XII-2</w:t>
      </w:r>
      <w:r w:rsidR="006F3337">
        <w:rPr>
          <w:kern w:val="0"/>
        </w:rPr>
        <w:t>)</w:t>
      </w:r>
    </w:p>
    <w:p w:rsidR="00BF1972" w:rsidP="00BF1972" w:rsidRDefault="00BF1972">
      <w:pPr>
        <w:rPr>
          <w:kern w:val="0"/>
        </w:rPr>
      </w:pPr>
    </w:p>
    <w:p w:rsidRPr="00BF1972" w:rsidR="00BF1972" w:rsidP="00BF1972" w:rsidRDefault="00BF1972">
      <w:pPr>
        <w:rPr>
          <w:kern w:val="0"/>
        </w:rPr>
      </w:pPr>
      <w:r>
        <w:rPr>
          <w:kern w:val="0"/>
        </w:rPr>
        <w:t>Hierbij doe ik u de beantwoording toekomen.</w:t>
      </w:r>
    </w:p>
    <w:p w:rsidR="005170C6" w:rsidRDefault="005170C6">
      <w:pPr>
        <w:rPr>
          <w:kern w:val="0"/>
        </w:rPr>
      </w:pPr>
    </w:p>
    <w:p w:rsidR="005170C6" w:rsidRDefault="00CC57CA">
      <w:pPr>
        <w:pStyle w:val="Huisstijl-Ondertekening"/>
      </w:pPr>
      <w:r>
        <w:rPr>
          <w:kern w:val="0"/>
        </w:rPr>
        <w:t>Hoogachtend,</w:t>
      </w:r>
    </w:p>
    <w:p w:rsidR="005170C6" w:rsidRDefault="005170C6">
      <w:pPr>
        <w:pStyle w:val="Huisstijl-Ondertekeningvervolg"/>
        <w:rPr>
          <w:i w:val="0"/>
        </w:rPr>
      </w:pPr>
    </w:p>
    <w:p w:rsidR="00BF1972" w:rsidP="00BF1972" w:rsidRDefault="00BF1972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BF1972" w:rsidP="00BF1972" w:rsidRDefault="00BF1972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  <w:t>Wilma J. Mansveld</w:t>
      </w:r>
    </w:p>
    <w:p w:rsidR="00BF1972" w:rsidP="00BF1972" w:rsidRDefault="00BF1972">
      <w:pPr>
        <w:pStyle w:val="Huisstijl-Ondertekeningvervolg"/>
        <w:rPr>
          <w:i w:val="0"/>
        </w:rPr>
      </w:pPr>
    </w:p>
    <w:p w:rsidR="005170C6" w:rsidRDefault="005170C6">
      <w:pPr>
        <w:pStyle w:val="Huisstijl-Ondertekeningvervolg"/>
        <w:rPr>
          <w:i w:val="0"/>
        </w:rPr>
      </w:pPr>
    </w:p>
    <w:p w:rsidR="005170C6" w:rsidRDefault="005170C6">
      <w:pPr>
        <w:pStyle w:val="Huisstijl-Ondertekeningvervolg"/>
        <w:rPr>
          <w:i w:val="0"/>
        </w:rPr>
      </w:pPr>
    </w:p>
    <w:p w:rsidR="005170C6" w:rsidRDefault="005170C6">
      <w:pPr>
        <w:pStyle w:val="Huisstijl-Ondertekeningvervolg"/>
        <w:rPr>
          <w:i w:val="0"/>
        </w:rPr>
      </w:pPr>
    </w:p>
    <w:p w:rsidR="005170C6" w:rsidRDefault="005170C6">
      <w:pPr>
        <w:pStyle w:val="Huisstijl-Ondertekeningvervolg"/>
        <w:rPr>
          <w:i w:val="0"/>
        </w:rPr>
      </w:pPr>
    </w:p>
    <w:sectPr w:rsidR="005170C6" w:rsidSect="005170C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7CA" w:rsidRDefault="00CC57CA">
      <w:r>
        <w:separator/>
      </w:r>
    </w:p>
  </w:endnote>
  <w:endnote w:type="continuationSeparator" w:id="0">
    <w:p w:rsidR="00CC57CA" w:rsidRDefault="00CC5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F7" w:rsidRDefault="006541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F7" w:rsidRDefault="006541F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F7" w:rsidRDefault="006541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7CA" w:rsidRDefault="00CC57CA">
      <w:r>
        <w:rPr>
          <w:color w:val="000000"/>
        </w:rPr>
        <w:separator/>
      </w:r>
    </w:p>
  </w:footnote>
  <w:footnote w:type="continuationSeparator" w:id="0">
    <w:p w:rsidR="00CC57CA" w:rsidRDefault="00CC57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F7" w:rsidRDefault="006541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0C6" w:rsidRDefault="00CC57CA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92FBD" w:rsidRPr="00992FB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5170C6" w:rsidRDefault="00CC57CA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170C6" w:rsidRDefault="00CC57CA">
                <w:pPr>
                  <w:pStyle w:val="Huisstijl-AfzendgegevensW1"/>
                </w:pPr>
                <w:r>
                  <w:t>Plesmanweg 1-6</w:t>
                </w:r>
              </w:p>
              <w:p w:rsidR="005170C6" w:rsidRDefault="00CC57CA">
                <w:pPr>
                  <w:pStyle w:val="Huisstijl-Afzendgegevens"/>
                </w:pPr>
                <w:r>
                  <w:t>2597 JG  Den Haag</w:t>
                </w:r>
              </w:p>
              <w:p w:rsidR="005170C6" w:rsidRDefault="00CC57CA">
                <w:pPr>
                  <w:pStyle w:val="Huisstijl-Afzendgegevens"/>
                </w:pPr>
                <w:r>
                  <w:t>Postbus 20901</w:t>
                </w:r>
              </w:p>
              <w:p w:rsidR="005170C6" w:rsidRDefault="00CC57CA">
                <w:pPr>
                  <w:pStyle w:val="Huisstijl-Afzendgegevens"/>
                </w:pPr>
                <w:r>
                  <w:t>2500 EX  Den Haag</w:t>
                </w:r>
              </w:p>
              <w:p w:rsidR="005170C6" w:rsidRDefault="00CC57CA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5170C6" w:rsidRDefault="00CC57CA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5170C6" w:rsidRDefault="00CC57CA">
                <w:pPr>
                  <w:pStyle w:val="Huisstijl-ReferentiegegevenskopW2"/>
                </w:pPr>
                <w:r>
                  <w:t>Ons kenmerk</w:t>
                </w:r>
              </w:p>
              <w:p w:rsidR="00BF1972" w:rsidRPr="00BF1972" w:rsidRDefault="00BF1972" w:rsidP="00BF1972">
                <w:pPr>
                  <w:pStyle w:val="Huisstijl-Referentiegegevens"/>
                </w:pPr>
                <w:r>
                  <w:t>IenM/BSK-2013/109693</w:t>
                </w:r>
              </w:p>
              <w:p w:rsidR="005170C6" w:rsidRDefault="00CC57CA">
                <w:pPr>
                  <w:pStyle w:val="Huisstijl-ReferentiegegevenskopW1"/>
                </w:pPr>
                <w:r>
                  <w:t>Uw kenmerk</w:t>
                </w:r>
              </w:p>
              <w:p w:rsidR="005170C6" w:rsidRDefault="00CC57CA">
                <w:pPr>
                  <w:pStyle w:val="Huisstijl-Referentiegegevens"/>
                </w:pPr>
                <w:r>
                  <w:t xml:space="preserve">33605-XII-1/2013D20741 </w:t>
                </w:r>
              </w:p>
              <w:p w:rsidR="005170C6" w:rsidRDefault="00CC57CA">
                <w:pPr>
                  <w:pStyle w:val="Huisstijl-ReferentiegegevenskopW1"/>
                </w:pPr>
                <w:r>
                  <w:t>Bijlage(n)</w:t>
                </w:r>
              </w:p>
              <w:p w:rsidR="005170C6" w:rsidRDefault="00CC57CA">
                <w:pPr>
                  <w:pStyle w:val="Huisstijl-Referentiegegevens"/>
                </w:pPr>
                <w:r>
                  <w:t>3</w:t>
                </w:r>
              </w:p>
            </w:txbxContent>
          </v:textbox>
          <w10:wrap anchorx="page" anchory="page"/>
        </v:shape>
      </w:pict>
    </w:r>
    <w:r w:rsidR="00992FBD" w:rsidRPr="00992FBD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5170C6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5170C6" w:rsidRDefault="005170C6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5170C6" w:rsidRDefault="005170C6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5170C6">
                  <w:tc>
                    <w:tcPr>
                      <w:tcW w:w="1134" w:type="dxa"/>
                    </w:tcPr>
                    <w:p w:rsidR="005170C6" w:rsidRDefault="00CC57CA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5170C6" w:rsidRDefault="006541F7">
                      <w:pPr>
                        <w:pStyle w:val="Huisstijl-Datumenbetreft"/>
                      </w:pPr>
                      <w:r>
                        <w:t>5 juni 2013</w:t>
                      </w:r>
                    </w:p>
                  </w:tc>
                </w:tr>
                <w:tr w:rsidR="005170C6">
                  <w:tc>
                    <w:tcPr>
                      <w:tcW w:w="1134" w:type="dxa"/>
                    </w:tcPr>
                    <w:p w:rsidR="005170C6" w:rsidRDefault="00CC57CA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5170C6" w:rsidRDefault="00CC57CA">
                      <w:pPr>
                        <w:pStyle w:val="Huisstijl-Datumenbetreft"/>
                      </w:pPr>
                      <w:r>
                        <w:t>Beantwoording Aanbieding vragenlijsten jaarverslagen en slotwetten Infrastructuur en Milieu 2012</w:t>
                      </w:r>
                    </w:p>
                  </w:tc>
                </w:tr>
                <w:tr w:rsidR="005170C6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5170C6" w:rsidRDefault="005170C6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5170C6" w:rsidRDefault="005170C6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5170C6" w:rsidRDefault="005170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92FBD" w:rsidRPr="00992FB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5170C6" w:rsidRDefault="005170C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92FBD" w:rsidRPr="00992FBD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5170C6" w:rsidRDefault="00CC57C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992FBD" w:rsidRPr="00992FBD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5170C6" w:rsidRDefault="00CC57CA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992FBD" w:rsidRPr="00992FB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5170C6" w:rsidRDefault="00CC57CA">
                <w:pPr>
                  <w:pStyle w:val="Huisstijl-Paginanummer"/>
                </w:pPr>
                <w:r>
                  <w:t xml:space="preserve">Pagina </w:t>
                </w:r>
                <w:r w:rsidR="00992FBD">
                  <w:fldChar w:fldCharType="begin"/>
                </w:r>
                <w:r w:rsidR="00992FBD">
                  <w:instrText xml:space="preserve"> PAGE  \* Arabic  \* MERGEFORMAT </w:instrText>
                </w:r>
                <w:r w:rsidR="00992FBD">
                  <w:fldChar w:fldCharType="separate"/>
                </w:r>
                <w:r w:rsidR="00222EBC">
                  <w:rPr>
                    <w:noProof/>
                  </w:rPr>
                  <w:t>1</w:t>
                </w:r>
                <w:r w:rsidR="00992FBD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222EBC">
                    <w:rPr>
                      <w:noProof/>
                    </w:rPr>
                    <w:t>1</w:t>
                  </w:r>
                </w:fldSimple>
              </w:p>
              <w:p w:rsidR="005170C6" w:rsidRDefault="005170C6"/>
              <w:p w:rsidR="005170C6" w:rsidRDefault="005170C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F7" w:rsidRDefault="006541F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0C6" w:rsidRDefault="00992FBD">
    <w:pPr>
      <w:pStyle w:val="Header"/>
    </w:pPr>
    <w:r w:rsidRPr="00992FB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5170C6" w:rsidRDefault="00CC57CA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170C6" w:rsidRDefault="00CC57CA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 w:rsidRPr="00992FBD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5170C6" w:rsidRDefault="00CC57CA">
                <w:pPr>
                  <w:pStyle w:val="Huisstijl-Paginanummer"/>
                </w:pPr>
                <w:r>
                  <w:t xml:space="preserve">Pagina </w:t>
                </w:r>
                <w:r w:rsidR="00992FBD">
                  <w:fldChar w:fldCharType="begin"/>
                </w:r>
                <w:r w:rsidR="00992FBD">
                  <w:instrText xml:space="preserve"> PAGE    \* MERGEFORMAT </w:instrText>
                </w:r>
                <w:r w:rsidR="00992FBD">
                  <w:fldChar w:fldCharType="separate"/>
                </w:r>
                <w:r>
                  <w:t>2</w:t>
                </w:r>
                <w:r w:rsidR="00992FB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5170C6" w:rsidRDefault="005170C6"/>
              <w:p w:rsidR="005170C6" w:rsidRDefault="005170C6">
                <w:pPr>
                  <w:pStyle w:val="Huisstijl-Paginanummer"/>
                </w:pPr>
              </w:p>
              <w:p w:rsidR="005170C6" w:rsidRDefault="005170C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0C6" w:rsidRDefault="00992FBD">
    <w:pPr>
      <w:pStyle w:val="Header"/>
    </w:pPr>
    <w:r w:rsidRPr="00992FB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5170C6" w:rsidRDefault="00992FB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881391"/>
                    <w:dataBinding w:prefixMappings="xmlns:dg='http://docgen.org/date' " w:xpath="/dg:DocgenData[1]/dg:Date[1]" w:storeItemID="{CC5B2E8D-47A6-4F5C-8CBF-BF8125AD1D75}"/>
                    <w:date w:fullDate="2013-05-3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CC57CA">
                      <w:t>30 mei 2013</w:t>
                    </w:r>
                  </w:sdtContent>
                </w:sdt>
              </w:p>
              <w:p w:rsidR="005170C6" w:rsidRDefault="00CC57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Aanbieding vragenlijsten jaarverslagen en slotwetten Infrastructuur en Milieu 2012</w:t>
                </w:r>
              </w:p>
              <w:p w:rsidR="005170C6" w:rsidRDefault="005170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C57CA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C57CA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992FBD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5170C6" w:rsidRDefault="00CC57CA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170C6" w:rsidRDefault="00CC57CA">
                <w:pPr>
                  <w:pStyle w:val="Huisstijl-Afzendgegevens"/>
                </w:pPr>
                <w:r>
                  <w:t>Plesmanweg 1-6</w:t>
                </w:r>
              </w:p>
              <w:p w:rsidR="005170C6" w:rsidRDefault="00CC57CA">
                <w:pPr>
                  <w:pStyle w:val="Huisstijl-Afzendgegevens"/>
                </w:pPr>
                <w:r>
                  <w:t>Den Haag</w:t>
                </w:r>
              </w:p>
              <w:p w:rsidR="005170C6" w:rsidRDefault="00CC57CA">
                <w:pPr>
                  <w:pStyle w:val="Huisstijl-Afzendgegevens"/>
                </w:pPr>
                <w:r>
                  <w:t>Postbus 20901</w:t>
                </w:r>
              </w:p>
              <w:p w:rsidR="005170C6" w:rsidRDefault="00CC57CA">
                <w:pPr>
                  <w:pStyle w:val="Huisstijl-AfzendgegevenskopW1"/>
                </w:pPr>
                <w:r>
                  <w:t>Contactpersoon</w:t>
                </w:r>
              </w:p>
              <w:p w:rsidR="005170C6" w:rsidRDefault="00CC57CA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5170C6" w:rsidRDefault="00CC57CA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5170C6" w:rsidRDefault="00CC57CA">
                <w:pPr>
                  <w:pStyle w:val="Huisstijl-ReferentiegegevenskopW2"/>
                </w:pPr>
                <w:r>
                  <w:t>Uw kenmerk</w:t>
                </w:r>
              </w:p>
              <w:p w:rsidR="005170C6" w:rsidRDefault="00CC57CA">
                <w:pPr>
                  <w:pStyle w:val="Huisstijl-Referentiegegevens"/>
                </w:pPr>
                <w:r>
                  <w:t>33605-XII-1/2013D20741</w:t>
                </w:r>
              </w:p>
            </w:txbxContent>
          </v:textbox>
          <w10:wrap anchorx="page" anchory="page"/>
        </v:shape>
      </w:pict>
    </w:r>
    <w:r w:rsidRPr="00992FBD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5170C6" w:rsidRDefault="00CC57C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992FBD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5170C6" w:rsidRDefault="00CC57CA">
                <w:pPr>
                  <w:pStyle w:val="Huisstijl-Paginanummer"/>
                </w:pPr>
                <w:r>
                  <w:t xml:space="preserve">Pagina </w:t>
                </w:r>
                <w:r w:rsidR="00992FBD">
                  <w:fldChar w:fldCharType="begin"/>
                </w:r>
                <w:r w:rsidR="00992FBD">
                  <w:instrText xml:space="preserve"> PAGE    \* MERGEFORMAT </w:instrText>
                </w:r>
                <w:r w:rsidR="00992FBD">
                  <w:fldChar w:fldCharType="separate"/>
                </w:r>
                <w:r>
                  <w:t>2</w:t>
                </w:r>
                <w:r w:rsidR="00992FB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992FBD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5170C6" w:rsidRDefault="005170C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992FBD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5170C6" w:rsidRDefault="00CC57C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023B"/>
    <w:multiLevelType w:val="hybridMultilevel"/>
    <w:tmpl w:val="78DAC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52378"/>
    <w:rsid w:val="00222EBC"/>
    <w:rsid w:val="005170C6"/>
    <w:rsid w:val="005F58BA"/>
    <w:rsid w:val="006541F7"/>
    <w:rsid w:val="006F3337"/>
    <w:rsid w:val="00852725"/>
    <w:rsid w:val="00992FBD"/>
    <w:rsid w:val="00B52378"/>
    <w:rsid w:val="00BF1972"/>
    <w:rsid w:val="00CC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0C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5170C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5170C6"/>
    <w:pPr>
      <w:spacing w:after="120"/>
    </w:pPr>
  </w:style>
  <w:style w:type="paragraph" w:styleId="List">
    <w:name w:val="List"/>
    <w:basedOn w:val="Textbody"/>
    <w:rsid w:val="005170C6"/>
  </w:style>
  <w:style w:type="paragraph" w:customStyle="1" w:styleId="Caption1">
    <w:name w:val="Caption1"/>
    <w:basedOn w:val="Normal"/>
    <w:rsid w:val="005170C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5170C6"/>
    <w:pPr>
      <w:suppressLineNumbers/>
    </w:pPr>
  </w:style>
  <w:style w:type="paragraph" w:customStyle="1" w:styleId="Heading11">
    <w:name w:val="Heading 11"/>
    <w:basedOn w:val="Heading"/>
    <w:next w:val="Textbody"/>
    <w:rsid w:val="005170C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5170C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5170C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5170C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5170C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5170C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5170C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5170C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5170C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5170C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5170C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5170C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5170C6"/>
  </w:style>
  <w:style w:type="paragraph" w:customStyle="1" w:styleId="Huisstijl-Datumenbetreft">
    <w:name w:val="Huisstijl - Datum en betreft"/>
    <w:basedOn w:val="Normal"/>
    <w:rsid w:val="005170C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5170C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5170C6"/>
    <w:pPr>
      <w:spacing w:before="240"/>
    </w:pPr>
  </w:style>
  <w:style w:type="paragraph" w:customStyle="1" w:styleId="Header1">
    <w:name w:val="Header1"/>
    <w:basedOn w:val="Normal"/>
    <w:rsid w:val="005170C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5170C6"/>
  </w:style>
  <w:style w:type="paragraph" w:customStyle="1" w:styleId="Huisstijl-Afzendgegevenskop">
    <w:name w:val="Huisstijl - Afzendgegevens kop"/>
    <w:basedOn w:val="Normal"/>
    <w:rsid w:val="005170C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5170C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5170C6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5170C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5170C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5170C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5170C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5170C6"/>
  </w:style>
  <w:style w:type="paragraph" w:customStyle="1" w:styleId="Huisstijl-Ondertekeningvervolg">
    <w:name w:val="Huisstijl - Ondertekening vervolg"/>
    <w:basedOn w:val="Huisstijl-Ondertekening"/>
    <w:rsid w:val="005170C6"/>
    <w:rPr>
      <w:i/>
    </w:rPr>
  </w:style>
  <w:style w:type="paragraph" w:customStyle="1" w:styleId="Footer1">
    <w:name w:val="Footer1"/>
    <w:basedOn w:val="Normal"/>
    <w:rsid w:val="005170C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5170C6"/>
    <w:pPr>
      <w:spacing w:line="240" w:lineRule="auto"/>
    </w:pPr>
    <w:rPr>
      <w:sz w:val="13"/>
    </w:rPr>
  </w:style>
  <w:style w:type="character" w:customStyle="1" w:styleId="Placeholder">
    <w:name w:val="Placeholder"/>
    <w:rsid w:val="005170C6"/>
    <w:rPr>
      <w:smallCaps/>
      <w:color w:val="008080"/>
      <w:u w:val="dotted"/>
    </w:rPr>
  </w:style>
  <w:style w:type="character" w:customStyle="1" w:styleId="NumberingSymbols">
    <w:name w:val="Numbering Symbols"/>
    <w:rsid w:val="005170C6"/>
    <w:rPr>
      <w:rFonts w:ascii="Verdana" w:hAnsi="Verdana"/>
      <w:sz w:val="18"/>
    </w:rPr>
  </w:style>
  <w:style w:type="character" w:customStyle="1" w:styleId="BulletSymbols">
    <w:name w:val="Bullet Symbols"/>
    <w:rsid w:val="005170C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5170C6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5170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170C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5170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170C6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0C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0C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5170C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5170C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5170C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5170C6"/>
    <w:rPr>
      <w:i w:val="0"/>
      <w:noProof/>
    </w:rPr>
  </w:style>
  <w:style w:type="table" w:styleId="TableGrid">
    <w:name w:val="Table Grid"/>
    <w:basedOn w:val="TableNormal"/>
    <w:uiPriority w:val="59"/>
    <w:rsid w:val="005170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5170C6"/>
    <w:rPr>
      <w:sz w:val="13"/>
    </w:rPr>
  </w:style>
  <w:style w:type="paragraph" w:customStyle="1" w:styleId="Huisstijl-Gegevens">
    <w:name w:val="Huisstijl - Gegevens"/>
    <w:basedOn w:val="Huisstijl-Gegevenskop"/>
    <w:qFormat/>
    <w:rsid w:val="005170C6"/>
    <w:rPr>
      <w:sz w:val="18"/>
    </w:rPr>
  </w:style>
  <w:style w:type="paragraph" w:styleId="ListParagraph">
    <w:name w:val="List Paragraph"/>
    <w:basedOn w:val="Normal"/>
    <w:uiPriority w:val="34"/>
    <w:qFormat/>
    <w:rsid w:val="00BF1972"/>
    <w:pPr>
      <w:ind w:left="720"/>
      <w:contextualSpacing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Jongepi\Local%20Settings\Temporary%20Internet%20Files\Content.IE5\2U7AEE7L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455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2013-06-03T09:16:00.0000000Z</lastPrinted>
  <dcterms:created xsi:type="dcterms:W3CDTF">2013-06-05T11:24:00.0000000Z</dcterms:created>
  <dcterms:modified xsi:type="dcterms:W3CDTF">2013-06-05T11:24:00.0000000Z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0x01010079B5C31E7FDC0A43BBB36D8F2A621276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